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Aircraft Owner:  </w:t>
      </w:r>
      <w:r w:rsidRPr="00386A33">
        <w:rPr>
          <w:rFonts w:ascii="Arial" w:hAnsi="Arial" w:cs="Arial"/>
        </w:rPr>
        <w:t>DOE-Ftc</w:t>
      </w:r>
    </w:p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Aircraft Registration:  </w:t>
      </w:r>
      <w:r w:rsidRPr="00386A33">
        <w:rPr>
          <w:rFonts w:ascii="Arial" w:hAnsi="Arial" w:cs="Arial"/>
        </w:rPr>
        <w:t>N617DE</w:t>
      </w:r>
    </w:p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Aircraft Serial Number:  </w:t>
      </w:r>
      <w:r w:rsidRPr="00386A33">
        <w:rPr>
          <w:rFonts w:ascii="Arial" w:hAnsi="Arial" w:cs="Arial"/>
        </w:rPr>
        <w:t>53798</w:t>
      </w:r>
    </w:p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Aircraft Type:  </w:t>
      </w:r>
      <w:r w:rsidRPr="00386A33">
        <w:rPr>
          <w:rFonts w:ascii="Arial" w:hAnsi="Arial" w:cs="Arial"/>
        </w:rPr>
        <w:t>Bell 407</w:t>
      </w:r>
    </w:p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Aircraft Year:  </w:t>
      </w:r>
      <w:r w:rsidRPr="00386A33">
        <w:rPr>
          <w:rFonts w:ascii="Arial" w:hAnsi="Arial" w:cs="Arial"/>
        </w:rPr>
        <w:t>2007</w:t>
      </w:r>
    </w:p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Date of Last Tach Time Update:  </w:t>
      </w:r>
      <w:r w:rsidRPr="00386A33">
        <w:rPr>
          <w:rFonts w:ascii="Arial" w:hAnsi="Arial" w:cs="Arial"/>
        </w:rPr>
        <w:t>8/11/2008</w:t>
      </w:r>
    </w:p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Aircraft Tach Time:  </w:t>
      </w:r>
      <w:r w:rsidRPr="00386A33">
        <w:rPr>
          <w:rFonts w:ascii="Arial" w:hAnsi="Arial" w:cs="Arial"/>
        </w:rPr>
        <w:t>427.7</w:t>
      </w:r>
    </w:p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Aircraft Total Time:  </w:t>
      </w:r>
      <w:r w:rsidRPr="00386A33">
        <w:rPr>
          <w:rFonts w:ascii="Arial" w:hAnsi="Arial" w:cs="Arial"/>
        </w:rPr>
        <w:t>427.7</w:t>
      </w:r>
    </w:p>
    <w:p w:rsidR="0013477D" w:rsidRPr="00386A33" w:rsidRDefault="0013477D">
      <w:pPr>
        <w:rPr>
          <w:rFonts w:ascii="Arial" w:hAnsi="Arial" w:cs="Arial"/>
        </w:rPr>
      </w:pPr>
    </w:p>
    <w:p w:rsidR="0013477D" w:rsidRPr="00386A33" w:rsidRDefault="0013477D">
      <w:pPr>
        <w:rPr>
          <w:rFonts w:ascii="Arial" w:hAnsi="Arial" w:cs="Arial"/>
        </w:rPr>
      </w:pPr>
      <w:r w:rsidRPr="00386A33">
        <w:rPr>
          <w:rFonts w:ascii="Arial" w:hAnsi="Arial" w:cs="Arial"/>
          <w:b/>
          <w:bCs/>
        </w:rPr>
        <w:t xml:space="preserve">Report Generated On:  </w:t>
      </w:r>
      <w:r w:rsidRPr="00386A33">
        <w:rPr>
          <w:rFonts w:ascii="Arial" w:hAnsi="Arial" w:cs="Arial"/>
        </w:rPr>
        <w:t>Tuesday, August 19, 2008 at 12:50 PM MDT</w:t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4.25pt;height:395.25pt;visibility:visible">
            <v:imagedata r:id="rId6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2" o:spid="_x0000_i1026" type="#_x0000_t75" style="width:464.25pt;height:586.5pt;visibility:visible">
            <v:imagedata r:id="rId7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3" o:spid="_x0000_i1027" type="#_x0000_t75" style="width:464.25pt;height:558.75pt;visibility:visible">
            <v:imagedata r:id="rId8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4" o:spid="_x0000_i1028" type="#_x0000_t75" style="width:466.5pt;height:469.5pt;visibility:visible">
            <v:imagedata r:id="rId9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5" o:spid="_x0000_i1029" type="#_x0000_t75" style="width:462pt;height:479.25pt;visibility:visible">
            <v:imagedata r:id="rId10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6" o:spid="_x0000_i1030" type="#_x0000_t75" style="width:462pt;height:464.25pt;visibility:visible">
            <v:imagedata r:id="rId11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7" o:spid="_x0000_i1031" type="#_x0000_t75" style="width:461.25pt;height:351.75pt;visibility:visible">
            <v:imagedata r:id="rId12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8" o:spid="_x0000_i1032" type="#_x0000_t75" style="width:466.5pt;height:98.25pt;visibility:visible">
            <v:imagedata r:id="rId13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Aircraft Owner:  </w:t>
      </w:r>
      <w:r>
        <w:rPr>
          <w:rFonts w:ascii="Arial" w:hAnsi="Arial" w:cs="Arial"/>
        </w:rPr>
        <w:t>DOE-Phoenix</w:t>
      </w:r>
    </w:p>
    <w:p w:rsidR="0013477D" w:rsidRPr="00386A33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Aircraft Registration:  </w:t>
      </w:r>
      <w:r>
        <w:rPr>
          <w:rFonts w:ascii="Arial" w:hAnsi="Arial" w:cs="Arial"/>
        </w:rPr>
        <w:t>N619DE</w:t>
      </w:r>
    </w:p>
    <w:p w:rsidR="0013477D" w:rsidRPr="00386A33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Aircraft Serial Number:  </w:t>
      </w:r>
      <w:r>
        <w:rPr>
          <w:rFonts w:ascii="Arial" w:hAnsi="Arial" w:cs="Arial"/>
        </w:rPr>
        <w:t>53410</w:t>
      </w:r>
    </w:p>
    <w:p w:rsidR="0013477D" w:rsidRPr="00386A33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Aircraft Type:  </w:t>
      </w:r>
      <w:r>
        <w:rPr>
          <w:rFonts w:ascii="Arial" w:hAnsi="Arial" w:cs="Arial"/>
        </w:rPr>
        <w:t>Bell 407</w:t>
      </w:r>
    </w:p>
    <w:p w:rsidR="0013477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Aircraft Year:  </w:t>
      </w:r>
      <w:r>
        <w:rPr>
          <w:rFonts w:ascii="Arial" w:hAnsi="Arial" w:cs="Arial"/>
        </w:rPr>
        <w:t>2000</w:t>
      </w:r>
    </w:p>
    <w:p w:rsidR="0013477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Date of Last Tach Time Update:  </w:t>
      </w:r>
      <w:r>
        <w:rPr>
          <w:rFonts w:ascii="Arial" w:hAnsi="Arial" w:cs="Arial"/>
        </w:rPr>
        <w:t>8/4/2008</w:t>
      </w:r>
    </w:p>
    <w:p w:rsidR="0013477D" w:rsidRPr="00386A33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Aircraft Tach Time:  </w:t>
      </w:r>
      <w:r>
        <w:rPr>
          <w:rFonts w:ascii="Arial" w:hAnsi="Arial" w:cs="Arial"/>
        </w:rPr>
        <w:t>5135.1</w:t>
      </w:r>
    </w:p>
    <w:p w:rsidR="0013477D" w:rsidRPr="00386A33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Aircraft Total Time:</w:t>
      </w:r>
      <w:r>
        <w:rPr>
          <w:rFonts w:ascii="Arial" w:hAnsi="Arial" w:cs="Arial"/>
        </w:rPr>
        <w:t xml:space="preserve">  5135.1</w:t>
      </w:r>
    </w:p>
    <w:p w:rsidR="0013477D" w:rsidRPr="00386A33" w:rsidRDefault="0013477D">
      <w:pPr>
        <w:rPr>
          <w:rFonts w:ascii="Arial" w:hAnsi="Arial" w:cs="Arial"/>
        </w:rPr>
      </w:pPr>
    </w:p>
    <w:p w:rsidR="0013477D" w:rsidRPr="00386A33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Report Generated On: </w:t>
      </w:r>
      <w:r>
        <w:rPr>
          <w:rFonts w:ascii="Arial" w:hAnsi="Arial" w:cs="Arial"/>
        </w:rPr>
        <w:t>Tuesday, August 19, 2008 at 12:52 PM MDT</w:t>
      </w:r>
    </w:p>
    <w:p w:rsidR="0013477D" w:rsidRPr="00386A33" w:rsidRDefault="0013477D">
      <w:pPr>
        <w:rPr>
          <w:rFonts w:ascii="Arial" w:hAnsi="Arial" w:cs="Arial"/>
        </w:rPr>
      </w:pP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_x0000_i1033" type="#_x0000_t75" style="width:466.5pt;height:406.5pt;visibility:visible">
            <v:imagedata r:id="rId14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_x0000_i1034" type="#_x0000_t75" style="width:464.25pt;height:591pt;visibility:visible">
            <v:imagedata r:id="rId15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_x0000_i1035" type="#_x0000_t75" style="width:466.5pt;height:578.25pt;visibility:visible">
            <v:imagedata r:id="rId16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_x0000_i1036" type="#_x0000_t75" style="width:462pt;height:535.5pt;visibility:visible">
            <v:imagedata r:id="rId17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_x0000_i1037" type="#_x0000_t75" style="width:464.25pt;height:467.25pt;visibility:visible">
            <v:imagedata r:id="rId18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_x0000_i1038" type="#_x0000_t75" style="width:466.5pt;height:292.5pt;visibility:visible">
            <v:imagedata r:id="rId19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_x0000_i1039" type="#_x0000_t75" style="width:464.25pt;height:96.75pt;visibility:visible">
            <v:imagedata r:id="rId20" o:title=""/>
          </v:shape>
        </w:pict>
      </w:r>
    </w:p>
    <w:p w:rsidR="0013477D" w:rsidRPr="00386A33" w:rsidRDefault="0013477D">
      <w:pPr>
        <w:spacing w:after="200" w:line="276" w:lineRule="auto"/>
        <w:rPr>
          <w:rFonts w:ascii="Arial" w:hAnsi="Arial" w:cs="Arial"/>
        </w:rPr>
      </w:pPr>
      <w:r w:rsidRPr="00386A33">
        <w:rPr>
          <w:rFonts w:ascii="Arial" w:hAnsi="Arial" w:cs="Arial"/>
        </w:rPr>
        <w:br w:type="page"/>
      </w:r>
    </w:p>
    <w:p w:rsidR="0013477D" w:rsidRPr="00C93C2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Aircraft Owner:</w:t>
      </w:r>
      <w:r>
        <w:rPr>
          <w:rFonts w:ascii="Arial" w:hAnsi="Arial" w:cs="Arial"/>
        </w:rPr>
        <w:t xml:space="preserve">  DOE-Huron</w:t>
      </w:r>
    </w:p>
    <w:p w:rsidR="0013477D" w:rsidRPr="00C93C2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Aircraft Registration:  </w:t>
      </w:r>
      <w:r>
        <w:rPr>
          <w:rFonts w:ascii="Arial" w:hAnsi="Arial" w:cs="Arial"/>
        </w:rPr>
        <w:t>N27TK</w:t>
      </w:r>
    </w:p>
    <w:p w:rsidR="0013477D" w:rsidRPr="00C93C2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Aircraft Serial Number:  </w:t>
      </w:r>
      <w:r>
        <w:rPr>
          <w:rFonts w:ascii="Arial" w:hAnsi="Arial" w:cs="Arial"/>
        </w:rPr>
        <w:t>51138</w:t>
      </w:r>
    </w:p>
    <w:p w:rsidR="0013477D" w:rsidRPr="00C93C2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Aircraft Type:</w:t>
      </w:r>
      <w:r>
        <w:rPr>
          <w:rFonts w:ascii="Arial" w:hAnsi="Arial" w:cs="Arial"/>
        </w:rPr>
        <w:t xml:space="preserve">  Bell 206L-3</w:t>
      </w:r>
    </w:p>
    <w:p w:rsidR="0013477D" w:rsidRPr="00C93C2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Aircraft Year:</w:t>
      </w:r>
      <w:r>
        <w:rPr>
          <w:rFonts w:ascii="Arial" w:hAnsi="Arial" w:cs="Arial"/>
        </w:rPr>
        <w:t xml:space="preserve">  1985</w:t>
      </w:r>
    </w:p>
    <w:p w:rsidR="0013477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Date of Last Tach Time Update:</w:t>
      </w:r>
      <w:r>
        <w:rPr>
          <w:rFonts w:ascii="Arial" w:hAnsi="Arial" w:cs="Arial"/>
        </w:rPr>
        <w:t xml:space="preserve">  7/21/2008</w:t>
      </w:r>
    </w:p>
    <w:p w:rsidR="0013477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Aircraft Tach Time:</w:t>
      </w:r>
      <w:r>
        <w:rPr>
          <w:rFonts w:ascii="Arial" w:hAnsi="Arial" w:cs="Arial"/>
        </w:rPr>
        <w:t xml:space="preserve">  3990.5</w:t>
      </w:r>
    </w:p>
    <w:p w:rsidR="0013477D" w:rsidRPr="00C93C2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Aircraft Total Time:</w:t>
      </w:r>
      <w:r>
        <w:rPr>
          <w:rFonts w:ascii="Arial" w:hAnsi="Arial" w:cs="Arial"/>
        </w:rPr>
        <w:t xml:space="preserve">  12714.7</w:t>
      </w:r>
    </w:p>
    <w:p w:rsidR="0013477D" w:rsidRPr="00386A33" w:rsidRDefault="0013477D">
      <w:pPr>
        <w:rPr>
          <w:rFonts w:ascii="Arial" w:hAnsi="Arial" w:cs="Arial"/>
        </w:rPr>
      </w:pPr>
    </w:p>
    <w:p w:rsidR="0013477D" w:rsidRPr="00C93C2D" w:rsidRDefault="0013477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Report Generated On:</w:t>
      </w:r>
      <w:r>
        <w:rPr>
          <w:rFonts w:ascii="Arial" w:hAnsi="Arial" w:cs="Arial"/>
        </w:rPr>
        <w:t xml:space="preserve">  Tuesday, August 19, 2008 at 12:52 PM MDT</w:t>
      </w:r>
    </w:p>
    <w:p w:rsidR="0013477D" w:rsidRPr="00386A33" w:rsidRDefault="0013477D">
      <w:pPr>
        <w:rPr>
          <w:rFonts w:ascii="Arial" w:hAnsi="Arial" w:cs="Arial"/>
        </w:rPr>
      </w:pPr>
    </w:p>
    <w:p w:rsidR="0013477D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9" o:spid="_x0000_i1040" type="#_x0000_t75" style="width:462pt;height:384.75pt;visibility:visible">
            <v:imagedata r:id="rId21" o:title=""/>
          </v:shape>
        </w:pict>
      </w:r>
    </w:p>
    <w:p w:rsidR="0013477D" w:rsidRDefault="0013477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477D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10" o:spid="_x0000_i1041" type="#_x0000_t75" style="width:462pt;height:500.25pt;visibility:visible">
            <v:imagedata r:id="rId22" o:title=""/>
          </v:shape>
        </w:pict>
      </w:r>
    </w:p>
    <w:p w:rsidR="0013477D" w:rsidRDefault="0013477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477D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11" o:spid="_x0000_i1042" type="#_x0000_t75" style="width:466.5pt;height:477pt;visibility:visible">
            <v:imagedata r:id="rId23" o:title=""/>
          </v:shape>
        </w:pict>
      </w:r>
    </w:p>
    <w:p w:rsidR="0013477D" w:rsidRDefault="0013477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477D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12" o:spid="_x0000_i1043" type="#_x0000_t75" style="width:466.5pt;height:291.75pt;visibility:visible">
            <v:imagedata r:id="rId24" o:title=""/>
          </v:shape>
        </w:pict>
      </w:r>
    </w:p>
    <w:p w:rsidR="0013477D" w:rsidRDefault="0013477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477D" w:rsidRPr="00386A33" w:rsidRDefault="0013477D">
      <w:pPr>
        <w:rPr>
          <w:rFonts w:ascii="Arial" w:hAnsi="Arial" w:cs="Arial"/>
        </w:rPr>
      </w:pPr>
      <w:r w:rsidRPr="003A34F5">
        <w:rPr>
          <w:rFonts w:ascii="Arial" w:hAnsi="Arial" w:cs="Arial"/>
          <w:noProof/>
        </w:rPr>
        <w:pict>
          <v:shape id="Picture 13" o:spid="_x0000_i1044" type="#_x0000_t75" style="width:466.5pt;height:133.5pt;visibility:visible">
            <v:imagedata r:id="rId25" o:title=""/>
          </v:shape>
        </w:pict>
      </w:r>
    </w:p>
    <w:sectPr w:rsidR="0013477D" w:rsidRPr="00386A33" w:rsidSect="00844527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77D" w:rsidRDefault="0013477D" w:rsidP="00C93C2D">
      <w:r>
        <w:separator/>
      </w:r>
    </w:p>
  </w:endnote>
  <w:endnote w:type="continuationSeparator" w:id="1">
    <w:p w:rsidR="0013477D" w:rsidRDefault="0013477D" w:rsidP="00C93C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77D" w:rsidRPr="00C93C2D" w:rsidRDefault="0013477D">
    <w:pPr>
      <w:pStyle w:val="Footer"/>
      <w:jc w:val="center"/>
      <w:rPr>
        <w:rFonts w:ascii="Arial" w:hAnsi="Arial" w:cs="Arial"/>
      </w:rPr>
    </w:pPr>
    <w:r w:rsidRPr="00C93C2D">
      <w:rPr>
        <w:rFonts w:ascii="Arial" w:hAnsi="Arial" w:cs="Arial"/>
      </w:rPr>
      <w:fldChar w:fldCharType="begin"/>
    </w:r>
    <w:r w:rsidRPr="00C93C2D">
      <w:rPr>
        <w:rFonts w:ascii="Arial" w:hAnsi="Arial" w:cs="Arial"/>
      </w:rPr>
      <w:instrText xml:space="preserve"> PAGE   \* MERGEFORMAT </w:instrText>
    </w:r>
    <w:r w:rsidRPr="00C93C2D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8</w:t>
    </w:r>
    <w:r w:rsidRPr="00C93C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77D" w:rsidRDefault="0013477D" w:rsidP="00C93C2D">
      <w:r>
        <w:separator/>
      </w:r>
    </w:p>
  </w:footnote>
  <w:footnote w:type="continuationSeparator" w:id="1">
    <w:p w:rsidR="0013477D" w:rsidRDefault="0013477D" w:rsidP="00C93C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embedSystemFonts/>
  <w:defaultTabStop w:val="720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6C13"/>
    <w:rsid w:val="0013477D"/>
    <w:rsid w:val="00386A33"/>
    <w:rsid w:val="003A34F5"/>
    <w:rsid w:val="00614012"/>
    <w:rsid w:val="00844527"/>
    <w:rsid w:val="009D4C8A"/>
    <w:rsid w:val="009F6C13"/>
    <w:rsid w:val="00A6239E"/>
    <w:rsid w:val="00B13EAE"/>
    <w:rsid w:val="00C93C2D"/>
    <w:rsid w:val="00EB4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C13"/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F6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C93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3C2D"/>
  </w:style>
  <w:style w:type="paragraph" w:styleId="Footer">
    <w:name w:val="footer"/>
    <w:basedOn w:val="Normal"/>
    <w:link w:val="FooterChar"/>
    <w:uiPriority w:val="99"/>
    <w:rsid w:val="00C93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C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20</Pages>
  <Words>145</Words>
  <Characters>828</Characters>
  <Application>Microsoft Office Outlook</Application>
  <DocSecurity>0</DocSecurity>
  <Lines>0</Lines>
  <Paragraphs>0</Paragraphs>
  <ScaleCrop>false</ScaleCrop>
  <Company>WAPA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Aircraft Owner:  DOE-Ftc</dc:title>
  <dc:subject/>
  <dc:creator>Jacqueline Heffington</dc:creator>
  <cp:keywords/>
  <dc:description/>
  <cp:lastModifiedBy>Shearin</cp:lastModifiedBy>
  <cp:revision>2</cp:revision>
  <cp:lastPrinted>2008-08-27T20:33:00Z</cp:lastPrinted>
  <dcterms:created xsi:type="dcterms:W3CDTF">2008-08-27T20:38:00Z</dcterms:created>
  <dcterms:modified xsi:type="dcterms:W3CDTF">2008-08-27T20:38:00Z</dcterms:modified>
</cp:coreProperties>
</file>