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A43" w:rsidRPr="00D22FA1" w:rsidRDefault="00B73161" w:rsidP="005F703A">
      <w:pPr>
        <w:pStyle w:val="1dbiCopyListlinked"/>
        <w:numPr>
          <w:ilvl w:val="0"/>
          <w:numId w:val="0"/>
        </w:numPr>
        <w:rPr>
          <w:lang w:val="en-US"/>
        </w:rPr>
      </w:pPr>
      <w:r w:rsidRPr="00D22FA1">
        <w:rPr>
          <w:noProof/>
          <w:lang w:val="en-US"/>
        </w:rPr>
        <mc:AlternateContent>
          <mc:Choice Requires="wps">
            <w:drawing>
              <wp:anchor distT="0" distB="0" distL="114300" distR="114300" simplePos="0" relativeHeight="251659264" behindDoc="0" locked="0" layoutInCell="0" allowOverlap="0" wp14:anchorId="0DEBB2F8" wp14:editId="263D803A">
                <wp:simplePos x="0" y="0"/>
                <wp:positionH relativeFrom="page">
                  <wp:posOffset>4826000</wp:posOffset>
                </wp:positionH>
                <wp:positionV relativeFrom="page">
                  <wp:posOffset>897890</wp:posOffset>
                </wp:positionV>
                <wp:extent cx="2286000" cy="1064895"/>
                <wp:effectExtent l="0" t="0" r="0" b="1905"/>
                <wp:wrapTight wrapText="bothSides">
                  <wp:wrapPolygon edited="0">
                    <wp:start x="0" y="0"/>
                    <wp:lineTo x="0" y="21252"/>
                    <wp:lineTo x="21420" y="21252"/>
                    <wp:lineTo x="21420" y="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A36C2" w:rsidRPr="005C31B9" w:rsidRDefault="00AA36C2" w:rsidP="00D14BF1">
                            <w:pPr>
                              <w:pStyle w:val="1dbiSender"/>
                              <w:spacing w:line="240" w:lineRule="auto"/>
                              <w:rPr>
                                <w:rStyle w:val="1dbiCopymediumgray"/>
                                <w:noProof/>
                                <w:lang w:val="fr-CH"/>
                              </w:rPr>
                            </w:pPr>
                            <w:r w:rsidRPr="005C31B9">
                              <w:rPr>
                                <w:rStyle w:val="1dbiCopymediumgray"/>
                                <w:noProof/>
                                <w:lang w:val="fr-CH"/>
                              </w:rPr>
                              <w:t>Contact</w:t>
                            </w:r>
                          </w:p>
                          <w:p w:rsidR="00AA36C2" w:rsidRPr="005C31B9" w:rsidRDefault="00FB553C" w:rsidP="00D14BF1">
                            <w:pPr>
                              <w:pStyle w:val="1dbiSender"/>
                              <w:spacing w:line="240" w:lineRule="auto"/>
                              <w:rPr>
                                <w:noProof/>
                                <w:lang w:val="fr-CH"/>
                              </w:rPr>
                            </w:pPr>
                            <w:sdt>
                              <w:sdtPr>
                                <w:rPr>
                                  <w:noProof/>
                                  <w:lang w:val="fr-CH"/>
                                </w:rPr>
                                <w:alias w:val="Autor"/>
                                <w:tag w:val=""/>
                                <w:id w:val="-1923709815"/>
                                <w:dataBinding w:prefixMappings="xmlns:ns0='http://purl.org/dc/elements/1.1/' xmlns:ns1='http://schemas.openxmlformats.org/package/2006/metadata/core-properties' " w:xpath="/ns1:coreProperties[1]/ns0:creator[1]" w:storeItemID="{6C3C8BC8-F283-45AE-878A-BAB7291924A1}"/>
                                <w:text/>
                              </w:sdtPr>
                              <w:sdtEndPr/>
                              <w:sdtContent>
                                <w:r w:rsidR="00AA36C2">
                                  <w:rPr>
                                    <w:noProof/>
                                    <w:lang w:val="fr-FR"/>
                                  </w:rPr>
                                  <w:t>Michael Schwalm</w:t>
                                </w:r>
                              </w:sdtContent>
                            </w:sdt>
                          </w:p>
                          <w:p w:rsidR="00AA36C2" w:rsidRPr="005C31B9" w:rsidRDefault="00AA36C2" w:rsidP="00D14BF1">
                            <w:pPr>
                              <w:pStyle w:val="1dbiSender"/>
                              <w:spacing w:line="240" w:lineRule="auto"/>
                              <w:rPr>
                                <w:noProof/>
                                <w:lang w:val="fr-CH"/>
                              </w:rPr>
                            </w:pPr>
                            <w:r w:rsidRPr="005C31B9">
                              <w:rPr>
                                <w:noProof/>
                                <w:lang w:val="fr-CH"/>
                              </w:rPr>
                              <w:fldChar w:fldCharType="begin"/>
                            </w:r>
                            <w:r w:rsidRPr="005C31B9">
                              <w:rPr>
                                <w:noProof/>
                                <w:lang w:val="fr-CH"/>
                              </w:rPr>
                              <w:instrText xml:space="preserve"> DOCPROPERTY  "Function 1"  \* MERGEFORMAT </w:instrText>
                            </w:r>
                            <w:r w:rsidRPr="005C31B9">
                              <w:rPr>
                                <w:noProof/>
                                <w:lang w:val="fr-CH"/>
                              </w:rPr>
                              <w:fldChar w:fldCharType="separate"/>
                            </w:r>
                            <w:r>
                              <w:rPr>
                                <w:noProof/>
                                <w:lang w:val="fr-CH"/>
                              </w:rPr>
                              <w:t>Consultant</w:t>
                            </w:r>
                            <w:r w:rsidRPr="005C31B9">
                              <w:rPr>
                                <w:noProof/>
                                <w:lang w:val="fr-CH"/>
                              </w:rPr>
                              <w:fldChar w:fldCharType="end"/>
                            </w:r>
                          </w:p>
                          <w:p w:rsidR="00AA36C2" w:rsidRPr="005C31B9" w:rsidRDefault="00AA36C2" w:rsidP="00D14BF1">
                            <w:pPr>
                              <w:pStyle w:val="1dbiSender"/>
                              <w:spacing w:line="240" w:lineRule="auto"/>
                              <w:rPr>
                                <w:noProof/>
                                <w:lang w:val="fr-CH"/>
                              </w:rPr>
                            </w:pPr>
                            <w:r w:rsidRPr="005C31B9">
                              <w:rPr>
                                <w:noProof/>
                                <w:lang w:val="fr-CH"/>
                              </w:rPr>
                              <w:t xml:space="preserve">Direct </w:t>
                            </w:r>
                            <w:r w:rsidRPr="005C31B9">
                              <w:rPr>
                                <w:noProof/>
                                <w:lang w:val="fr-CH"/>
                              </w:rPr>
                              <w:fldChar w:fldCharType="begin"/>
                            </w:r>
                            <w:r w:rsidRPr="005C31B9">
                              <w:rPr>
                                <w:noProof/>
                                <w:lang w:val="fr-CH"/>
                              </w:rPr>
                              <w:instrText xml:space="preserve"> DOCPROPERTY  "Direct phone"  \* MERGEFORMAT </w:instrText>
                            </w:r>
                            <w:r w:rsidRPr="005C31B9">
                              <w:rPr>
                                <w:noProof/>
                                <w:lang w:val="fr-CH"/>
                              </w:rPr>
                              <w:fldChar w:fldCharType="separate"/>
                            </w:r>
                            <w:r>
                              <w:rPr>
                                <w:noProof/>
                                <w:lang w:val="fr-CH"/>
                              </w:rPr>
                              <w:t>+41 79 796 43 59</w:t>
                            </w:r>
                            <w:r w:rsidRPr="005C31B9">
                              <w:rPr>
                                <w:noProof/>
                                <w:lang w:val="fr-CH"/>
                              </w:rPr>
                              <w:fldChar w:fldCharType="end"/>
                            </w:r>
                          </w:p>
                          <w:sdt>
                            <w:sdtPr>
                              <w:rPr>
                                <w:noProof/>
                                <w:lang w:val="fr-CH"/>
                              </w:rPr>
                              <w:alias w:val="Firmen-E-Mail-Adresse"/>
                              <w:tag w:val=""/>
                              <w:id w:val="1154029169"/>
                              <w:dataBinding w:prefixMappings="xmlns:ns0='http://schemas.microsoft.com/office/2006/coverPageProps' " w:xpath="/ns0:CoverPageProperties[1]/ns0:CompanyEmail[1]" w:storeItemID="{55AF091B-3C7A-41E3-B477-F2FDAA23CFDA}"/>
                              <w:text/>
                            </w:sdtPr>
                            <w:sdtEndPr/>
                            <w:sdtContent>
                              <w:p w:rsidR="00AA36C2" w:rsidRPr="005C31B9" w:rsidRDefault="00AA36C2" w:rsidP="00D14BF1">
                                <w:pPr>
                                  <w:pStyle w:val="1dbiSender"/>
                                  <w:spacing w:line="240" w:lineRule="auto"/>
                                  <w:rPr>
                                    <w:rStyle w:val="1dbiCopymediumgray"/>
                                    <w:rFonts w:ascii="DIN Offc" w:hAnsi="DIN Offc" w:cs="DINOT"/>
                                    <w:noProof/>
                                    <w:lang w:val="fr-CH"/>
                                  </w:rPr>
                                </w:pPr>
                                <w:r>
                                  <w:rPr>
                                    <w:noProof/>
                                    <w:lang w:val="fr-CH"/>
                                  </w:rPr>
                                  <w:t>michael.schwalm</w:t>
                                </w:r>
                                <w:r w:rsidRPr="005C31B9">
                                  <w:rPr>
                                    <w:noProof/>
                                    <w:lang w:val="fr-CH"/>
                                  </w:rPr>
                                  <w:t>@dbi-services.com</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0pt;margin-top:70.7pt;width:180pt;height:8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" o:allowincell="f" o:allowoverlap="f" filled="f" stroked="f" strokeweight="0">
                <v:textbox inset="0,0,0,0">
                  <w:txbxContent>
                    <w:p w:rsidR="00AA36C2" w:rsidRPr="005C31B9" w:rsidRDefault="00AA36C2" w:rsidP="00D14BF1">
                      <w:pPr>
                        <w:pStyle w:val="1dbiSender"/>
                        <w:spacing w:line="240" w:lineRule="auto"/>
                        <w:rPr>
                          <w:rStyle w:val="1dbiCopymediumgray"/>
                          <w:noProof/>
                          <w:lang w:val="fr-CH"/>
                        </w:rPr>
                      </w:pPr>
                      <w:r w:rsidRPr="005C31B9">
                        <w:rPr>
                          <w:rStyle w:val="1dbiCopymediumgray"/>
                          <w:noProof/>
                          <w:lang w:val="fr-CH"/>
                        </w:rPr>
                        <w:t>Contact</w:t>
                      </w:r>
                    </w:p>
                    <w:p w:rsidR="00AA36C2" w:rsidRPr="005C31B9" w:rsidRDefault="00AA36C2" w:rsidP="00D14BF1">
                      <w:pPr>
                        <w:pStyle w:val="1dbiSender"/>
                        <w:spacing w:line="240" w:lineRule="auto"/>
                        <w:rPr>
                          <w:noProof/>
                          <w:lang w:val="fr-CH"/>
                        </w:rPr>
                      </w:pPr>
                      <w:sdt>
                        <w:sdtPr>
                          <w:rPr>
                            <w:noProof/>
                            <w:lang w:val="fr-CH"/>
                          </w:rPr>
                          <w:alias w:val="Autor"/>
                          <w:tag w:val=""/>
                          <w:id w:val="-1923709815"/>
                          <w:dataBinding w:prefixMappings="xmlns:ns0='http://purl.org/dc/elements/1.1/' xmlns:ns1='http://schemas.openxmlformats.org/package/2006/metadata/core-properties' " w:xpath="/ns1:coreProperties[1]/ns0:creator[1]" w:storeItemID="{6C3C8BC8-F283-45AE-878A-BAB7291924A1}"/>
                          <w:text/>
                        </w:sdtPr>
                        <w:sdtContent>
                          <w:r>
                            <w:rPr>
                              <w:noProof/>
                              <w:lang w:val="fr-FR"/>
                            </w:rPr>
                            <w:t>Michael Schwalm</w:t>
                          </w:r>
                        </w:sdtContent>
                      </w:sdt>
                    </w:p>
                    <w:p w:rsidR="00AA36C2" w:rsidRPr="005C31B9" w:rsidRDefault="00AA36C2" w:rsidP="00D14BF1">
                      <w:pPr>
                        <w:pStyle w:val="1dbiSender"/>
                        <w:spacing w:line="240" w:lineRule="auto"/>
                        <w:rPr>
                          <w:noProof/>
                          <w:lang w:val="fr-CH"/>
                        </w:rPr>
                      </w:pPr>
                      <w:r w:rsidRPr="005C31B9">
                        <w:rPr>
                          <w:noProof/>
                          <w:lang w:val="fr-CH"/>
                        </w:rPr>
                        <w:fldChar w:fldCharType="begin"/>
                      </w:r>
                      <w:r w:rsidRPr="005C31B9">
                        <w:rPr>
                          <w:noProof/>
                          <w:lang w:val="fr-CH"/>
                        </w:rPr>
                        <w:instrText xml:space="preserve"> DOCPROPERTY  "Function 1"  \* MERGEFORMAT </w:instrText>
                      </w:r>
                      <w:r w:rsidRPr="005C31B9">
                        <w:rPr>
                          <w:noProof/>
                          <w:lang w:val="fr-CH"/>
                        </w:rPr>
                        <w:fldChar w:fldCharType="separate"/>
                      </w:r>
                      <w:r>
                        <w:rPr>
                          <w:noProof/>
                          <w:lang w:val="fr-CH"/>
                        </w:rPr>
                        <w:t>Consultant</w:t>
                      </w:r>
                      <w:r w:rsidRPr="005C31B9">
                        <w:rPr>
                          <w:noProof/>
                          <w:lang w:val="fr-CH"/>
                        </w:rPr>
                        <w:fldChar w:fldCharType="end"/>
                      </w:r>
                    </w:p>
                    <w:p w:rsidR="00AA36C2" w:rsidRPr="005C31B9" w:rsidRDefault="00AA36C2" w:rsidP="00D14BF1">
                      <w:pPr>
                        <w:pStyle w:val="1dbiSender"/>
                        <w:spacing w:line="240" w:lineRule="auto"/>
                        <w:rPr>
                          <w:noProof/>
                          <w:lang w:val="fr-CH"/>
                        </w:rPr>
                      </w:pPr>
                      <w:r w:rsidRPr="005C31B9">
                        <w:rPr>
                          <w:noProof/>
                          <w:lang w:val="fr-CH"/>
                        </w:rPr>
                        <w:t xml:space="preserve">Direct </w:t>
                      </w:r>
                      <w:r w:rsidRPr="005C31B9">
                        <w:rPr>
                          <w:noProof/>
                          <w:lang w:val="fr-CH"/>
                        </w:rPr>
                        <w:fldChar w:fldCharType="begin"/>
                      </w:r>
                      <w:r w:rsidRPr="005C31B9">
                        <w:rPr>
                          <w:noProof/>
                          <w:lang w:val="fr-CH"/>
                        </w:rPr>
                        <w:instrText xml:space="preserve"> DOCPROPERTY  "Direct phone"  \* MERGEFORMAT </w:instrText>
                      </w:r>
                      <w:r w:rsidRPr="005C31B9">
                        <w:rPr>
                          <w:noProof/>
                          <w:lang w:val="fr-CH"/>
                        </w:rPr>
                        <w:fldChar w:fldCharType="separate"/>
                      </w:r>
                      <w:r>
                        <w:rPr>
                          <w:noProof/>
                          <w:lang w:val="fr-CH"/>
                        </w:rPr>
                        <w:t>+41 79 796 43 59</w:t>
                      </w:r>
                      <w:r w:rsidRPr="005C31B9">
                        <w:rPr>
                          <w:noProof/>
                          <w:lang w:val="fr-CH"/>
                        </w:rPr>
                        <w:fldChar w:fldCharType="end"/>
                      </w:r>
                    </w:p>
                    <w:sdt>
                      <w:sdtPr>
                        <w:rPr>
                          <w:noProof/>
                          <w:lang w:val="fr-CH"/>
                        </w:rPr>
                        <w:alias w:val="Firmen-E-Mail-Adresse"/>
                        <w:tag w:val=""/>
                        <w:id w:val="1154029169"/>
                        <w:dataBinding w:prefixMappings="xmlns:ns0='http://schemas.microsoft.com/office/2006/coverPageProps' " w:xpath="/ns0:CoverPageProperties[1]/ns0:CompanyEmail[1]" w:storeItemID="{55AF091B-3C7A-41E3-B477-F2FDAA23CFDA}"/>
                        <w:text/>
                      </w:sdtPr>
                      <w:sdtContent>
                        <w:p w:rsidR="00AA36C2" w:rsidRPr="005C31B9" w:rsidRDefault="00AA36C2" w:rsidP="00D14BF1">
                          <w:pPr>
                            <w:pStyle w:val="1dbiSender"/>
                            <w:spacing w:line="240" w:lineRule="auto"/>
                            <w:rPr>
                              <w:rStyle w:val="1dbiCopymediumgray"/>
                              <w:rFonts w:ascii="DIN Offc" w:hAnsi="DIN Offc" w:cs="DINOT"/>
                              <w:noProof/>
                              <w:lang w:val="fr-CH"/>
                            </w:rPr>
                          </w:pPr>
                          <w:r>
                            <w:rPr>
                              <w:noProof/>
                              <w:lang w:val="fr-CH"/>
                            </w:rPr>
                            <w:t>michael.schwalm</w:t>
                          </w:r>
                          <w:r w:rsidRPr="005C31B9">
                            <w:rPr>
                              <w:noProof/>
                              <w:lang w:val="fr-CH"/>
                            </w:rPr>
                            <w:t>@dbi-services.com</w:t>
                          </w:r>
                        </w:p>
                      </w:sdtContent>
                    </w:sdt>
                  </w:txbxContent>
                </v:textbox>
                <w10:wrap type="tight" anchorx="page" anchory="page"/>
              </v:shape>
            </w:pict>
          </mc:Fallback>
        </mc:AlternateContent>
      </w:r>
      <w:r w:rsidR="00B20CB9" w:rsidRPr="00D22FA1">
        <w:rPr>
          <w:noProof/>
          <w:lang w:val="en-US"/>
        </w:rPr>
        <mc:AlternateContent>
          <mc:Choice Requires="wps">
            <w:drawing>
              <wp:anchor distT="0" distB="0" distL="0" distR="7200000" simplePos="0" relativeHeight="251661312" behindDoc="0" locked="0" layoutInCell="0" allowOverlap="0" wp14:anchorId="206D0A63" wp14:editId="12343F3A">
                <wp:simplePos x="0" y="0"/>
                <wp:positionH relativeFrom="margin">
                  <wp:posOffset>0</wp:posOffset>
                </wp:positionH>
                <wp:positionV relativeFrom="margin">
                  <wp:posOffset>179070</wp:posOffset>
                </wp:positionV>
                <wp:extent cx="2520315" cy="1656080"/>
                <wp:effectExtent l="0" t="0" r="13335" b="127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5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36C2" w:rsidRPr="00C42E23" w:rsidRDefault="00AA36C2" w:rsidP="008D057D">
                            <w:pPr>
                              <w:pStyle w:val="dbiNormal"/>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0;margin-top:14.1pt;width:198.45pt;height:130.4pt;z-index:251661312;visibility:visible;mso-wrap-style:square;mso-width-percent:0;mso-height-percent:0;mso-wrap-distance-left:0;mso-wrap-distance-top:0;mso-wrap-distance-right:200mm;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FysgIAALE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" o:allowincell="f" o:allowoverlap="f" filled="f" stroked="f">
                <v:textbox inset="0,0,0,0">
                  <w:txbxContent>
                    <w:p w:rsidR="00AA36C2" w:rsidRPr="00C42E23" w:rsidRDefault="00AA36C2" w:rsidP="008D057D">
                      <w:pPr>
                        <w:pStyle w:val="dbiNormal"/>
                      </w:pPr>
                    </w:p>
                  </w:txbxContent>
                </v:textbox>
                <w10:wrap type="topAndBottom" anchorx="margin" anchory="margin"/>
              </v:shape>
            </w:pict>
          </mc:Fallback>
        </mc:AlternateContent>
      </w:r>
    </w:p>
    <w:p w:rsidR="00110774" w:rsidRPr="00D22FA1" w:rsidRDefault="00110774" w:rsidP="00870BC8">
      <w:pPr>
        <w:pStyle w:val="dbiNormal"/>
        <w:rPr>
          <w:rFonts w:ascii="DIN Offc Medium" w:hAnsi="DIN Offc Medium" w:cstheme="minorBidi"/>
          <w:color w:val="575757" w:themeColor="text1"/>
          <w:spacing w:val="-10"/>
          <w:kern w:val="32"/>
          <w:sz w:val="32"/>
          <w:szCs w:val="24"/>
          <w:lang w:val="en-US" w:eastAsia="de-DE"/>
        </w:rPr>
      </w:pPr>
      <w:r w:rsidRPr="00D22FA1">
        <w:rPr>
          <w:rFonts w:ascii="DIN Offc Medium" w:hAnsi="DIN Offc Medium" w:cstheme="minorBidi"/>
          <w:color w:val="575757" w:themeColor="text1"/>
          <w:spacing w:val="-10"/>
          <w:kern w:val="32"/>
          <w:sz w:val="32"/>
          <w:szCs w:val="24"/>
          <w:lang w:val="en-US" w:eastAsia="de-DE"/>
        </w:rPr>
        <w:fldChar w:fldCharType="begin"/>
      </w:r>
      <w:r w:rsidRPr="00D22FA1">
        <w:rPr>
          <w:rFonts w:ascii="DIN Offc Medium" w:hAnsi="DIN Offc Medium" w:cstheme="minorBidi"/>
          <w:color w:val="575757" w:themeColor="text1"/>
          <w:spacing w:val="-10"/>
          <w:kern w:val="32"/>
          <w:sz w:val="32"/>
          <w:szCs w:val="24"/>
          <w:lang w:val="en-US" w:eastAsia="de-DE"/>
        </w:rPr>
        <w:instrText xml:space="preserve"> DOCPROPERTY  "Title of document"  \* MERGEFORMAT </w:instrText>
      </w:r>
      <w:r w:rsidRPr="00D22FA1">
        <w:rPr>
          <w:rFonts w:ascii="DIN Offc Medium" w:hAnsi="DIN Offc Medium" w:cstheme="minorBidi"/>
          <w:color w:val="575757" w:themeColor="text1"/>
          <w:spacing w:val="-10"/>
          <w:kern w:val="32"/>
          <w:sz w:val="32"/>
          <w:szCs w:val="24"/>
          <w:lang w:val="en-US" w:eastAsia="de-DE"/>
        </w:rPr>
        <w:fldChar w:fldCharType="separate"/>
      </w:r>
      <w:r w:rsidR="00654E06" w:rsidRPr="00D22FA1">
        <w:rPr>
          <w:rFonts w:ascii="DIN Offc Medium" w:hAnsi="DIN Offc Medium" w:cstheme="minorBidi"/>
          <w:color w:val="575757" w:themeColor="text1"/>
          <w:spacing w:val="-10"/>
          <w:kern w:val="32"/>
          <w:sz w:val="32"/>
          <w:szCs w:val="24"/>
          <w:lang w:val="en-US" w:eastAsia="de-DE"/>
        </w:rPr>
        <w:t>Virtual Box cloning tool manual</w:t>
      </w:r>
      <w:r w:rsidRPr="00D22FA1">
        <w:rPr>
          <w:rFonts w:ascii="DIN Offc Medium" w:hAnsi="DIN Offc Medium" w:cstheme="minorBidi"/>
          <w:color w:val="575757" w:themeColor="text1"/>
          <w:spacing w:val="-10"/>
          <w:kern w:val="32"/>
          <w:sz w:val="32"/>
          <w:szCs w:val="24"/>
          <w:lang w:val="en-US" w:eastAsia="de-DE"/>
        </w:rPr>
        <w:fldChar w:fldCharType="end"/>
      </w:r>
    </w:p>
    <w:p w:rsidR="00110774" w:rsidRPr="00D22FA1" w:rsidRDefault="00110774" w:rsidP="00870BC8">
      <w:pPr>
        <w:pStyle w:val="dbiNormal"/>
        <w:rPr>
          <w:lang w:val="en-US"/>
        </w:rPr>
      </w:pPr>
    </w:p>
    <w:p w:rsidR="00F87A2A" w:rsidRPr="00D22FA1" w:rsidRDefault="004D3F18" w:rsidP="00AB118C">
      <w:pPr>
        <w:pStyle w:val="dbiNormal"/>
        <w:rPr>
          <w:rStyle w:val="Stylesheet1dbiCopymediumLateinDINOTSchwarz"/>
          <w:rFonts w:ascii="DIN Offc" w:hAnsi="DIN Offc"/>
        </w:rPr>
      </w:pPr>
      <w:r>
        <w:rPr>
          <w:rStyle w:val="Stylesheet1dbiCopymediumLateinDINOTSchwarz"/>
          <w:rFonts w:ascii="DIN Offc" w:hAnsi="DIN Offc"/>
        </w:rPr>
        <w:t>Customer</w:t>
      </w:r>
      <w:r w:rsidR="009212FC" w:rsidRPr="00D22FA1">
        <w:rPr>
          <w:rStyle w:val="Stylesheet1dbiCopymediumLateinDINOTSchwarz"/>
          <w:rFonts w:ascii="DIN Offc" w:hAnsi="DIN Offc"/>
        </w:rPr>
        <w:tab/>
      </w:r>
      <w:r w:rsidR="00F26402" w:rsidRPr="00D22FA1">
        <w:rPr>
          <w:rStyle w:val="Stylesheet1dbiCopymediumLateinDINOTSchwarz"/>
          <w:rFonts w:ascii="DIN Offc" w:hAnsi="DIN Offc"/>
        </w:rPr>
        <w:tab/>
      </w:r>
      <w:bookmarkStart w:id="0" w:name="_GoBack"/>
      <w:bookmarkEnd w:id="0"/>
      <w:r w:rsidR="00AB118C" w:rsidRPr="00D22FA1">
        <w:rPr>
          <w:rStyle w:val="Stylesheet1dbiCopymediumLateinDINOTSchwarz"/>
          <w:rFonts w:ascii="DIN Offc" w:hAnsi="DIN Offc"/>
        </w:rPr>
        <w:tab/>
      </w:r>
      <w:r w:rsidR="00F32AB6" w:rsidRPr="00D22FA1">
        <w:rPr>
          <w:rStyle w:val="Stylesheet1dbiCopymediumLateinDINOTSchwarz"/>
          <w:rFonts w:ascii="DIN Offc" w:hAnsi="DIN Offc"/>
        </w:rPr>
        <w:fldChar w:fldCharType="begin"/>
      </w:r>
      <w:r w:rsidR="00F32AB6" w:rsidRPr="00D22FA1">
        <w:rPr>
          <w:rStyle w:val="Stylesheet1dbiCopymediumLateinDINOTSchwarz"/>
          <w:rFonts w:ascii="DIN Offc" w:hAnsi="DIN Offc"/>
        </w:rPr>
        <w:instrText xml:space="preserve"> DOCPROPERTY  "Customer name"  \* MERGEFORMAT </w:instrText>
      </w:r>
      <w:r w:rsidR="00F32AB6" w:rsidRPr="00D22FA1">
        <w:rPr>
          <w:rStyle w:val="Stylesheet1dbiCopymediumLateinDINOTSchwarz"/>
          <w:rFonts w:ascii="DIN Offc" w:hAnsi="DIN Offc"/>
        </w:rPr>
        <w:fldChar w:fldCharType="separate"/>
      </w:r>
      <w:r w:rsidR="00B978DD" w:rsidRPr="00D22FA1">
        <w:rPr>
          <w:rStyle w:val="Stylesheet1dbiCopymediumLateinDINOTSchwarz"/>
          <w:rFonts w:ascii="DIN Offc" w:hAnsi="DIN Offc"/>
        </w:rPr>
        <w:t>dbi services</w:t>
      </w:r>
      <w:r w:rsidR="00F32AB6" w:rsidRPr="00D22FA1">
        <w:rPr>
          <w:rStyle w:val="Stylesheet1dbiCopymediumLateinDINOTSchwarz"/>
          <w:rFonts w:ascii="DIN Offc" w:hAnsi="DIN Offc"/>
        </w:rPr>
        <w:fldChar w:fldCharType="end"/>
      </w:r>
    </w:p>
    <w:p w:rsidR="00F87A2A" w:rsidRPr="00D22FA1" w:rsidRDefault="004D3F18" w:rsidP="00F87A2A">
      <w:pPr>
        <w:pStyle w:val="dbiNormal"/>
        <w:outlineLvl w:val="0"/>
        <w:rPr>
          <w:lang w:val="en-US"/>
        </w:rPr>
      </w:pPr>
      <w:r>
        <w:rPr>
          <w:lang w:val="en-US"/>
        </w:rPr>
        <w:t>Cre</w:t>
      </w:r>
      <w:r w:rsidR="00246AE9" w:rsidRPr="00D22FA1">
        <w:rPr>
          <w:lang w:val="en-US"/>
        </w:rPr>
        <w:t>ation</w:t>
      </w:r>
      <w:r w:rsidR="002762D2" w:rsidRPr="00D22FA1">
        <w:rPr>
          <w:lang w:val="en-US"/>
        </w:rPr>
        <w:tab/>
      </w:r>
      <w:r w:rsidR="002762D2" w:rsidRPr="00D22FA1">
        <w:rPr>
          <w:lang w:val="en-US"/>
        </w:rPr>
        <w:tab/>
      </w:r>
      <w:r w:rsidR="002762D2" w:rsidRPr="00D22FA1">
        <w:rPr>
          <w:lang w:val="en-US"/>
        </w:rPr>
        <w:tab/>
      </w:r>
      <w:sdt>
        <w:sdtPr>
          <w:rPr>
            <w:lang w:val="en-US"/>
          </w:rPr>
          <w:alias w:val="Publish Date"/>
          <w:tag w:val=""/>
          <w:id w:val="2070071544"/>
          <w:placeholder>
            <w:docPart w:val="355D0FD9C87F4B9B96CE93133C5307B1"/>
          </w:placeholder>
          <w:dataBinding w:prefixMappings="xmlns:ns0='http://schemas.microsoft.com/office/2006/coverPageProps' " w:xpath="/ns0:CoverPageProperties[1]/ns0:PublishDate[1]" w:storeItemID="{55AF091B-3C7A-41E3-B477-F2FDAA23CFDA}"/>
          <w:date w:fullDate="2012-08-27T00:00:00Z">
            <w:dateFormat w:val="dd.MM.yyyy"/>
            <w:lid w:val="de-CH"/>
            <w:storeMappedDataAs w:val="dateTime"/>
            <w:calendar w:val="gregorian"/>
          </w:date>
        </w:sdtPr>
        <w:sdtEndPr/>
        <w:sdtContent>
          <w:r w:rsidR="00103C40" w:rsidRPr="00D22FA1">
            <w:rPr>
              <w:lang w:val="en-US"/>
            </w:rPr>
            <w:t>27.08.2012</w:t>
          </w:r>
        </w:sdtContent>
      </w:sdt>
    </w:p>
    <w:p w:rsidR="006C073C" w:rsidRPr="00D22FA1" w:rsidRDefault="006C073C" w:rsidP="00D164A0">
      <w:pPr>
        <w:pStyle w:val="dbiNormal"/>
        <w:rPr>
          <w:rStyle w:val="Stylesheet1dbiCopymediumLateinDINOTSchwarz"/>
        </w:rPr>
      </w:pPr>
    </w:p>
    <w:p w:rsidR="002762D2" w:rsidRPr="00D22FA1" w:rsidRDefault="002762D2">
      <w:pPr>
        <w:rPr>
          <w:rFonts w:ascii="DIN Offc" w:hAnsi="DIN Offc" w:cs="DINOT"/>
          <w:color w:val="000000"/>
          <w:spacing w:val="2"/>
          <w:sz w:val="19"/>
          <w:szCs w:val="19"/>
        </w:rPr>
      </w:pPr>
      <w:r w:rsidRPr="00D22FA1">
        <w:br w:type="page"/>
      </w:r>
    </w:p>
    <w:tbl>
      <w:tblPr>
        <w:tblStyle w:val="dbiTabelle1"/>
        <w:tblW w:w="9627" w:type="dxa"/>
        <w:tblLayout w:type="fixed"/>
        <w:tblLook w:val="04E0" w:firstRow="1" w:lastRow="1" w:firstColumn="1" w:lastColumn="0" w:noHBand="0" w:noVBand="1"/>
      </w:tblPr>
      <w:tblGrid>
        <w:gridCol w:w="2160"/>
        <w:gridCol w:w="1440"/>
        <w:gridCol w:w="3237"/>
        <w:gridCol w:w="2790"/>
      </w:tblGrid>
      <w:tr w:rsidR="005461E5" w:rsidRPr="00D22FA1" w:rsidTr="00CC38F0">
        <w:trPr>
          <w:cnfStyle w:val="100000000000" w:firstRow="1" w:lastRow="0" w:firstColumn="0" w:lastColumn="0" w:oddVBand="0" w:evenVBand="0" w:oddHBand="0" w:evenHBand="0" w:firstRowFirstColumn="0" w:firstRowLastColumn="0" w:lastRowFirstColumn="0" w:lastRowLastColumn="0"/>
        </w:trPr>
        <w:tc>
          <w:tcPr>
            <w:tcW w:w="962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rsidR="005461E5" w:rsidRPr="00AF2389" w:rsidRDefault="005461E5" w:rsidP="00B24E45">
            <w:pPr>
              <w:pStyle w:val="dbiContent1"/>
              <w:rPr>
                <w:rStyle w:val="dbiMedium"/>
                <w:color w:val="575757" w:themeColor="text1"/>
                <w:spacing w:val="-10"/>
                <w:kern w:val="32"/>
                <w:sz w:val="32"/>
              </w:rPr>
            </w:pPr>
            <w:proofErr w:type="spellStart"/>
            <w:r w:rsidRPr="00AF2389">
              <w:rPr>
                <w:rStyle w:val="dbiMedium"/>
                <w:color w:val="575757" w:themeColor="text1"/>
                <w:spacing w:val="-10"/>
                <w:kern w:val="32"/>
                <w:sz w:val="32"/>
              </w:rPr>
              <w:lastRenderedPageBreak/>
              <w:t>History</w:t>
            </w:r>
            <w:proofErr w:type="spellEnd"/>
            <w:r w:rsidRPr="00AF2389">
              <w:rPr>
                <w:rStyle w:val="dbiMedium"/>
                <w:color w:val="575757" w:themeColor="text1"/>
                <w:spacing w:val="-10"/>
                <w:kern w:val="32"/>
                <w:sz w:val="32"/>
              </w:rPr>
              <w:t xml:space="preserve"> of changes</w:t>
            </w:r>
          </w:p>
        </w:tc>
      </w:tr>
      <w:tr w:rsidR="005461E5" w:rsidRPr="00D22FA1" w:rsidTr="00CC38F0">
        <w:tc>
          <w:tcPr>
            <w:tcW w:w="2160" w:type="dxa"/>
          </w:tcPr>
          <w:p w:rsidR="005461E5" w:rsidRPr="00D22FA1" w:rsidRDefault="005461E5" w:rsidP="00512DAD">
            <w:pPr>
              <w:pStyle w:val="dbiNormal"/>
              <w:rPr>
                <w:rStyle w:val="dbiMedium"/>
                <w:lang w:val="en-US"/>
              </w:rPr>
            </w:pPr>
            <w:r w:rsidRPr="00D22FA1">
              <w:rPr>
                <w:rStyle w:val="dbiMedium"/>
                <w:lang w:val="en-US"/>
              </w:rPr>
              <w:t>Version</w:t>
            </w:r>
          </w:p>
        </w:tc>
        <w:tc>
          <w:tcPr>
            <w:tcW w:w="1440" w:type="dxa"/>
          </w:tcPr>
          <w:p w:rsidR="005461E5" w:rsidRPr="00D22FA1" w:rsidRDefault="005461E5" w:rsidP="002F103B">
            <w:pPr>
              <w:pStyle w:val="dbiNormal"/>
              <w:rPr>
                <w:rStyle w:val="dbiMedium"/>
                <w:lang w:val="en-US"/>
              </w:rPr>
            </w:pPr>
            <w:r w:rsidRPr="00D22FA1">
              <w:rPr>
                <w:rStyle w:val="dbiMedium"/>
                <w:lang w:val="en-US"/>
              </w:rPr>
              <w:t>Date</w:t>
            </w:r>
          </w:p>
        </w:tc>
        <w:tc>
          <w:tcPr>
            <w:tcW w:w="3237" w:type="dxa"/>
          </w:tcPr>
          <w:p w:rsidR="005461E5" w:rsidRPr="00D22FA1" w:rsidRDefault="005461E5" w:rsidP="00512DAD">
            <w:pPr>
              <w:pStyle w:val="dbiNormal"/>
              <w:rPr>
                <w:rStyle w:val="dbiMedium"/>
                <w:lang w:val="en-US"/>
              </w:rPr>
            </w:pPr>
            <w:r>
              <w:rPr>
                <w:rStyle w:val="dbiMedium"/>
                <w:lang w:val="en-US"/>
              </w:rPr>
              <w:t>Updated by</w:t>
            </w:r>
          </w:p>
        </w:tc>
        <w:tc>
          <w:tcPr>
            <w:tcW w:w="2790" w:type="dxa"/>
          </w:tcPr>
          <w:p w:rsidR="005461E5" w:rsidRPr="00AF2389" w:rsidRDefault="005461E5" w:rsidP="00B24E45">
            <w:pPr>
              <w:pStyle w:val="dbiNormal"/>
              <w:rPr>
                <w:rStyle w:val="dbiMedium"/>
              </w:rPr>
            </w:pPr>
            <w:proofErr w:type="spellStart"/>
            <w:r w:rsidRPr="00AF2389">
              <w:rPr>
                <w:rStyle w:val="dbiMedium"/>
              </w:rPr>
              <w:t>Comments</w:t>
            </w:r>
            <w:proofErr w:type="spellEnd"/>
            <w:r w:rsidRPr="00AF2389">
              <w:rPr>
                <w:rStyle w:val="dbiMedium"/>
              </w:rPr>
              <w:t xml:space="preserve"> / </w:t>
            </w:r>
            <w:proofErr w:type="spellStart"/>
            <w:r w:rsidRPr="00AF2389">
              <w:rPr>
                <w:rStyle w:val="dbiMedium"/>
              </w:rPr>
              <w:t>Status</w:t>
            </w:r>
            <w:proofErr w:type="spellEnd"/>
          </w:p>
        </w:tc>
      </w:tr>
      <w:tr w:rsidR="00A50C4E" w:rsidRPr="00D22FA1" w:rsidTr="00CC38F0">
        <w:trPr>
          <w:trHeight w:val="60"/>
        </w:trPr>
        <w:tc>
          <w:tcPr>
            <w:tcW w:w="2160" w:type="dxa"/>
          </w:tcPr>
          <w:p w:rsidR="00A50C4E" w:rsidRPr="00D22FA1" w:rsidRDefault="005461E5" w:rsidP="00A50C4E">
            <w:pPr>
              <w:pStyle w:val="dbiNormal"/>
              <w:rPr>
                <w:rStyle w:val="dbiMedium"/>
                <w:rFonts w:ascii="DIN Offc" w:hAnsi="DIN Offc"/>
                <w:color w:val="000000"/>
                <w:kern w:val="0"/>
                <w:lang w:val="en-US"/>
              </w:rPr>
            </w:pPr>
            <w:r>
              <w:rPr>
                <w:rStyle w:val="dbiMedium"/>
                <w:rFonts w:ascii="DIN Offc" w:hAnsi="DIN Offc"/>
                <w:color w:val="000000"/>
                <w:kern w:val="0"/>
                <w:lang w:val="en-US"/>
              </w:rPr>
              <w:t>0.1</w:t>
            </w:r>
          </w:p>
        </w:tc>
        <w:sdt>
          <w:sdtPr>
            <w:rPr>
              <w:rStyle w:val="dbiMedium"/>
              <w:rFonts w:ascii="DIN Offc" w:hAnsi="DIN Offc"/>
              <w:color w:val="000000"/>
              <w:kern w:val="0"/>
              <w:lang w:val="en-US"/>
            </w:rPr>
            <w:id w:val="-481081202"/>
            <w:placeholder>
              <w:docPart w:val="FC6BA55D730D4A938DAAD03835DABE85"/>
            </w:placeholder>
            <w:date w:fullDate="2012-08-27T00:00:00Z">
              <w:dateFormat w:val="dd.MM.yyyy"/>
              <w:lid w:val="de-DE"/>
              <w:storeMappedDataAs w:val="dateTime"/>
              <w:calendar w:val="gregorian"/>
            </w:date>
          </w:sdtPr>
          <w:sdtEndPr>
            <w:rPr>
              <w:rStyle w:val="dbiMedium"/>
            </w:rPr>
          </w:sdtEndPr>
          <w:sdtContent>
            <w:tc>
              <w:tcPr>
                <w:tcW w:w="1440" w:type="dxa"/>
              </w:tcPr>
              <w:p w:rsidR="00A50C4E" w:rsidRPr="00D22FA1" w:rsidRDefault="00103C40" w:rsidP="003C499E">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27.08.2012</w:t>
                </w:r>
              </w:p>
            </w:tc>
          </w:sdtContent>
        </w:sdt>
        <w:tc>
          <w:tcPr>
            <w:tcW w:w="3237" w:type="dxa"/>
          </w:tcPr>
          <w:p w:rsidR="00A50C4E" w:rsidRPr="00D22FA1" w:rsidRDefault="005461E5" w:rsidP="00A50C4E">
            <w:pPr>
              <w:pStyle w:val="dbiNormal"/>
              <w:rPr>
                <w:lang w:val="en-US"/>
              </w:rPr>
            </w:pPr>
            <w:r>
              <w:rPr>
                <w:lang w:val="en-US"/>
              </w:rPr>
              <w:t>Michae</w:t>
            </w:r>
            <w:r w:rsidR="00B978DD" w:rsidRPr="00D22FA1">
              <w:rPr>
                <w:lang w:val="en-US"/>
              </w:rPr>
              <w:t xml:space="preserve">l </w:t>
            </w:r>
            <w:proofErr w:type="spellStart"/>
            <w:r w:rsidR="00B978DD" w:rsidRPr="00D22FA1">
              <w:rPr>
                <w:lang w:val="en-US"/>
              </w:rPr>
              <w:t>Schwalm</w:t>
            </w:r>
            <w:proofErr w:type="spellEnd"/>
          </w:p>
        </w:tc>
        <w:tc>
          <w:tcPr>
            <w:tcW w:w="2790" w:type="dxa"/>
          </w:tcPr>
          <w:p w:rsidR="00A50C4E" w:rsidRPr="00D22FA1" w:rsidRDefault="005461E5" w:rsidP="00A85A09">
            <w:pPr>
              <w:pStyle w:val="dbiNormal"/>
              <w:rPr>
                <w:lang w:val="en-US"/>
              </w:rPr>
            </w:pPr>
            <w:r>
              <w:rPr>
                <w:lang w:val="en-US"/>
              </w:rPr>
              <w:t>Initial document</w:t>
            </w:r>
          </w:p>
        </w:tc>
      </w:tr>
      <w:tr w:rsidR="00654E06" w:rsidRPr="00D22FA1" w:rsidTr="00CC38F0">
        <w:trPr>
          <w:trHeight w:val="60"/>
        </w:trPr>
        <w:tc>
          <w:tcPr>
            <w:tcW w:w="2160" w:type="dxa"/>
          </w:tcPr>
          <w:p w:rsidR="00654E06" w:rsidRPr="00D22FA1" w:rsidRDefault="005461E5" w:rsidP="00A50C4E">
            <w:pPr>
              <w:pStyle w:val="dbiNormal"/>
              <w:rPr>
                <w:rStyle w:val="dbiMedium"/>
                <w:rFonts w:ascii="DIN Offc" w:hAnsi="DIN Offc"/>
                <w:color w:val="000000"/>
                <w:kern w:val="0"/>
                <w:lang w:val="en-US"/>
              </w:rPr>
            </w:pPr>
            <w:r>
              <w:rPr>
                <w:rStyle w:val="dbiMedium"/>
                <w:rFonts w:ascii="DIN Offc" w:hAnsi="DIN Offc"/>
                <w:color w:val="000000"/>
                <w:kern w:val="0"/>
                <w:lang w:val="en-US"/>
              </w:rPr>
              <w:t>0.2</w:t>
            </w:r>
          </w:p>
        </w:tc>
        <w:tc>
          <w:tcPr>
            <w:tcW w:w="1440" w:type="dxa"/>
          </w:tcPr>
          <w:p w:rsidR="00654E06" w:rsidRPr="00D22FA1" w:rsidRDefault="00654E06" w:rsidP="003C499E">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07.11.2012</w:t>
            </w:r>
          </w:p>
        </w:tc>
        <w:tc>
          <w:tcPr>
            <w:tcW w:w="3237" w:type="dxa"/>
          </w:tcPr>
          <w:p w:rsidR="00654E06" w:rsidRPr="00D22FA1" w:rsidRDefault="00654E06" w:rsidP="005461E5">
            <w:pPr>
              <w:pStyle w:val="dbiNormal"/>
              <w:rPr>
                <w:lang w:val="en-US"/>
              </w:rPr>
            </w:pPr>
            <w:r w:rsidRPr="00D22FA1">
              <w:rPr>
                <w:lang w:val="en-US"/>
              </w:rPr>
              <w:t>Micha</w:t>
            </w:r>
            <w:r w:rsidR="005461E5">
              <w:rPr>
                <w:lang w:val="en-US"/>
              </w:rPr>
              <w:t>e</w:t>
            </w:r>
            <w:r w:rsidRPr="00D22FA1">
              <w:rPr>
                <w:lang w:val="en-US"/>
              </w:rPr>
              <w:t xml:space="preserve">l </w:t>
            </w:r>
            <w:proofErr w:type="spellStart"/>
            <w:r w:rsidRPr="00D22FA1">
              <w:rPr>
                <w:lang w:val="en-US"/>
              </w:rPr>
              <w:t>Schwalm</w:t>
            </w:r>
            <w:proofErr w:type="spellEnd"/>
          </w:p>
        </w:tc>
        <w:tc>
          <w:tcPr>
            <w:tcW w:w="2790" w:type="dxa"/>
          </w:tcPr>
          <w:p w:rsidR="00654E06" w:rsidRPr="00D22FA1" w:rsidRDefault="005461E5" w:rsidP="00A85A09">
            <w:pPr>
              <w:pStyle w:val="dbiNormal"/>
              <w:rPr>
                <w:lang w:val="en-US"/>
              </w:rPr>
            </w:pPr>
            <w:r>
              <w:rPr>
                <w:lang w:val="en-US"/>
              </w:rPr>
              <w:t>Rewrite</w:t>
            </w:r>
            <w:r w:rsidR="00654E06" w:rsidRPr="00D22FA1">
              <w:rPr>
                <w:lang w:val="en-US"/>
              </w:rPr>
              <w:t xml:space="preserve"> document</w:t>
            </w:r>
          </w:p>
        </w:tc>
      </w:tr>
      <w:tr w:rsidR="005461E5" w:rsidRPr="00D22FA1" w:rsidTr="00CC38F0">
        <w:trPr>
          <w:trHeight w:val="60"/>
        </w:trPr>
        <w:tc>
          <w:tcPr>
            <w:tcW w:w="2160" w:type="dxa"/>
          </w:tcPr>
          <w:p w:rsidR="005461E5" w:rsidRDefault="005461E5" w:rsidP="00A50C4E">
            <w:pPr>
              <w:pStyle w:val="dbiNormal"/>
              <w:rPr>
                <w:rStyle w:val="dbiMedium"/>
                <w:rFonts w:ascii="DIN Offc" w:hAnsi="DIN Offc"/>
                <w:color w:val="000000"/>
                <w:kern w:val="0"/>
                <w:lang w:val="en-US"/>
              </w:rPr>
            </w:pPr>
            <w:r>
              <w:rPr>
                <w:rStyle w:val="dbiMedium"/>
                <w:rFonts w:ascii="DIN Offc" w:hAnsi="DIN Offc"/>
                <w:color w:val="000000"/>
                <w:kern w:val="0"/>
                <w:lang w:val="en-US"/>
              </w:rPr>
              <w:t>1.0</w:t>
            </w:r>
          </w:p>
        </w:tc>
        <w:tc>
          <w:tcPr>
            <w:tcW w:w="1440" w:type="dxa"/>
          </w:tcPr>
          <w:p w:rsidR="005461E5" w:rsidRPr="00D22FA1" w:rsidRDefault="005461E5" w:rsidP="003C499E">
            <w:pPr>
              <w:pStyle w:val="dbiNormal"/>
              <w:rPr>
                <w:rStyle w:val="dbiMedium"/>
                <w:rFonts w:ascii="DIN Offc" w:hAnsi="DIN Offc"/>
                <w:color w:val="000000"/>
                <w:kern w:val="0"/>
                <w:lang w:val="en-US"/>
              </w:rPr>
            </w:pPr>
            <w:r>
              <w:rPr>
                <w:rStyle w:val="dbiMedium"/>
                <w:rFonts w:ascii="DIN Offc" w:hAnsi="DIN Offc"/>
                <w:color w:val="000000"/>
                <w:kern w:val="0"/>
                <w:lang w:val="en-US"/>
              </w:rPr>
              <w:t>31.05.2013</w:t>
            </w:r>
          </w:p>
        </w:tc>
        <w:tc>
          <w:tcPr>
            <w:tcW w:w="3237" w:type="dxa"/>
          </w:tcPr>
          <w:p w:rsidR="005461E5" w:rsidRPr="00D22FA1" w:rsidRDefault="005461E5" w:rsidP="005461E5">
            <w:pPr>
              <w:pStyle w:val="dbiNormal"/>
              <w:rPr>
                <w:lang w:val="en-US"/>
              </w:rPr>
            </w:pPr>
            <w:r>
              <w:rPr>
                <w:lang w:val="en-US"/>
              </w:rPr>
              <w:t xml:space="preserve">Michael </w:t>
            </w:r>
            <w:proofErr w:type="spellStart"/>
            <w:r>
              <w:rPr>
                <w:lang w:val="en-US"/>
              </w:rPr>
              <w:t>Schwalm</w:t>
            </w:r>
            <w:proofErr w:type="spellEnd"/>
          </w:p>
        </w:tc>
        <w:tc>
          <w:tcPr>
            <w:tcW w:w="2790" w:type="dxa"/>
          </w:tcPr>
          <w:p w:rsidR="005461E5" w:rsidRPr="00D22FA1" w:rsidRDefault="005461E5" w:rsidP="00A85A09">
            <w:pPr>
              <w:pStyle w:val="dbiNormal"/>
              <w:rPr>
                <w:lang w:val="en-US"/>
              </w:rPr>
            </w:pPr>
            <w:r>
              <w:rPr>
                <w:lang w:val="en-US"/>
              </w:rPr>
              <w:t>Actual document</w:t>
            </w:r>
          </w:p>
        </w:tc>
      </w:tr>
    </w:tbl>
    <w:p w:rsidR="00E74A2C" w:rsidRPr="00D22FA1" w:rsidRDefault="00E74A2C" w:rsidP="0001726E">
      <w:pPr>
        <w:pStyle w:val="dbiNormal"/>
        <w:rPr>
          <w:lang w:val="en-US"/>
        </w:rPr>
      </w:pPr>
    </w:p>
    <w:p w:rsidR="006D5CF1" w:rsidRPr="00D22FA1" w:rsidRDefault="006D5CF1" w:rsidP="0001726E">
      <w:pPr>
        <w:pStyle w:val="dbiNormal"/>
        <w:rPr>
          <w:lang w:val="en-US"/>
        </w:rPr>
      </w:pPr>
    </w:p>
    <w:tbl>
      <w:tblPr>
        <w:tblStyle w:val="dbiTabelle1"/>
        <w:tblW w:w="9627" w:type="dxa"/>
        <w:tblLayout w:type="fixed"/>
        <w:tblLook w:val="04C0" w:firstRow="0" w:lastRow="1" w:firstColumn="1" w:lastColumn="0" w:noHBand="0" w:noVBand="1"/>
      </w:tblPr>
      <w:tblGrid>
        <w:gridCol w:w="2160"/>
        <w:gridCol w:w="4677"/>
        <w:gridCol w:w="2790"/>
      </w:tblGrid>
      <w:tr w:rsidR="005461E5" w:rsidRPr="00D22FA1" w:rsidTr="00CC38F0">
        <w:tc>
          <w:tcPr>
            <w:tcW w:w="9627" w:type="dxa"/>
            <w:gridSpan w:val="3"/>
          </w:tcPr>
          <w:p w:rsidR="005461E5" w:rsidRPr="00AF2389" w:rsidRDefault="005461E5" w:rsidP="00B24E45">
            <w:pPr>
              <w:pStyle w:val="dbiContent1"/>
              <w:rPr>
                <w:rStyle w:val="dbiMedium"/>
                <w:color w:val="575757" w:themeColor="text1"/>
                <w:spacing w:val="-10"/>
                <w:kern w:val="32"/>
                <w:sz w:val="32"/>
              </w:rPr>
            </w:pPr>
            <w:r w:rsidRPr="00AF2389">
              <w:rPr>
                <w:rStyle w:val="dbiMedium"/>
                <w:color w:val="575757" w:themeColor="text1"/>
                <w:spacing w:val="-10"/>
                <w:kern w:val="32"/>
                <w:sz w:val="32"/>
              </w:rPr>
              <w:t>Document validation</w:t>
            </w:r>
          </w:p>
        </w:tc>
      </w:tr>
      <w:tr w:rsidR="005461E5" w:rsidRPr="00D22FA1" w:rsidTr="00CC38F0">
        <w:tc>
          <w:tcPr>
            <w:tcW w:w="2160" w:type="dxa"/>
          </w:tcPr>
          <w:p w:rsidR="005461E5" w:rsidRPr="00D22FA1" w:rsidRDefault="005461E5" w:rsidP="002F103B">
            <w:pPr>
              <w:pStyle w:val="dbiNormal"/>
              <w:rPr>
                <w:rStyle w:val="dbiMedium"/>
                <w:lang w:val="en-US"/>
              </w:rPr>
            </w:pPr>
            <w:r>
              <w:rPr>
                <w:rStyle w:val="dbiMedium"/>
                <w:lang w:val="en-US"/>
              </w:rPr>
              <w:t>Name</w:t>
            </w:r>
          </w:p>
        </w:tc>
        <w:tc>
          <w:tcPr>
            <w:tcW w:w="4677" w:type="dxa"/>
          </w:tcPr>
          <w:p w:rsidR="005461E5" w:rsidRPr="00AF2389" w:rsidRDefault="005461E5" w:rsidP="00B24E45">
            <w:pPr>
              <w:pStyle w:val="dbiNormal"/>
              <w:rPr>
                <w:rStyle w:val="dbiMedium"/>
              </w:rPr>
            </w:pPr>
            <w:proofErr w:type="spellStart"/>
            <w:r w:rsidRPr="00AF2389">
              <w:rPr>
                <w:rStyle w:val="dbiMedium"/>
              </w:rPr>
              <w:t>Department</w:t>
            </w:r>
            <w:proofErr w:type="spellEnd"/>
          </w:p>
        </w:tc>
        <w:tc>
          <w:tcPr>
            <w:tcW w:w="2790" w:type="dxa"/>
          </w:tcPr>
          <w:p w:rsidR="005461E5" w:rsidRPr="00D22FA1" w:rsidRDefault="005461E5" w:rsidP="006C23CF">
            <w:pPr>
              <w:pStyle w:val="dbiNormal"/>
              <w:rPr>
                <w:rStyle w:val="dbiMedium"/>
                <w:lang w:val="en-US"/>
              </w:rPr>
            </w:pPr>
            <w:r w:rsidRPr="00D22FA1">
              <w:rPr>
                <w:rStyle w:val="dbiMedium"/>
                <w:lang w:val="en-US"/>
              </w:rPr>
              <w:t>Date</w:t>
            </w:r>
          </w:p>
        </w:tc>
      </w:tr>
      <w:tr w:rsidR="00F35CAF" w:rsidRPr="00D22FA1" w:rsidTr="00CC38F0">
        <w:trPr>
          <w:trHeight w:val="60"/>
        </w:trPr>
        <w:tc>
          <w:tcPr>
            <w:tcW w:w="2160" w:type="dxa"/>
          </w:tcPr>
          <w:p w:rsidR="00F35CAF" w:rsidRPr="00D22FA1" w:rsidRDefault="00F662E1" w:rsidP="002F103B">
            <w:pPr>
              <w:pStyle w:val="dbiNormal"/>
              <w:rPr>
                <w:rStyle w:val="dbiMedium"/>
                <w:rFonts w:ascii="DIN Offc" w:hAnsi="DIN Offc"/>
                <w:color w:val="000000"/>
                <w:kern w:val="0"/>
                <w:lang w:val="en-US"/>
              </w:rPr>
            </w:pPr>
            <w:proofErr w:type="spellStart"/>
            <w:r w:rsidRPr="00D22FA1">
              <w:rPr>
                <w:lang w:val="en-US"/>
              </w:rPr>
              <w:t>Prénom</w:t>
            </w:r>
            <w:proofErr w:type="spellEnd"/>
            <w:r w:rsidRPr="00D22FA1">
              <w:rPr>
                <w:lang w:val="en-US"/>
              </w:rPr>
              <w:t xml:space="preserve"> Nom</w:t>
            </w:r>
          </w:p>
        </w:tc>
        <w:tc>
          <w:tcPr>
            <w:tcW w:w="4677" w:type="dxa"/>
          </w:tcPr>
          <w:p w:rsidR="00F35CAF" w:rsidRPr="00D22FA1" w:rsidRDefault="00D6693D" w:rsidP="002F103B">
            <w:pPr>
              <w:pStyle w:val="dbiNormal"/>
              <w:rPr>
                <w:lang w:val="en-US"/>
              </w:rPr>
            </w:pPr>
            <w:r w:rsidRPr="00D22FA1">
              <w:rPr>
                <w:rStyle w:val="dbiMedium"/>
                <w:rFonts w:ascii="DIN Offc" w:hAnsi="DIN Offc"/>
                <w:color w:val="000000"/>
                <w:kern w:val="0"/>
                <w:lang w:val="en-US"/>
              </w:rPr>
              <w:t>…</w:t>
            </w:r>
          </w:p>
        </w:tc>
        <w:sdt>
          <w:sdtPr>
            <w:rPr>
              <w:rStyle w:val="dbiMedium"/>
              <w:rFonts w:ascii="DIN Offc" w:hAnsi="DIN Offc"/>
              <w:color w:val="000000"/>
              <w:kern w:val="0"/>
              <w:lang w:val="en-US"/>
            </w:rPr>
            <w:id w:val="1462312325"/>
            <w:placeholder>
              <w:docPart w:val="69D46696F33A411DAAF8AE1E45377C29"/>
            </w:placeholder>
            <w:date w:fullDate="2012-04-24T00:00:00Z">
              <w:dateFormat w:val="dd.MM.yyyy"/>
              <w:lid w:val="de-DE"/>
              <w:storeMappedDataAs w:val="dateTime"/>
              <w:calendar w:val="gregorian"/>
            </w:date>
          </w:sdtPr>
          <w:sdtEndPr>
            <w:rPr>
              <w:rStyle w:val="dbiMedium"/>
            </w:rPr>
          </w:sdtEndPr>
          <w:sdtContent>
            <w:tc>
              <w:tcPr>
                <w:tcW w:w="2790" w:type="dxa"/>
              </w:tcPr>
              <w:p w:rsidR="00F35CAF" w:rsidRPr="00D22FA1" w:rsidRDefault="00103C40" w:rsidP="002F103B">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24.04.2012</w:t>
                </w:r>
              </w:p>
            </w:tc>
          </w:sdtContent>
        </w:sdt>
      </w:tr>
      <w:tr w:rsidR="00F35CAF" w:rsidRPr="00D22FA1" w:rsidTr="00CC38F0">
        <w:trPr>
          <w:trHeight w:val="60"/>
        </w:trPr>
        <w:tc>
          <w:tcPr>
            <w:tcW w:w="2160" w:type="dxa"/>
          </w:tcPr>
          <w:p w:rsidR="00F35CAF" w:rsidRPr="00D22FA1" w:rsidRDefault="00F662E1" w:rsidP="002F103B">
            <w:pPr>
              <w:pStyle w:val="dbiNormal"/>
              <w:rPr>
                <w:rStyle w:val="dbiMedium"/>
                <w:rFonts w:ascii="DIN Offc" w:hAnsi="DIN Offc"/>
                <w:color w:val="000000"/>
                <w:kern w:val="0"/>
                <w:lang w:val="en-US"/>
              </w:rPr>
            </w:pPr>
            <w:proofErr w:type="spellStart"/>
            <w:r w:rsidRPr="00D22FA1">
              <w:rPr>
                <w:lang w:val="en-US"/>
              </w:rPr>
              <w:t>Prénom</w:t>
            </w:r>
            <w:proofErr w:type="spellEnd"/>
            <w:r w:rsidRPr="00D22FA1">
              <w:rPr>
                <w:lang w:val="en-US"/>
              </w:rPr>
              <w:t xml:space="preserve"> Nom</w:t>
            </w:r>
          </w:p>
        </w:tc>
        <w:tc>
          <w:tcPr>
            <w:tcW w:w="4677" w:type="dxa"/>
          </w:tcPr>
          <w:p w:rsidR="00F35CAF" w:rsidRPr="00D22FA1" w:rsidRDefault="00D6693D" w:rsidP="002F103B">
            <w:pPr>
              <w:pStyle w:val="dbiNormal"/>
              <w:rPr>
                <w:lang w:val="en-US"/>
              </w:rPr>
            </w:pPr>
            <w:r w:rsidRPr="00D22FA1">
              <w:rPr>
                <w:rStyle w:val="dbiMedium"/>
                <w:rFonts w:ascii="DIN Offc" w:hAnsi="DIN Offc"/>
                <w:color w:val="000000"/>
                <w:kern w:val="0"/>
                <w:lang w:val="en-US"/>
              </w:rPr>
              <w:t>…</w:t>
            </w:r>
          </w:p>
        </w:tc>
        <w:sdt>
          <w:sdtPr>
            <w:rPr>
              <w:rStyle w:val="dbiMedium"/>
              <w:rFonts w:ascii="DIN Offc" w:hAnsi="DIN Offc"/>
              <w:color w:val="000000"/>
              <w:kern w:val="0"/>
              <w:lang w:val="en-US"/>
            </w:rPr>
            <w:id w:val="-39054460"/>
            <w:placeholder>
              <w:docPart w:val="58A8E602750F4791B4BCB68DD2876EE4"/>
            </w:placeholder>
            <w:date w:fullDate="2012-04-24T00:00:00Z">
              <w:dateFormat w:val="dd.MM.yyyy"/>
              <w:lid w:val="de-DE"/>
              <w:storeMappedDataAs w:val="dateTime"/>
              <w:calendar w:val="gregorian"/>
            </w:date>
          </w:sdtPr>
          <w:sdtEndPr>
            <w:rPr>
              <w:rStyle w:val="dbiMedium"/>
            </w:rPr>
          </w:sdtEndPr>
          <w:sdtContent>
            <w:tc>
              <w:tcPr>
                <w:tcW w:w="2790" w:type="dxa"/>
              </w:tcPr>
              <w:p w:rsidR="00F35CAF" w:rsidRPr="00D22FA1" w:rsidRDefault="00103C40" w:rsidP="002F103B">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24.04.2012</w:t>
                </w:r>
              </w:p>
            </w:tc>
          </w:sdtContent>
        </w:sdt>
      </w:tr>
      <w:tr w:rsidR="00F35CAF" w:rsidRPr="00D22FA1" w:rsidTr="00CC38F0">
        <w:trPr>
          <w:trHeight w:val="60"/>
        </w:trPr>
        <w:tc>
          <w:tcPr>
            <w:tcW w:w="2160" w:type="dxa"/>
          </w:tcPr>
          <w:p w:rsidR="00F35CAF" w:rsidRPr="00D22FA1" w:rsidRDefault="00F662E1" w:rsidP="002F103B">
            <w:pPr>
              <w:pStyle w:val="dbiNormal"/>
              <w:rPr>
                <w:rStyle w:val="dbiMedium"/>
                <w:rFonts w:ascii="DIN Offc" w:hAnsi="DIN Offc"/>
                <w:color w:val="000000"/>
                <w:kern w:val="0"/>
                <w:lang w:val="en-US"/>
              </w:rPr>
            </w:pPr>
            <w:proofErr w:type="spellStart"/>
            <w:r w:rsidRPr="00D22FA1">
              <w:rPr>
                <w:lang w:val="en-US"/>
              </w:rPr>
              <w:t>Prénom</w:t>
            </w:r>
            <w:proofErr w:type="spellEnd"/>
            <w:r w:rsidRPr="00D22FA1">
              <w:rPr>
                <w:lang w:val="en-US"/>
              </w:rPr>
              <w:t xml:space="preserve"> Nom</w:t>
            </w:r>
          </w:p>
        </w:tc>
        <w:tc>
          <w:tcPr>
            <w:tcW w:w="4677" w:type="dxa"/>
          </w:tcPr>
          <w:p w:rsidR="00F35CAF" w:rsidRPr="00D22FA1" w:rsidRDefault="00D6693D" w:rsidP="002F103B">
            <w:pPr>
              <w:pStyle w:val="dbiNormal"/>
              <w:rPr>
                <w:lang w:val="en-US"/>
              </w:rPr>
            </w:pPr>
            <w:r w:rsidRPr="00D22FA1">
              <w:rPr>
                <w:rStyle w:val="dbiMedium"/>
                <w:rFonts w:ascii="DIN Offc" w:hAnsi="DIN Offc"/>
                <w:color w:val="000000"/>
                <w:kern w:val="0"/>
                <w:lang w:val="en-US"/>
              </w:rPr>
              <w:t>…</w:t>
            </w:r>
          </w:p>
        </w:tc>
        <w:sdt>
          <w:sdtPr>
            <w:rPr>
              <w:rStyle w:val="dbiMedium"/>
              <w:rFonts w:ascii="DIN Offc" w:hAnsi="DIN Offc"/>
              <w:color w:val="000000"/>
              <w:kern w:val="0"/>
              <w:lang w:val="en-US"/>
            </w:rPr>
            <w:id w:val="1521735979"/>
            <w:placeholder>
              <w:docPart w:val="67C0F62B0FB246D0BF17132CE23C00F0"/>
            </w:placeholder>
            <w:date w:fullDate="2012-04-24T00:00:00Z">
              <w:dateFormat w:val="dd.MM.yyyy"/>
              <w:lid w:val="de-DE"/>
              <w:storeMappedDataAs w:val="dateTime"/>
              <w:calendar w:val="gregorian"/>
            </w:date>
          </w:sdtPr>
          <w:sdtEndPr>
            <w:rPr>
              <w:rStyle w:val="dbiMedium"/>
            </w:rPr>
          </w:sdtEndPr>
          <w:sdtContent>
            <w:tc>
              <w:tcPr>
                <w:tcW w:w="2790" w:type="dxa"/>
              </w:tcPr>
              <w:p w:rsidR="00F35CAF" w:rsidRPr="00D22FA1" w:rsidRDefault="00103C40" w:rsidP="002F103B">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24.04.2012</w:t>
                </w:r>
              </w:p>
            </w:tc>
          </w:sdtContent>
        </w:sdt>
      </w:tr>
    </w:tbl>
    <w:p w:rsidR="006D5CF1" w:rsidRPr="00D22FA1" w:rsidRDefault="006D5CF1" w:rsidP="0001726E">
      <w:pPr>
        <w:pStyle w:val="dbiNormal"/>
        <w:rPr>
          <w:lang w:val="en-US"/>
        </w:rPr>
      </w:pPr>
    </w:p>
    <w:p w:rsidR="00F35CAF" w:rsidRPr="00D22FA1" w:rsidRDefault="00F35CAF" w:rsidP="0001726E">
      <w:pPr>
        <w:pStyle w:val="dbiNormal"/>
        <w:rPr>
          <w:lang w:val="en-US"/>
        </w:rPr>
      </w:pPr>
    </w:p>
    <w:tbl>
      <w:tblPr>
        <w:tblStyle w:val="dbiTabelle1"/>
        <w:tblW w:w="9627" w:type="dxa"/>
        <w:tblLayout w:type="fixed"/>
        <w:tblLook w:val="04C0" w:firstRow="0" w:lastRow="1" w:firstColumn="1" w:lastColumn="0" w:noHBand="0" w:noVBand="1"/>
      </w:tblPr>
      <w:tblGrid>
        <w:gridCol w:w="2160"/>
        <w:gridCol w:w="4677"/>
        <w:gridCol w:w="2790"/>
      </w:tblGrid>
      <w:tr w:rsidR="005461E5" w:rsidRPr="00D22FA1" w:rsidTr="00CC38F0">
        <w:tc>
          <w:tcPr>
            <w:tcW w:w="9627" w:type="dxa"/>
            <w:gridSpan w:val="3"/>
          </w:tcPr>
          <w:p w:rsidR="005461E5" w:rsidRPr="00AF2389" w:rsidRDefault="005461E5" w:rsidP="00B24E45">
            <w:pPr>
              <w:pStyle w:val="dbiContent1"/>
              <w:rPr>
                <w:rStyle w:val="dbiMedium"/>
                <w:color w:val="575757" w:themeColor="text1"/>
                <w:spacing w:val="-10"/>
                <w:kern w:val="32"/>
                <w:sz w:val="32"/>
              </w:rPr>
            </w:pPr>
            <w:r w:rsidRPr="00AF2389">
              <w:rPr>
                <w:rStyle w:val="dbiMedium"/>
                <w:color w:val="575757" w:themeColor="text1"/>
                <w:spacing w:val="-10"/>
                <w:kern w:val="32"/>
                <w:sz w:val="32"/>
              </w:rPr>
              <w:t xml:space="preserve">Document </w:t>
            </w:r>
            <w:proofErr w:type="spellStart"/>
            <w:r w:rsidRPr="00AF2389">
              <w:rPr>
                <w:rStyle w:val="dbiMedium"/>
                <w:color w:val="575757" w:themeColor="text1"/>
                <w:spacing w:val="-10"/>
                <w:kern w:val="32"/>
                <w:sz w:val="32"/>
              </w:rPr>
              <w:t>delivery</w:t>
            </w:r>
            <w:proofErr w:type="spellEnd"/>
          </w:p>
        </w:tc>
      </w:tr>
      <w:tr w:rsidR="005461E5" w:rsidRPr="00D22FA1" w:rsidTr="00CC38F0">
        <w:tc>
          <w:tcPr>
            <w:tcW w:w="2160" w:type="dxa"/>
          </w:tcPr>
          <w:p w:rsidR="005461E5" w:rsidRPr="00D22FA1" w:rsidRDefault="005461E5" w:rsidP="002F103B">
            <w:pPr>
              <w:pStyle w:val="dbiNormal"/>
              <w:rPr>
                <w:rStyle w:val="dbiMedium"/>
                <w:lang w:val="en-US"/>
              </w:rPr>
            </w:pPr>
            <w:r>
              <w:rPr>
                <w:rStyle w:val="dbiMedium"/>
                <w:lang w:val="en-US"/>
              </w:rPr>
              <w:t>Name</w:t>
            </w:r>
          </w:p>
        </w:tc>
        <w:tc>
          <w:tcPr>
            <w:tcW w:w="4677" w:type="dxa"/>
          </w:tcPr>
          <w:p w:rsidR="005461E5" w:rsidRPr="00AF2389" w:rsidRDefault="005461E5" w:rsidP="00B24E45">
            <w:pPr>
              <w:pStyle w:val="dbiNormal"/>
              <w:rPr>
                <w:rStyle w:val="dbiMedium"/>
              </w:rPr>
            </w:pPr>
            <w:proofErr w:type="spellStart"/>
            <w:r w:rsidRPr="00AF2389">
              <w:rPr>
                <w:rStyle w:val="dbiMedium"/>
              </w:rPr>
              <w:t>Department</w:t>
            </w:r>
            <w:proofErr w:type="spellEnd"/>
          </w:p>
        </w:tc>
        <w:tc>
          <w:tcPr>
            <w:tcW w:w="2790" w:type="dxa"/>
          </w:tcPr>
          <w:p w:rsidR="005461E5" w:rsidRPr="00D22FA1" w:rsidRDefault="005461E5" w:rsidP="006C23CF">
            <w:pPr>
              <w:pStyle w:val="dbiNormal"/>
              <w:rPr>
                <w:rStyle w:val="dbiMedium"/>
                <w:lang w:val="en-US"/>
              </w:rPr>
            </w:pPr>
            <w:r w:rsidRPr="00D22FA1">
              <w:rPr>
                <w:rStyle w:val="dbiMedium"/>
                <w:lang w:val="en-US"/>
              </w:rPr>
              <w:t>Date</w:t>
            </w:r>
          </w:p>
        </w:tc>
      </w:tr>
      <w:tr w:rsidR="005461E5" w:rsidRPr="00D22FA1" w:rsidTr="00CC38F0">
        <w:trPr>
          <w:trHeight w:val="60"/>
        </w:trPr>
        <w:tc>
          <w:tcPr>
            <w:tcW w:w="2160" w:type="dxa"/>
          </w:tcPr>
          <w:p w:rsidR="005461E5" w:rsidRPr="00D22FA1" w:rsidRDefault="005461E5" w:rsidP="002F103B">
            <w:pPr>
              <w:pStyle w:val="dbiNormal"/>
              <w:rPr>
                <w:rStyle w:val="dbiMedium"/>
                <w:rFonts w:ascii="DIN Offc" w:hAnsi="DIN Offc"/>
                <w:color w:val="000000"/>
                <w:kern w:val="0"/>
                <w:lang w:val="en-US"/>
              </w:rPr>
            </w:pPr>
            <w:proofErr w:type="spellStart"/>
            <w:r w:rsidRPr="00D22FA1">
              <w:rPr>
                <w:lang w:val="en-US"/>
              </w:rPr>
              <w:t>Prénom</w:t>
            </w:r>
            <w:proofErr w:type="spellEnd"/>
            <w:r w:rsidRPr="00D22FA1">
              <w:rPr>
                <w:lang w:val="en-US"/>
              </w:rPr>
              <w:t xml:space="preserve"> Nom</w:t>
            </w:r>
          </w:p>
        </w:tc>
        <w:tc>
          <w:tcPr>
            <w:tcW w:w="4677" w:type="dxa"/>
          </w:tcPr>
          <w:p w:rsidR="005461E5" w:rsidRPr="00D22FA1" w:rsidRDefault="005461E5" w:rsidP="002F103B">
            <w:pPr>
              <w:pStyle w:val="dbiNormal"/>
              <w:rPr>
                <w:lang w:val="en-US"/>
              </w:rPr>
            </w:pPr>
            <w:r w:rsidRPr="00D22FA1">
              <w:rPr>
                <w:rStyle w:val="dbiMedium"/>
                <w:rFonts w:ascii="DIN Offc" w:hAnsi="DIN Offc"/>
                <w:color w:val="000000"/>
                <w:kern w:val="0"/>
                <w:lang w:val="en-US"/>
              </w:rPr>
              <w:t>…</w:t>
            </w:r>
          </w:p>
        </w:tc>
        <w:sdt>
          <w:sdtPr>
            <w:rPr>
              <w:rStyle w:val="dbiMedium"/>
              <w:rFonts w:ascii="DIN Offc" w:hAnsi="DIN Offc"/>
              <w:color w:val="000000"/>
              <w:kern w:val="0"/>
              <w:lang w:val="en-US"/>
            </w:rPr>
            <w:id w:val="1626428593"/>
            <w:placeholder>
              <w:docPart w:val="BFF787DC501441C488161B2A20D2F1D2"/>
            </w:placeholder>
            <w:date w:fullDate="2012-04-24T00:00:00Z">
              <w:dateFormat w:val="dd.MM.yyyy"/>
              <w:lid w:val="de-DE"/>
              <w:storeMappedDataAs w:val="dateTime"/>
              <w:calendar w:val="gregorian"/>
            </w:date>
          </w:sdtPr>
          <w:sdtEndPr>
            <w:rPr>
              <w:rStyle w:val="dbiMedium"/>
            </w:rPr>
          </w:sdtEndPr>
          <w:sdtContent>
            <w:tc>
              <w:tcPr>
                <w:tcW w:w="2790" w:type="dxa"/>
              </w:tcPr>
              <w:p w:rsidR="005461E5" w:rsidRPr="00D22FA1" w:rsidRDefault="005461E5" w:rsidP="002F103B">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24.04.2012</w:t>
                </w:r>
              </w:p>
            </w:tc>
          </w:sdtContent>
        </w:sdt>
      </w:tr>
    </w:tbl>
    <w:p w:rsidR="00F35CAF" w:rsidRPr="00D22FA1" w:rsidRDefault="00F35CAF" w:rsidP="0001726E">
      <w:pPr>
        <w:pStyle w:val="dbiNormal"/>
        <w:rPr>
          <w:lang w:val="en-US"/>
        </w:rPr>
      </w:pPr>
    </w:p>
    <w:p w:rsidR="00F35CAF" w:rsidRPr="00D22FA1" w:rsidRDefault="00F35CAF" w:rsidP="0001726E">
      <w:pPr>
        <w:pStyle w:val="dbiNormal"/>
        <w:rPr>
          <w:lang w:val="en-US"/>
        </w:rPr>
      </w:pPr>
    </w:p>
    <w:tbl>
      <w:tblPr>
        <w:tblStyle w:val="dbiTabelle1"/>
        <w:tblW w:w="9627" w:type="dxa"/>
        <w:tblLayout w:type="fixed"/>
        <w:tblLook w:val="04C0" w:firstRow="0" w:lastRow="1" w:firstColumn="1" w:lastColumn="0" w:noHBand="0" w:noVBand="1"/>
      </w:tblPr>
      <w:tblGrid>
        <w:gridCol w:w="2160"/>
        <w:gridCol w:w="4677"/>
        <w:gridCol w:w="2790"/>
      </w:tblGrid>
      <w:tr w:rsidR="005461E5" w:rsidRPr="00D22FA1" w:rsidTr="00CC38F0">
        <w:tc>
          <w:tcPr>
            <w:tcW w:w="9627" w:type="dxa"/>
            <w:gridSpan w:val="3"/>
          </w:tcPr>
          <w:p w:rsidR="005461E5" w:rsidRPr="00AF2389" w:rsidRDefault="005461E5" w:rsidP="00B24E45">
            <w:pPr>
              <w:pStyle w:val="dbiContent1"/>
              <w:rPr>
                <w:rStyle w:val="dbiMedium"/>
                <w:color w:val="575757" w:themeColor="text1"/>
                <w:spacing w:val="-10"/>
                <w:kern w:val="32"/>
                <w:sz w:val="32"/>
              </w:rPr>
            </w:pPr>
            <w:r w:rsidRPr="00AF2389">
              <w:rPr>
                <w:rStyle w:val="dbiMedium"/>
                <w:color w:val="575757" w:themeColor="text1"/>
                <w:spacing w:val="-10"/>
                <w:kern w:val="32"/>
                <w:sz w:val="32"/>
              </w:rPr>
              <w:t xml:space="preserve">Document </w:t>
            </w:r>
            <w:proofErr w:type="spellStart"/>
            <w:r w:rsidRPr="00AF2389">
              <w:rPr>
                <w:rStyle w:val="dbiMedium"/>
                <w:color w:val="575757" w:themeColor="text1"/>
                <w:spacing w:val="-10"/>
                <w:kern w:val="32"/>
                <w:sz w:val="32"/>
              </w:rPr>
              <w:t>review</w:t>
            </w:r>
            <w:proofErr w:type="spellEnd"/>
          </w:p>
        </w:tc>
      </w:tr>
      <w:tr w:rsidR="005461E5" w:rsidRPr="00D22FA1" w:rsidTr="00CC38F0">
        <w:tc>
          <w:tcPr>
            <w:tcW w:w="2160" w:type="dxa"/>
          </w:tcPr>
          <w:p w:rsidR="005461E5" w:rsidRPr="00D22FA1" w:rsidRDefault="005461E5" w:rsidP="002F103B">
            <w:pPr>
              <w:pStyle w:val="dbiNormal"/>
              <w:rPr>
                <w:rStyle w:val="dbiMedium"/>
                <w:lang w:val="en-US"/>
              </w:rPr>
            </w:pPr>
            <w:r w:rsidRPr="00D22FA1">
              <w:rPr>
                <w:rStyle w:val="dbiMedium"/>
                <w:lang w:val="en-US"/>
              </w:rPr>
              <w:t>Date</w:t>
            </w:r>
          </w:p>
        </w:tc>
        <w:tc>
          <w:tcPr>
            <w:tcW w:w="4677" w:type="dxa"/>
          </w:tcPr>
          <w:p w:rsidR="005461E5" w:rsidRPr="00D22FA1" w:rsidRDefault="005461E5" w:rsidP="002F103B">
            <w:pPr>
              <w:pStyle w:val="dbiNormal"/>
              <w:rPr>
                <w:rStyle w:val="dbiMedium"/>
                <w:lang w:val="en-US"/>
              </w:rPr>
            </w:pPr>
            <w:proofErr w:type="spellStart"/>
            <w:r w:rsidRPr="00AF2389">
              <w:rPr>
                <w:rStyle w:val="dbiMedium"/>
              </w:rPr>
              <w:t>Reviewers</w:t>
            </w:r>
            <w:proofErr w:type="spellEnd"/>
          </w:p>
        </w:tc>
        <w:tc>
          <w:tcPr>
            <w:tcW w:w="2790" w:type="dxa"/>
          </w:tcPr>
          <w:p w:rsidR="005461E5" w:rsidRPr="00AF2389" w:rsidRDefault="005461E5" w:rsidP="00B24E45">
            <w:pPr>
              <w:pStyle w:val="dbiNormal"/>
              <w:rPr>
                <w:rStyle w:val="dbiMedium"/>
              </w:rPr>
            </w:pPr>
            <w:proofErr w:type="spellStart"/>
            <w:r w:rsidRPr="00AF2389">
              <w:rPr>
                <w:rStyle w:val="dbiMedium"/>
              </w:rPr>
              <w:t>Next</w:t>
            </w:r>
            <w:proofErr w:type="spellEnd"/>
            <w:r w:rsidRPr="00AF2389">
              <w:rPr>
                <w:rStyle w:val="dbiMedium"/>
              </w:rPr>
              <w:t xml:space="preserve"> </w:t>
            </w:r>
            <w:proofErr w:type="spellStart"/>
            <w:r w:rsidRPr="00AF2389">
              <w:rPr>
                <w:rStyle w:val="dbiMedium"/>
              </w:rPr>
              <w:t>review</w:t>
            </w:r>
            <w:proofErr w:type="spellEnd"/>
          </w:p>
        </w:tc>
      </w:tr>
      <w:tr w:rsidR="00F35CAF" w:rsidRPr="00D22FA1" w:rsidTr="00CC38F0">
        <w:trPr>
          <w:trHeight w:val="60"/>
        </w:trPr>
        <w:sdt>
          <w:sdtPr>
            <w:rPr>
              <w:rStyle w:val="dbiMedium"/>
              <w:rFonts w:ascii="DIN Offc" w:hAnsi="DIN Offc"/>
              <w:color w:val="000000"/>
              <w:kern w:val="0"/>
              <w:lang w:val="en-US"/>
            </w:rPr>
            <w:id w:val="576167886"/>
            <w:placeholder>
              <w:docPart w:val="A18C1BB5271B45C9AA31381915035ACA"/>
            </w:placeholder>
            <w:date w:fullDate="2012-04-24T00:00:00Z">
              <w:dateFormat w:val="dd.MM.yyyy"/>
              <w:lid w:val="de-DE"/>
              <w:storeMappedDataAs w:val="dateTime"/>
              <w:calendar w:val="gregorian"/>
            </w:date>
          </w:sdtPr>
          <w:sdtEndPr>
            <w:rPr>
              <w:rStyle w:val="dbiMedium"/>
            </w:rPr>
          </w:sdtEndPr>
          <w:sdtContent>
            <w:tc>
              <w:tcPr>
                <w:tcW w:w="2160" w:type="dxa"/>
              </w:tcPr>
              <w:p w:rsidR="00F35CAF" w:rsidRPr="00D22FA1" w:rsidRDefault="00103C40" w:rsidP="002F103B">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24.04.2012</w:t>
                </w:r>
              </w:p>
            </w:tc>
          </w:sdtContent>
        </w:sdt>
        <w:tc>
          <w:tcPr>
            <w:tcW w:w="4677" w:type="dxa"/>
          </w:tcPr>
          <w:p w:rsidR="00F35CAF" w:rsidRPr="00D22FA1" w:rsidRDefault="00D6693D" w:rsidP="002F103B">
            <w:pPr>
              <w:pStyle w:val="dbiNormal"/>
              <w:rPr>
                <w:lang w:val="en-US"/>
              </w:rPr>
            </w:pPr>
            <w:r w:rsidRPr="00D22FA1">
              <w:rPr>
                <w:rStyle w:val="dbiMedium"/>
                <w:rFonts w:ascii="DIN Offc" w:hAnsi="DIN Offc"/>
                <w:color w:val="000000"/>
                <w:kern w:val="0"/>
                <w:lang w:val="en-US"/>
              </w:rPr>
              <w:t>…</w:t>
            </w:r>
          </w:p>
        </w:tc>
        <w:tc>
          <w:tcPr>
            <w:tcW w:w="2790" w:type="dxa"/>
          </w:tcPr>
          <w:p w:rsidR="00F35CAF" w:rsidRPr="00D22FA1" w:rsidRDefault="00D6693D" w:rsidP="002F103B">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w:t>
            </w:r>
          </w:p>
        </w:tc>
      </w:tr>
    </w:tbl>
    <w:p w:rsidR="00F35CAF" w:rsidRPr="00D22FA1" w:rsidRDefault="00F35CAF" w:rsidP="0001726E">
      <w:pPr>
        <w:pStyle w:val="dbiNormal"/>
        <w:rPr>
          <w:lang w:val="en-US"/>
        </w:rPr>
      </w:pPr>
    </w:p>
    <w:p w:rsidR="00F35CAF" w:rsidRPr="00D22FA1" w:rsidRDefault="00F35CAF">
      <w:pPr>
        <w:rPr>
          <w:rFonts w:ascii="DIN Offc" w:hAnsi="DIN Offc" w:cs="DINOT"/>
          <w:color w:val="000000"/>
          <w:spacing w:val="2"/>
          <w:sz w:val="19"/>
          <w:szCs w:val="19"/>
        </w:rPr>
      </w:pPr>
      <w:r w:rsidRPr="00D22FA1">
        <w:br w:type="page"/>
      </w:r>
    </w:p>
    <w:p w:rsidR="00EA3C54" w:rsidRPr="00D22FA1" w:rsidRDefault="00EA3C54" w:rsidP="00BA0DBC">
      <w:pPr>
        <w:pStyle w:val="dbiNormal"/>
        <w:rPr>
          <w:lang w:val="en-US"/>
        </w:rPr>
      </w:pPr>
    </w:p>
    <w:p w:rsidR="00BA0DBC" w:rsidRPr="00D22FA1" w:rsidRDefault="00BA0DBC" w:rsidP="00BA0DBC">
      <w:pPr>
        <w:pStyle w:val="dbiContent1"/>
        <w:pBdr>
          <w:bottom w:val="single" w:sz="6" w:space="1" w:color="auto"/>
        </w:pBdr>
        <w:spacing w:line="300" w:lineRule="auto"/>
        <w:rPr>
          <w:lang w:val="en-US"/>
        </w:rPr>
      </w:pPr>
      <w:r w:rsidRPr="00D22FA1">
        <w:rPr>
          <w:lang w:val="en-US"/>
        </w:rPr>
        <w:t xml:space="preserve">Table </w:t>
      </w:r>
      <w:r w:rsidR="00654E06" w:rsidRPr="00D22FA1">
        <w:rPr>
          <w:lang w:val="en-US"/>
        </w:rPr>
        <w:t>of contents</w:t>
      </w:r>
    </w:p>
    <w:p w:rsidR="00BA0DBC" w:rsidRPr="00D22FA1" w:rsidRDefault="00BA0DBC" w:rsidP="00BA0DBC">
      <w:pPr>
        <w:pStyle w:val="dbiNormal"/>
        <w:rPr>
          <w:lang w:val="en-US"/>
        </w:rPr>
      </w:pPr>
    </w:p>
    <w:p w:rsidR="005461E5" w:rsidRDefault="00BA0DBC">
      <w:pPr>
        <w:pStyle w:val="TM1"/>
        <w:rPr>
          <w:rFonts w:asciiTheme="minorHAnsi" w:eastAsiaTheme="minorEastAsia" w:hAnsiTheme="minorHAnsi" w:cstheme="minorBidi"/>
          <w:bCs w:val="0"/>
          <w:color w:val="auto"/>
          <w:spacing w:val="0"/>
          <w:sz w:val="22"/>
          <w:szCs w:val="22"/>
          <w:lang w:val="en-US"/>
        </w:rPr>
      </w:pPr>
      <w:r w:rsidRPr="00D22FA1">
        <w:rPr>
          <w:rStyle w:val="dbiMedium"/>
          <w:rFonts w:cstheme="minorBidi"/>
          <w:b/>
          <w:noProof w:val="0"/>
          <w:lang w:val="en-US"/>
        </w:rPr>
        <w:fldChar w:fldCharType="begin"/>
      </w:r>
      <w:r w:rsidRPr="00D22FA1">
        <w:rPr>
          <w:rStyle w:val="dbiMedium"/>
          <w:rFonts w:cstheme="minorBidi"/>
          <w:b/>
          <w:noProof w:val="0"/>
          <w:lang w:val="en-US"/>
        </w:rPr>
        <w:instrText xml:space="preserve"> TOC \t "dbi Head1;1;dbi Head2;2;dbi Head3;3" </w:instrText>
      </w:r>
      <w:r w:rsidRPr="00D22FA1">
        <w:rPr>
          <w:rStyle w:val="dbiMedium"/>
          <w:rFonts w:cstheme="minorBidi"/>
          <w:b/>
          <w:noProof w:val="0"/>
          <w:lang w:val="en-US"/>
        </w:rPr>
        <w:fldChar w:fldCharType="separate"/>
      </w:r>
      <w:r w:rsidR="005461E5" w:rsidRPr="007F2B62">
        <w:rPr>
          <w:lang w:val="en-US"/>
        </w:rPr>
        <w:t>1.</w:t>
      </w:r>
      <w:r w:rsidR="005461E5">
        <w:rPr>
          <w:rFonts w:asciiTheme="minorHAnsi" w:eastAsiaTheme="minorEastAsia" w:hAnsiTheme="minorHAnsi" w:cstheme="minorBidi"/>
          <w:bCs w:val="0"/>
          <w:color w:val="auto"/>
          <w:spacing w:val="0"/>
          <w:sz w:val="22"/>
          <w:szCs w:val="22"/>
          <w:lang w:val="en-US"/>
        </w:rPr>
        <w:tab/>
      </w:r>
      <w:r w:rsidR="005461E5" w:rsidRPr="007F2B62">
        <w:rPr>
          <w:lang w:val="en-US"/>
        </w:rPr>
        <w:t>Introduction</w:t>
      </w:r>
      <w:r w:rsidR="005461E5">
        <w:tab/>
      </w:r>
      <w:r w:rsidR="005461E5">
        <w:fldChar w:fldCharType="begin"/>
      </w:r>
      <w:r w:rsidR="005461E5">
        <w:instrText xml:space="preserve"> PAGEREF _Toc357775263 \h </w:instrText>
      </w:r>
      <w:r w:rsidR="005461E5">
        <w:fldChar w:fldCharType="separate"/>
      </w:r>
      <w:r w:rsidR="005461E5">
        <w:t>4</w:t>
      </w:r>
      <w:r w:rsidR="005461E5">
        <w:fldChar w:fldCharType="end"/>
      </w:r>
    </w:p>
    <w:p w:rsidR="005461E5" w:rsidRDefault="005461E5">
      <w:pPr>
        <w:pStyle w:val="TM1"/>
        <w:rPr>
          <w:rFonts w:asciiTheme="minorHAnsi" w:eastAsiaTheme="minorEastAsia" w:hAnsiTheme="minorHAnsi" w:cstheme="minorBidi"/>
          <w:bCs w:val="0"/>
          <w:color w:val="auto"/>
          <w:spacing w:val="0"/>
          <w:sz w:val="22"/>
          <w:szCs w:val="22"/>
          <w:lang w:val="en-US"/>
        </w:rPr>
      </w:pPr>
      <w:r>
        <w:t>2.</w:t>
      </w:r>
      <w:r>
        <w:rPr>
          <w:rFonts w:asciiTheme="minorHAnsi" w:eastAsiaTheme="minorEastAsia" w:hAnsiTheme="minorHAnsi" w:cstheme="minorBidi"/>
          <w:bCs w:val="0"/>
          <w:color w:val="auto"/>
          <w:spacing w:val="0"/>
          <w:sz w:val="22"/>
          <w:szCs w:val="22"/>
          <w:lang w:val="en-US"/>
        </w:rPr>
        <w:tab/>
      </w:r>
      <w:r>
        <w:t>Overview</w:t>
      </w:r>
      <w:r>
        <w:tab/>
      </w:r>
      <w:r>
        <w:fldChar w:fldCharType="begin"/>
      </w:r>
      <w:r>
        <w:instrText xml:space="preserve"> PAGEREF _Toc357775264 \h </w:instrText>
      </w:r>
      <w:r>
        <w:fldChar w:fldCharType="separate"/>
      </w:r>
      <w:r>
        <w:t>5</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t>2.1.</w:t>
      </w:r>
      <w:r>
        <w:rPr>
          <w:rFonts w:asciiTheme="minorHAnsi" w:eastAsiaTheme="minorEastAsia" w:hAnsiTheme="minorHAnsi" w:cstheme="minorBidi"/>
          <w:bCs w:val="0"/>
          <w:iCs w:val="0"/>
          <w:color w:val="auto"/>
          <w:spacing w:val="0"/>
          <w:kern w:val="0"/>
          <w:sz w:val="22"/>
          <w:szCs w:val="22"/>
          <w:lang w:val="en-US"/>
        </w:rPr>
        <w:tab/>
      </w:r>
      <w:r>
        <w:t>Contents of the tool</w:t>
      </w:r>
      <w:r>
        <w:tab/>
      </w:r>
      <w:r>
        <w:fldChar w:fldCharType="begin"/>
      </w:r>
      <w:r>
        <w:instrText xml:space="preserve"> PAGEREF _Toc357775265 \h </w:instrText>
      </w:r>
      <w:r>
        <w:fldChar w:fldCharType="separate"/>
      </w:r>
      <w:r>
        <w:t>5</w:t>
      </w:r>
      <w:r>
        <w:fldChar w:fldCharType="end"/>
      </w:r>
    </w:p>
    <w:p w:rsidR="005461E5" w:rsidRDefault="005461E5">
      <w:pPr>
        <w:pStyle w:val="TM1"/>
        <w:rPr>
          <w:rFonts w:asciiTheme="minorHAnsi" w:eastAsiaTheme="minorEastAsia" w:hAnsiTheme="minorHAnsi" w:cstheme="minorBidi"/>
          <w:bCs w:val="0"/>
          <w:color w:val="auto"/>
          <w:spacing w:val="0"/>
          <w:sz w:val="22"/>
          <w:szCs w:val="22"/>
          <w:lang w:val="en-US"/>
        </w:rPr>
      </w:pPr>
      <w:r w:rsidRPr="007F2B62">
        <w:rPr>
          <w:lang w:val="en-US"/>
        </w:rPr>
        <w:t>3.</w:t>
      </w:r>
      <w:r>
        <w:rPr>
          <w:rFonts w:asciiTheme="minorHAnsi" w:eastAsiaTheme="minorEastAsia" w:hAnsiTheme="minorHAnsi" w:cstheme="minorBidi"/>
          <w:bCs w:val="0"/>
          <w:color w:val="auto"/>
          <w:spacing w:val="0"/>
          <w:sz w:val="22"/>
          <w:szCs w:val="22"/>
          <w:lang w:val="en-US"/>
        </w:rPr>
        <w:tab/>
      </w:r>
      <w:r w:rsidRPr="007F2B62">
        <w:rPr>
          <w:lang w:val="en-US"/>
        </w:rPr>
        <w:t>Installation</w:t>
      </w:r>
      <w:r>
        <w:tab/>
      </w:r>
      <w:r>
        <w:fldChar w:fldCharType="begin"/>
      </w:r>
      <w:r>
        <w:instrText xml:space="preserve"> PAGEREF _Toc357775266 \h </w:instrText>
      </w:r>
      <w:r>
        <w:fldChar w:fldCharType="separate"/>
      </w:r>
      <w:r>
        <w:t>6</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rsidRPr="007F2B62">
        <w:rPr>
          <w:lang w:val="en-US"/>
        </w:rPr>
        <w:t>3.1.</w:t>
      </w:r>
      <w:r>
        <w:rPr>
          <w:rFonts w:asciiTheme="minorHAnsi" w:eastAsiaTheme="minorEastAsia" w:hAnsiTheme="minorHAnsi" w:cstheme="minorBidi"/>
          <w:bCs w:val="0"/>
          <w:iCs w:val="0"/>
          <w:color w:val="auto"/>
          <w:spacing w:val="0"/>
          <w:kern w:val="0"/>
          <w:sz w:val="22"/>
          <w:szCs w:val="22"/>
          <w:lang w:val="en-US"/>
        </w:rPr>
        <w:tab/>
      </w:r>
      <w:r w:rsidRPr="007F2B62">
        <w:rPr>
          <w:lang w:val="en-US"/>
        </w:rPr>
        <w:t>Prerequisites</w:t>
      </w:r>
      <w:r>
        <w:tab/>
      </w:r>
      <w:r>
        <w:fldChar w:fldCharType="begin"/>
      </w:r>
      <w:r>
        <w:instrText xml:space="preserve"> PAGEREF _Toc357775267 \h </w:instrText>
      </w:r>
      <w:r>
        <w:fldChar w:fldCharType="separate"/>
      </w:r>
      <w:r>
        <w:t>6</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rsidRPr="007F2B62">
        <w:rPr>
          <w:lang w:val="en-US"/>
        </w:rPr>
        <w:t>3.2.</w:t>
      </w:r>
      <w:r>
        <w:rPr>
          <w:rFonts w:asciiTheme="minorHAnsi" w:eastAsiaTheme="minorEastAsia" w:hAnsiTheme="minorHAnsi" w:cstheme="minorBidi"/>
          <w:bCs w:val="0"/>
          <w:iCs w:val="0"/>
          <w:color w:val="auto"/>
          <w:spacing w:val="0"/>
          <w:kern w:val="0"/>
          <w:sz w:val="22"/>
          <w:szCs w:val="22"/>
          <w:lang w:val="en-US"/>
        </w:rPr>
        <w:tab/>
      </w:r>
      <w:r w:rsidRPr="007F2B62">
        <w:rPr>
          <w:lang w:val="en-US"/>
        </w:rPr>
        <w:t>Installation</w:t>
      </w:r>
      <w:r>
        <w:tab/>
      </w:r>
      <w:r>
        <w:fldChar w:fldCharType="begin"/>
      </w:r>
      <w:r>
        <w:instrText xml:space="preserve"> PAGEREF _Toc357775268 \h </w:instrText>
      </w:r>
      <w:r>
        <w:fldChar w:fldCharType="separate"/>
      </w:r>
      <w:r>
        <w:t>6</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lang w:val="en-US"/>
        </w:rPr>
        <w:t>3.2.1.</w:t>
      </w:r>
      <w:r>
        <w:rPr>
          <w:rFonts w:asciiTheme="minorHAnsi" w:eastAsiaTheme="minorEastAsia" w:hAnsiTheme="minorHAnsi" w:cstheme="minorBidi"/>
          <w:bCs w:val="0"/>
          <w:color w:val="auto"/>
          <w:spacing w:val="0"/>
          <w:sz w:val="22"/>
          <w:szCs w:val="22"/>
          <w:lang w:val="en-US"/>
        </w:rPr>
        <w:tab/>
      </w:r>
      <w:r w:rsidRPr="007F2B62">
        <w:rPr>
          <w:lang w:val="en-US"/>
        </w:rPr>
        <w:t>On host</w:t>
      </w:r>
      <w:r>
        <w:tab/>
      </w:r>
      <w:r>
        <w:fldChar w:fldCharType="begin"/>
      </w:r>
      <w:r>
        <w:instrText xml:space="preserve"> PAGEREF _Toc357775269 \h </w:instrText>
      </w:r>
      <w:r>
        <w:fldChar w:fldCharType="separate"/>
      </w:r>
      <w:r>
        <w:t>6</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lang w:val="en-US"/>
        </w:rPr>
        <w:t>3.2.2.</w:t>
      </w:r>
      <w:r>
        <w:rPr>
          <w:rFonts w:asciiTheme="minorHAnsi" w:eastAsiaTheme="minorEastAsia" w:hAnsiTheme="minorHAnsi" w:cstheme="minorBidi"/>
          <w:bCs w:val="0"/>
          <w:color w:val="auto"/>
          <w:spacing w:val="0"/>
          <w:sz w:val="22"/>
          <w:szCs w:val="22"/>
          <w:lang w:val="en-US"/>
        </w:rPr>
        <w:tab/>
      </w:r>
      <w:r w:rsidRPr="007F2B62">
        <w:rPr>
          <w:lang w:val="en-US"/>
        </w:rPr>
        <w:t>On Guest template</w:t>
      </w:r>
      <w:r>
        <w:tab/>
      </w:r>
      <w:r>
        <w:fldChar w:fldCharType="begin"/>
      </w:r>
      <w:r>
        <w:instrText xml:space="preserve"> PAGEREF _Toc357775270 \h </w:instrText>
      </w:r>
      <w:r>
        <w:fldChar w:fldCharType="separate"/>
      </w:r>
      <w:r>
        <w:t>9</w:t>
      </w:r>
      <w:r>
        <w:fldChar w:fldCharType="end"/>
      </w:r>
    </w:p>
    <w:p w:rsidR="005461E5" w:rsidRDefault="005461E5">
      <w:pPr>
        <w:pStyle w:val="TM1"/>
        <w:rPr>
          <w:rFonts w:asciiTheme="minorHAnsi" w:eastAsiaTheme="minorEastAsia" w:hAnsiTheme="minorHAnsi" w:cstheme="minorBidi"/>
          <w:bCs w:val="0"/>
          <w:color w:val="auto"/>
          <w:spacing w:val="0"/>
          <w:sz w:val="22"/>
          <w:szCs w:val="22"/>
          <w:lang w:val="en-US"/>
        </w:rPr>
      </w:pPr>
      <w:r w:rsidRPr="007F2B62">
        <w:rPr>
          <w:lang w:val="en-US"/>
        </w:rPr>
        <w:t>4.</w:t>
      </w:r>
      <w:r>
        <w:rPr>
          <w:rFonts w:asciiTheme="minorHAnsi" w:eastAsiaTheme="minorEastAsia" w:hAnsiTheme="minorHAnsi" w:cstheme="minorBidi"/>
          <w:bCs w:val="0"/>
          <w:color w:val="auto"/>
          <w:spacing w:val="0"/>
          <w:sz w:val="22"/>
          <w:szCs w:val="22"/>
          <w:lang w:val="en-US"/>
        </w:rPr>
        <w:tab/>
      </w:r>
      <w:r w:rsidRPr="007F2B62">
        <w:rPr>
          <w:lang w:val="en-US"/>
        </w:rPr>
        <w:t>First execution</w:t>
      </w:r>
      <w:r>
        <w:tab/>
      </w:r>
      <w:r>
        <w:fldChar w:fldCharType="begin"/>
      </w:r>
      <w:r>
        <w:instrText xml:space="preserve"> PAGEREF _Toc357775271 \h </w:instrText>
      </w:r>
      <w:r>
        <w:fldChar w:fldCharType="separate"/>
      </w:r>
      <w:r>
        <w:t>14</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rsidRPr="007F2B62">
        <w:rPr>
          <w:lang w:val="en-US"/>
        </w:rPr>
        <w:t>4.1.</w:t>
      </w:r>
      <w:r>
        <w:rPr>
          <w:rFonts w:asciiTheme="minorHAnsi" w:eastAsiaTheme="minorEastAsia" w:hAnsiTheme="minorHAnsi" w:cstheme="minorBidi"/>
          <w:bCs w:val="0"/>
          <w:iCs w:val="0"/>
          <w:color w:val="auto"/>
          <w:spacing w:val="0"/>
          <w:kern w:val="0"/>
          <w:sz w:val="22"/>
          <w:szCs w:val="22"/>
          <w:lang w:val="en-US"/>
        </w:rPr>
        <w:tab/>
      </w:r>
      <w:r w:rsidRPr="007F2B62">
        <w:rPr>
          <w:lang w:val="en-US"/>
        </w:rPr>
        <w:t>Generate a new script plan</w:t>
      </w:r>
      <w:r>
        <w:tab/>
      </w:r>
      <w:r>
        <w:fldChar w:fldCharType="begin"/>
      </w:r>
      <w:r>
        <w:instrText xml:space="preserve"> PAGEREF _Toc357775272 \h </w:instrText>
      </w:r>
      <w:r>
        <w:fldChar w:fldCharType="separate"/>
      </w:r>
      <w:r>
        <w:t>14</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rsidRPr="007F2B62">
        <w:rPr>
          <w:lang w:val="en-US"/>
        </w:rPr>
        <w:t>4.2.</w:t>
      </w:r>
      <w:r>
        <w:rPr>
          <w:rFonts w:asciiTheme="minorHAnsi" w:eastAsiaTheme="minorEastAsia" w:hAnsiTheme="minorHAnsi" w:cstheme="minorBidi"/>
          <w:bCs w:val="0"/>
          <w:iCs w:val="0"/>
          <w:color w:val="auto"/>
          <w:spacing w:val="0"/>
          <w:kern w:val="0"/>
          <w:sz w:val="22"/>
          <w:szCs w:val="22"/>
          <w:lang w:val="en-US"/>
        </w:rPr>
        <w:tab/>
      </w:r>
      <w:r w:rsidRPr="007F2B62">
        <w:rPr>
          <w:lang w:val="en-US"/>
        </w:rPr>
        <w:t>Edit the configuration file</w:t>
      </w:r>
      <w:r>
        <w:tab/>
      </w:r>
      <w:r>
        <w:fldChar w:fldCharType="begin"/>
      </w:r>
      <w:r>
        <w:instrText xml:space="preserve"> PAGEREF _Toc357775273 \h </w:instrText>
      </w:r>
      <w:r>
        <w:fldChar w:fldCharType="separate"/>
      </w:r>
      <w:r>
        <w:t>16</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t>4.3.</w:t>
      </w:r>
      <w:r>
        <w:rPr>
          <w:rFonts w:asciiTheme="minorHAnsi" w:eastAsiaTheme="minorEastAsia" w:hAnsiTheme="minorHAnsi" w:cstheme="minorBidi"/>
          <w:bCs w:val="0"/>
          <w:iCs w:val="0"/>
          <w:color w:val="auto"/>
          <w:spacing w:val="0"/>
          <w:kern w:val="0"/>
          <w:sz w:val="22"/>
          <w:szCs w:val="22"/>
          <w:lang w:val="en-US"/>
        </w:rPr>
        <w:tab/>
      </w:r>
      <w:r>
        <w:t>Clone virtual machines</w:t>
      </w:r>
      <w:r>
        <w:tab/>
      </w:r>
      <w:r>
        <w:fldChar w:fldCharType="begin"/>
      </w:r>
      <w:r>
        <w:instrText xml:space="preserve"> PAGEREF _Toc357775274 \h </w:instrText>
      </w:r>
      <w:r>
        <w:fldChar w:fldCharType="separate"/>
      </w:r>
      <w:r>
        <w:t>16</w:t>
      </w:r>
      <w:r>
        <w:fldChar w:fldCharType="end"/>
      </w:r>
    </w:p>
    <w:p w:rsidR="005461E5" w:rsidRDefault="005461E5">
      <w:pPr>
        <w:pStyle w:val="TM1"/>
        <w:rPr>
          <w:rFonts w:asciiTheme="minorHAnsi" w:eastAsiaTheme="minorEastAsia" w:hAnsiTheme="minorHAnsi" w:cstheme="minorBidi"/>
          <w:bCs w:val="0"/>
          <w:color w:val="auto"/>
          <w:spacing w:val="0"/>
          <w:sz w:val="22"/>
          <w:szCs w:val="22"/>
          <w:lang w:val="en-US"/>
        </w:rPr>
      </w:pPr>
      <w:r>
        <w:t>5.</w:t>
      </w:r>
      <w:r>
        <w:rPr>
          <w:rFonts w:asciiTheme="minorHAnsi" w:eastAsiaTheme="minorEastAsia" w:hAnsiTheme="minorHAnsi" w:cstheme="minorBidi"/>
          <w:bCs w:val="0"/>
          <w:color w:val="auto"/>
          <w:spacing w:val="0"/>
          <w:sz w:val="22"/>
          <w:szCs w:val="22"/>
          <w:lang w:val="en-US"/>
        </w:rPr>
        <w:tab/>
      </w:r>
      <w:r>
        <w:t>Directories structure</w:t>
      </w:r>
      <w:r>
        <w:tab/>
      </w:r>
      <w:r>
        <w:fldChar w:fldCharType="begin"/>
      </w:r>
      <w:r>
        <w:instrText xml:space="preserve"> PAGEREF _Toc357775275 \h </w:instrText>
      </w:r>
      <w:r>
        <w:fldChar w:fldCharType="separate"/>
      </w:r>
      <w:r>
        <w:t>18</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t>5.1.</w:t>
      </w:r>
      <w:r>
        <w:rPr>
          <w:rFonts w:asciiTheme="minorHAnsi" w:eastAsiaTheme="minorEastAsia" w:hAnsiTheme="minorHAnsi" w:cstheme="minorBidi"/>
          <w:bCs w:val="0"/>
          <w:iCs w:val="0"/>
          <w:color w:val="auto"/>
          <w:spacing w:val="0"/>
          <w:kern w:val="0"/>
          <w:sz w:val="22"/>
          <w:szCs w:val="22"/>
          <w:lang w:val="en-US"/>
        </w:rPr>
        <w:tab/>
      </w:r>
      <w:r>
        <w:t>Structure of zip file</w:t>
      </w:r>
      <w:r>
        <w:tab/>
      </w:r>
      <w:r>
        <w:fldChar w:fldCharType="begin"/>
      </w:r>
      <w:r>
        <w:instrText xml:space="preserve"> PAGEREF _Toc357775276 \h </w:instrText>
      </w:r>
      <w:r>
        <w:fldChar w:fldCharType="separate"/>
      </w:r>
      <w:r>
        <w:t>18</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t>5.2.</w:t>
      </w:r>
      <w:r>
        <w:rPr>
          <w:rFonts w:asciiTheme="minorHAnsi" w:eastAsiaTheme="minorEastAsia" w:hAnsiTheme="minorHAnsi" w:cstheme="minorBidi"/>
          <w:bCs w:val="0"/>
          <w:iCs w:val="0"/>
          <w:color w:val="auto"/>
          <w:spacing w:val="0"/>
          <w:kern w:val="0"/>
          <w:sz w:val="22"/>
          <w:szCs w:val="22"/>
          <w:lang w:val="en-US"/>
        </w:rPr>
        <w:tab/>
      </w:r>
      <w:r>
        <w:t>Structure of the scenario</w:t>
      </w:r>
      <w:r>
        <w:tab/>
      </w:r>
      <w:r>
        <w:fldChar w:fldCharType="begin"/>
      </w:r>
      <w:r>
        <w:instrText xml:space="preserve"> PAGEREF _Toc357775277 \h </w:instrText>
      </w:r>
      <w:r>
        <w:fldChar w:fldCharType="separate"/>
      </w:r>
      <w:r>
        <w:t>18</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t>5.3.</w:t>
      </w:r>
      <w:r>
        <w:rPr>
          <w:rFonts w:asciiTheme="minorHAnsi" w:eastAsiaTheme="minorEastAsia" w:hAnsiTheme="minorHAnsi" w:cstheme="minorBidi"/>
          <w:bCs w:val="0"/>
          <w:iCs w:val="0"/>
          <w:color w:val="auto"/>
          <w:spacing w:val="0"/>
          <w:kern w:val="0"/>
          <w:sz w:val="22"/>
          <w:szCs w:val="22"/>
          <w:lang w:val="en-US"/>
        </w:rPr>
        <w:tab/>
      </w:r>
      <w:r>
        <w:t>Scripts</w:t>
      </w:r>
      <w:r>
        <w:tab/>
      </w:r>
      <w:r>
        <w:fldChar w:fldCharType="begin"/>
      </w:r>
      <w:r>
        <w:instrText xml:space="preserve"> PAGEREF _Toc357775278 \h </w:instrText>
      </w:r>
      <w:r>
        <w:fldChar w:fldCharType="separate"/>
      </w:r>
      <w:r>
        <w:t>18</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t>5.4.</w:t>
      </w:r>
      <w:r>
        <w:rPr>
          <w:rFonts w:asciiTheme="minorHAnsi" w:eastAsiaTheme="minorEastAsia" w:hAnsiTheme="minorHAnsi" w:cstheme="minorBidi"/>
          <w:bCs w:val="0"/>
          <w:iCs w:val="0"/>
          <w:color w:val="auto"/>
          <w:spacing w:val="0"/>
          <w:kern w:val="0"/>
          <w:sz w:val="22"/>
          <w:szCs w:val="22"/>
          <w:lang w:val="en-US"/>
        </w:rPr>
        <w:tab/>
      </w:r>
      <w:r>
        <w:t>Configuration file specification</w:t>
      </w:r>
      <w:r>
        <w:tab/>
      </w:r>
      <w:r>
        <w:fldChar w:fldCharType="begin"/>
      </w:r>
      <w:r>
        <w:instrText xml:space="preserve"> PAGEREF _Toc357775279 \h </w:instrText>
      </w:r>
      <w:r>
        <w:fldChar w:fldCharType="separate"/>
      </w:r>
      <w:r>
        <w:t>19</w:t>
      </w:r>
      <w:r>
        <w:fldChar w:fldCharType="end"/>
      </w:r>
    </w:p>
    <w:p w:rsidR="005461E5" w:rsidRDefault="005461E5">
      <w:pPr>
        <w:pStyle w:val="TM1"/>
        <w:rPr>
          <w:rFonts w:asciiTheme="minorHAnsi" w:eastAsiaTheme="minorEastAsia" w:hAnsiTheme="minorHAnsi" w:cstheme="minorBidi"/>
          <w:bCs w:val="0"/>
          <w:color w:val="auto"/>
          <w:spacing w:val="0"/>
          <w:sz w:val="22"/>
          <w:szCs w:val="22"/>
          <w:lang w:val="en-US"/>
        </w:rPr>
      </w:pPr>
      <w:r>
        <w:t>6.</w:t>
      </w:r>
      <w:r>
        <w:rPr>
          <w:rFonts w:asciiTheme="minorHAnsi" w:eastAsiaTheme="minorEastAsia" w:hAnsiTheme="minorHAnsi" w:cstheme="minorBidi"/>
          <w:bCs w:val="0"/>
          <w:color w:val="auto"/>
          <w:spacing w:val="0"/>
          <w:sz w:val="22"/>
          <w:szCs w:val="22"/>
          <w:lang w:val="en-US"/>
        </w:rPr>
        <w:tab/>
      </w:r>
      <w:r>
        <w:t>De-installation</w:t>
      </w:r>
      <w:r>
        <w:tab/>
      </w:r>
      <w:r>
        <w:fldChar w:fldCharType="begin"/>
      </w:r>
      <w:r>
        <w:instrText xml:space="preserve"> PAGEREF _Toc357775280 \h </w:instrText>
      </w:r>
      <w:r>
        <w:fldChar w:fldCharType="separate"/>
      </w:r>
      <w:r>
        <w:t>20</w:t>
      </w:r>
      <w:r>
        <w:fldChar w:fldCharType="end"/>
      </w:r>
    </w:p>
    <w:p w:rsidR="005461E5" w:rsidRDefault="005461E5">
      <w:pPr>
        <w:pStyle w:val="TM1"/>
        <w:rPr>
          <w:rFonts w:asciiTheme="minorHAnsi" w:eastAsiaTheme="minorEastAsia" w:hAnsiTheme="minorHAnsi" w:cstheme="minorBidi"/>
          <w:bCs w:val="0"/>
          <w:color w:val="auto"/>
          <w:spacing w:val="0"/>
          <w:sz w:val="22"/>
          <w:szCs w:val="22"/>
          <w:lang w:val="en-US"/>
        </w:rPr>
      </w:pPr>
      <w:r w:rsidRPr="007F2B62">
        <w:rPr>
          <w:lang w:val="en-US"/>
        </w:rPr>
        <w:t>7.</w:t>
      </w:r>
      <w:r>
        <w:rPr>
          <w:rFonts w:asciiTheme="minorHAnsi" w:eastAsiaTheme="minorEastAsia" w:hAnsiTheme="minorHAnsi" w:cstheme="minorBidi"/>
          <w:bCs w:val="0"/>
          <w:color w:val="auto"/>
          <w:spacing w:val="0"/>
          <w:sz w:val="22"/>
          <w:szCs w:val="22"/>
          <w:lang w:val="en-US"/>
        </w:rPr>
        <w:tab/>
      </w:r>
      <w:r w:rsidRPr="007F2B62">
        <w:rPr>
          <w:lang w:val="en-US"/>
        </w:rPr>
        <w:t>Appendix</w:t>
      </w:r>
      <w:r>
        <w:tab/>
      </w:r>
      <w:r>
        <w:fldChar w:fldCharType="begin"/>
      </w:r>
      <w:r>
        <w:instrText xml:space="preserve"> PAGEREF _Toc357775281 \h </w:instrText>
      </w:r>
      <w:r>
        <w:fldChar w:fldCharType="separate"/>
      </w:r>
      <w:r>
        <w:t>21</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rsidRPr="007F2B62">
        <w:rPr>
          <w:lang w:val="en-US"/>
        </w:rPr>
        <w:t>7.1.</w:t>
      </w:r>
      <w:r>
        <w:rPr>
          <w:rFonts w:asciiTheme="minorHAnsi" w:eastAsiaTheme="minorEastAsia" w:hAnsiTheme="minorHAnsi" w:cstheme="minorBidi"/>
          <w:bCs w:val="0"/>
          <w:iCs w:val="0"/>
          <w:color w:val="auto"/>
          <w:spacing w:val="0"/>
          <w:kern w:val="0"/>
          <w:sz w:val="22"/>
          <w:szCs w:val="22"/>
          <w:lang w:val="en-US"/>
        </w:rPr>
        <w:tab/>
      </w:r>
      <w:r w:rsidRPr="007F2B62">
        <w:rPr>
          <w:lang w:val="en-US"/>
        </w:rPr>
        <w:t>Create the Linux template for dbi’s cloning tool</w:t>
      </w:r>
      <w:r>
        <w:tab/>
      </w:r>
      <w:r>
        <w:fldChar w:fldCharType="begin"/>
      </w:r>
      <w:r>
        <w:instrText xml:space="preserve"> PAGEREF _Toc357775282 \h </w:instrText>
      </w:r>
      <w:r>
        <w:fldChar w:fldCharType="separate"/>
      </w:r>
      <w:r>
        <w:t>21</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lang w:val="en-US"/>
        </w:rPr>
        <w:t>7.1.1.</w:t>
      </w:r>
      <w:r>
        <w:rPr>
          <w:rFonts w:asciiTheme="minorHAnsi" w:eastAsiaTheme="minorEastAsia" w:hAnsiTheme="minorHAnsi" w:cstheme="minorBidi"/>
          <w:bCs w:val="0"/>
          <w:color w:val="auto"/>
          <w:spacing w:val="0"/>
          <w:sz w:val="22"/>
          <w:szCs w:val="22"/>
          <w:lang w:val="en-US"/>
        </w:rPr>
        <w:tab/>
      </w:r>
      <w:r w:rsidRPr="007F2B62">
        <w:rPr>
          <w:lang w:val="en-US"/>
        </w:rPr>
        <w:t>System configuration</w:t>
      </w:r>
      <w:r>
        <w:tab/>
      </w:r>
      <w:r>
        <w:fldChar w:fldCharType="begin"/>
      </w:r>
      <w:r>
        <w:instrText xml:space="preserve"> PAGEREF _Toc357775283 \h </w:instrText>
      </w:r>
      <w:r>
        <w:fldChar w:fldCharType="separate"/>
      </w:r>
      <w:r>
        <w:t>21</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Network</w:t>
      </w:r>
      <w:r>
        <w:tab/>
      </w:r>
      <w:r>
        <w:fldChar w:fldCharType="begin"/>
      </w:r>
      <w:r>
        <w:instrText xml:space="preserve"> PAGEREF _Toc357775284 \h </w:instrText>
      </w:r>
      <w:r>
        <w:fldChar w:fldCharType="separate"/>
      </w:r>
      <w:r>
        <w:t>21</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Disable features</w:t>
      </w:r>
      <w:r>
        <w:tab/>
      </w:r>
      <w:r>
        <w:fldChar w:fldCharType="begin"/>
      </w:r>
      <w:r>
        <w:instrText xml:space="preserve"> PAGEREF _Toc357775285 \h </w:instrText>
      </w:r>
      <w:r>
        <w:fldChar w:fldCharType="separate"/>
      </w:r>
      <w:r>
        <w:t>22</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lang w:val="en-US"/>
        </w:rPr>
        <w:t>7.1.2.</w:t>
      </w:r>
      <w:r>
        <w:rPr>
          <w:rFonts w:asciiTheme="minorHAnsi" w:eastAsiaTheme="minorEastAsia" w:hAnsiTheme="minorHAnsi" w:cstheme="minorBidi"/>
          <w:bCs w:val="0"/>
          <w:color w:val="auto"/>
          <w:spacing w:val="0"/>
          <w:sz w:val="22"/>
          <w:szCs w:val="22"/>
          <w:lang w:val="en-US"/>
        </w:rPr>
        <w:tab/>
      </w:r>
      <w:r w:rsidRPr="007F2B62">
        <w:rPr>
          <w:lang w:val="en-US"/>
        </w:rPr>
        <w:t>Pre requisites</w:t>
      </w:r>
      <w:r>
        <w:tab/>
      </w:r>
      <w:r>
        <w:fldChar w:fldCharType="begin"/>
      </w:r>
      <w:r>
        <w:instrText xml:space="preserve"> PAGEREF _Toc357775286 \h </w:instrText>
      </w:r>
      <w:r>
        <w:fldChar w:fldCharType="separate"/>
      </w:r>
      <w:r>
        <w:t>22</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Deploy the dbi’s cloning tool</w:t>
      </w:r>
      <w:r>
        <w:tab/>
      </w:r>
      <w:r>
        <w:fldChar w:fldCharType="begin"/>
      </w:r>
      <w:r>
        <w:instrText xml:space="preserve"> PAGEREF _Toc357775287 \h </w:instrText>
      </w:r>
      <w:r>
        <w:fldChar w:fldCharType="separate"/>
      </w:r>
      <w:r>
        <w:t>22</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Edit /etc/resolv.conf</w:t>
      </w:r>
      <w:r>
        <w:tab/>
      </w:r>
      <w:r>
        <w:fldChar w:fldCharType="begin"/>
      </w:r>
      <w:r>
        <w:instrText xml:space="preserve"> PAGEREF _Toc357775288 \h </w:instrText>
      </w:r>
      <w:r>
        <w:fldChar w:fldCharType="separate"/>
      </w:r>
      <w:r>
        <w:t>22</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Edit /etc/hosts</w:t>
      </w:r>
      <w:r>
        <w:tab/>
      </w:r>
      <w:r>
        <w:fldChar w:fldCharType="begin"/>
      </w:r>
      <w:r>
        <w:instrText xml:space="preserve"> PAGEREF _Toc357775289 \h </w:instrText>
      </w:r>
      <w:r>
        <w:fldChar w:fldCharType="separate"/>
      </w:r>
      <w:r>
        <w:t>23</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Download yum repository</w:t>
      </w:r>
      <w:r>
        <w:tab/>
      </w:r>
      <w:r>
        <w:fldChar w:fldCharType="begin"/>
      </w:r>
      <w:r>
        <w:instrText xml:space="preserve"> PAGEREF _Toc357775290 \h </w:instrText>
      </w:r>
      <w:r>
        <w:fldChar w:fldCharType="separate"/>
      </w:r>
      <w:r>
        <w:t>23</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Install Guest Addition Tools</w:t>
      </w:r>
      <w:r>
        <w:tab/>
      </w:r>
      <w:r>
        <w:fldChar w:fldCharType="begin"/>
      </w:r>
      <w:r>
        <w:instrText xml:space="preserve"> PAGEREF _Toc357775291 \h </w:instrText>
      </w:r>
      <w:r>
        <w:fldChar w:fldCharType="separate"/>
      </w:r>
      <w:r>
        <w:t>23</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Install oracle validated</w:t>
      </w:r>
      <w:r>
        <w:tab/>
      </w:r>
      <w:r>
        <w:fldChar w:fldCharType="begin"/>
      </w:r>
      <w:r>
        <w:instrText xml:space="preserve"> PAGEREF _Toc357775292 \h </w:instrText>
      </w:r>
      <w:r>
        <w:fldChar w:fldCharType="separate"/>
      </w:r>
      <w:r>
        <w:t>24</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Training shared folder</w:t>
      </w:r>
      <w:r>
        <w:tab/>
      </w:r>
      <w:r>
        <w:fldChar w:fldCharType="begin"/>
      </w:r>
      <w:r>
        <w:instrText xml:space="preserve"> PAGEREF _Toc357775293 \h </w:instrText>
      </w:r>
      <w:r>
        <w:fldChar w:fldCharType="separate"/>
      </w:r>
      <w:r>
        <w:t>25</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Partitioning</w:t>
      </w:r>
      <w:r>
        <w:tab/>
      </w:r>
      <w:r>
        <w:fldChar w:fldCharType="begin"/>
      </w:r>
      <w:r>
        <w:instrText xml:space="preserve"> PAGEREF _Toc357775294 \h </w:instrText>
      </w:r>
      <w:r>
        <w:fldChar w:fldCharType="separate"/>
      </w:r>
      <w:r>
        <w:t>26</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Tidy up</w:t>
      </w:r>
      <w:r>
        <w:tab/>
      </w:r>
      <w:r>
        <w:fldChar w:fldCharType="begin"/>
      </w:r>
      <w:r>
        <w:instrText xml:space="preserve"> PAGEREF _Toc357775295 \h </w:instrText>
      </w:r>
      <w:r>
        <w:fldChar w:fldCharType="separate"/>
      </w:r>
      <w:r>
        <w:t>26</w:t>
      </w:r>
      <w:r>
        <w:fldChar w:fldCharType="end"/>
      </w:r>
    </w:p>
    <w:p w:rsidR="005461E5" w:rsidRDefault="005461E5">
      <w:pPr>
        <w:pStyle w:val="TM2"/>
        <w:rPr>
          <w:rFonts w:asciiTheme="minorHAnsi" w:eastAsiaTheme="minorEastAsia" w:hAnsiTheme="minorHAnsi" w:cstheme="minorBidi"/>
          <w:bCs w:val="0"/>
          <w:iCs w:val="0"/>
          <w:color w:val="auto"/>
          <w:spacing w:val="0"/>
          <w:kern w:val="0"/>
          <w:sz w:val="22"/>
          <w:szCs w:val="22"/>
          <w:lang w:val="en-US"/>
        </w:rPr>
      </w:pPr>
      <w:r w:rsidRPr="007F2B62">
        <w:rPr>
          <w:lang w:val="en-US"/>
        </w:rPr>
        <w:t>7.2.</w:t>
      </w:r>
      <w:r>
        <w:rPr>
          <w:rFonts w:asciiTheme="minorHAnsi" w:eastAsiaTheme="minorEastAsia" w:hAnsiTheme="minorHAnsi" w:cstheme="minorBidi"/>
          <w:bCs w:val="0"/>
          <w:iCs w:val="0"/>
          <w:color w:val="auto"/>
          <w:spacing w:val="0"/>
          <w:kern w:val="0"/>
          <w:sz w:val="22"/>
          <w:szCs w:val="22"/>
          <w:lang w:val="en-US"/>
        </w:rPr>
        <w:tab/>
      </w:r>
      <w:r w:rsidRPr="007F2B62">
        <w:rPr>
          <w:lang w:val="en-US"/>
        </w:rPr>
        <w:t>Create the Windows template for dbi’s cloning tool</w:t>
      </w:r>
      <w:r>
        <w:tab/>
      </w:r>
      <w:r>
        <w:fldChar w:fldCharType="begin"/>
      </w:r>
      <w:r>
        <w:instrText xml:space="preserve"> PAGEREF _Toc357775296 \h </w:instrText>
      </w:r>
      <w:r>
        <w:fldChar w:fldCharType="separate"/>
      </w:r>
      <w:r>
        <w:t>26</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lang w:val="en-US"/>
        </w:rPr>
        <w:t>7.2.1.</w:t>
      </w:r>
      <w:r>
        <w:rPr>
          <w:rFonts w:asciiTheme="minorHAnsi" w:eastAsiaTheme="minorEastAsia" w:hAnsiTheme="minorHAnsi" w:cstheme="minorBidi"/>
          <w:bCs w:val="0"/>
          <w:color w:val="auto"/>
          <w:spacing w:val="0"/>
          <w:sz w:val="22"/>
          <w:szCs w:val="22"/>
          <w:lang w:val="en-US"/>
        </w:rPr>
        <w:tab/>
      </w:r>
      <w:r w:rsidRPr="007F2B62">
        <w:rPr>
          <w:lang w:val="en-US"/>
        </w:rPr>
        <w:t>System configuration</w:t>
      </w:r>
      <w:r>
        <w:tab/>
      </w:r>
      <w:r>
        <w:fldChar w:fldCharType="begin"/>
      </w:r>
      <w:r>
        <w:instrText xml:space="preserve"> PAGEREF _Toc357775297 \h </w:instrText>
      </w:r>
      <w:r>
        <w:fldChar w:fldCharType="separate"/>
      </w:r>
      <w:r>
        <w:t>26</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Network</w:t>
      </w:r>
      <w:r>
        <w:tab/>
      </w:r>
      <w:r>
        <w:fldChar w:fldCharType="begin"/>
      </w:r>
      <w:r>
        <w:instrText xml:space="preserve"> PAGEREF _Toc357775298 \h </w:instrText>
      </w:r>
      <w:r>
        <w:fldChar w:fldCharType="separate"/>
      </w:r>
      <w:r>
        <w:t>26</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lang w:val="en-US"/>
        </w:rPr>
        <w:t>7.2.2.</w:t>
      </w:r>
      <w:r>
        <w:rPr>
          <w:rFonts w:asciiTheme="minorHAnsi" w:eastAsiaTheme="minorEastAsia" w:hAnsiTheme="minorHAnsi" w:cstheme="minorBidi"/>
          <w:bCs w:val="0"/>
          <w:color w:val="auto"/>
          <w:spacing w:val="0"/>
          <w:sz w:val="22"/>
          <w:szCs w:val="22"/>
          <w:lang w:val="en-US"/>
        </w:rPr>
        <w:tab/>
      </w:r>
      <w:r w:rsidRPr="007F2B62">
        <w:rPr>
          <w:lang w:val="en-US"/>
        </w:rPr>
        <w:t>Pre requisites</w:t>
      </w:r>
      <w:r>
        <w:tab/>
      </w:r>
      <w:r>
        <w:fldChar w:fldCharType="begin"/>
      </w:r>
      <w:r>
        <w:instrText xml:space="preserve"> PAGEREF _Toc357775299 \h </w:instrText>
      </w:r>
      <w:r>
        <w:fldChar w:fldCharType="separate"/>
      </w:r>
      <w:r>
        <w:t>30</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Deploy dbi’s cloning tool</w:t>
      </w:r>
      <w:r>
        <w:tab/>
      </w:r>
      <w:r>
        <w:fldChar w:fldCharType="begin"/>
      </w:r>
      <w:r>
        <w:instrText xml:space="preserve"> PAGEREF _Toc357775300 \h </w:instrText>
      </w:r>
      <w:r>
        <w:fldChar w:fldCharType="separate"/>
      </w:r>
      <w:r>
        <w:t>31</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Disable Windows firewall</w:t>
      </w:r>
      <w:r>
        <w:tab/>
      </w:r>
      <w:r>
        <w:fldChar w:fldCharType="begin"/>
      </w:r>
      <w:r>
        <w:instrText xml:space="preserve"> PAGEREF _Toc357775301 \h </w:instrText>
      </w:r>
      <w:r>
        <w:fldChar w:fldCharType="separate"/>
      </w:r>
      <w:r>
        <w:t>31</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Switch the remote access on</w:t>
      </w:r>
      <w:r>
        <w:tab/>
      </w:r>
      <w:r>
        <w:fldChar w:fldCharType="begin"/>
      </w:r>
      <w:r>
        <w:instrText xml:space="preserve"> PAGEREF _Toc357775302 \h </w:instrText>
      </w:r>
      <w:r>
        <w:fldChar w:fldCharType="separate"/>
      </w:r>
      <w:r>
        <w:t>33</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Install Guest Addition Tools</w:t>
      </w:r>
      <w:r>
        <w:tab/>
      </w:r>
      <w:r>
        <w:fldChar w:fldCharType="begin"/>
      </w:r>
      <w:r>
        <w:instrText xml:space="preserve"> PAGEREF _Toc357775303 \h </w:instrText>
      </w:r>
      <w:r>
        <w:fldChar w:fldCharType="separate"/>
      </w:r>
      <w:r>
        <w:t>34</w:t>
      </w:r>
      <w:r>
        <w:fldChar w:fldCharType="end"/>
      </w:r>
    </w:p>
    <w:p w:rsidR="005461E5" w:rsidRDefault="005461E5">
      <w:pPr>
        <w:pStyle w:val="TM3"/>
        <w:rPr>
          <w:rFonts w:asciiTheme="minorHAnsi" w:eastAsiaTheme="minorEastAsia" w:hAnsiTheme="minorHAnsi" w:cstheme="minorBidi"/>
          <w:bCs w:val="0"/>
          <w:color w:val="auto"/>
          <w:spacing w:val="0"/>
          <w:sz w:val="22"/>
          <w:szCs w:val="22"/>
          <w:lang w:val="en-US"/>
        </w:rPr>
      </w:pPr>
      <w:r w:rsidRPr="007F2B62">
        <w:rPr>
          <w:color w:val="000000" w:themeColor="text2"/>
          <w:kern w:val="16"/>
          <w:lang w:val="en-US"/>
        </w:rPr>
        <w:t>Training shared folder</w:t>
      </w:r>
      <w:r>
        <w:tab/>
      </w:r>
      <w:r>
        <w:fldChar w:fldCharType="begin"/>
      </w:r>
      <w:r>
        <w:instrText xml:space="preserve"> PAGEREF _Toc357775304 \h </w:instrText>
      </w:r>
      <w:r>
        <w:fldChar w:fldCharType="separate"/>
      </w:r>
      <w:r>
        <w:t>35</w:t>
      </w:r>
      <w:r>
        <w:fldChar w:fldCharType="end"/>
      </w:r>
    </w:p>
    <w:p w:rsidR="00BA0DBC" w:rsidRPr="00D22FA1" w:rsidRDefault="00BA0DBC" w:rsidP="00BA0DBC">
      <w:pPr>
        <w:pStyle w:val="dbiNormal"/>
        <w:rPr>
          <w:lang w:val="en-US"/>
        </w:rPr>
      </w:pPr>
      <w:r w:rsidRPr="00D22FA1">
        <w:rPr>
          <w:rStyle w:val="dbiMedium"/>
          <w:rFonts w:cstheme="minorBidi"/>
          <w:b/>
          <w:szCs w:val="20"/>
          <w:lang w:val="en-US"/>
        </w:rPr>
        <w:fldChar w:fldCharType="end"/>
      </w:r>
    </w:p>
    <w:p w:rsidR="00EA3C54" w:rsidRPr="00D22FA1" w:rsidRDefault="00EA3C54" w:rsidP="00BA0DBC">
      <w:pPr>
        <w:pStyle w:val="dbiNormal"/>
        <w:rPr>
          <w:lang w:val="en-US"/>
        </w:rPr>
      </w:pPr>
    </w:p>
    <w:p w:rsidR="00BA0DBC" w:rsidRPr="00D22FA1" w:rsidRDefault="00BA0DBC" w:rsidP="00BA0DBC">
      <w:pPr>
        <w:pStyle w:val="dbiNormal"/>
        <w:rPr>
          <w:lang w:val="en-US"/>
        </w:rPr>
      </w:pPr>
    </w:p>
    <w:p w:rsidR="00BA0DBC" w:rsidRPr="00D22FA1" w:rsidRDefault="00BA0DBC" w:rsidP="00BA0DBC">
      <w:pPr>
        <w:pStyle w:val="dbiNormal"/>
        <w:rPr>
          <w:lang w:val="en-US"/>
        </w:rPr>
      </w:pPr>
    </w:p>
    <w:p w:rsidR="00636DA8" w:rsidRPr="00D22FA1" w:rsidRDefault="004E61E8" w:rsidP="00636DA8">
      <w:pPr>
        <w:pStyle w:val="dbiHead1"/>
        <w:rPr>
          <w:lang w:val="en-US"/>
        </w:rPr>
      </w:pPr>
      <w:bookmarkStart w:id="1" w:name="_Toc357775263"/>
      <w:r w:rsidRPr="00D22FA1">
        <w:rPr>
          <w:lang w:val="en-US"/>
        </w:rPr>
        <w:lastRenderedPageBreak/>
        <w:t>Introduction</w:t>
      </w:r>
      <w:bookmarkEnd w:id="1"/>
    </w:p>
    <w:p w:rsidR="00440F1E" w:rsidRPr="00D22FA1" w:rsidRDefault="00440F1E" w:rsidP="00440F1E">
      <w:pPr>
        <w:pStyle w:val="dbiHead3"/>
        <w:numPr>
          <w:ilvl w:val="0"/>
          <w:numId w:val="0"/>
        </w:numPr>
        <w:rPr>
          <w:lang w:val="en-US"/>
        </w:rPr>
      </w:pPr>
    </w:p>
    <w:p w:rsidR="00654E06" w:rsidRDefault="00654E06" w:rsidP="00440F1E">
      <w:pPr>
        <w:pStyle w:val="dbiNormal"/>
        <w:rPr>
          <w:lang w:val="en-US"/>
        </w:rPr>
      </w:pPr>
      <w:r w:rsidRPr="00D22FA1">
        <w:rPr>
          <w:lang w:val="en-US"/>
        </w:rPr>
        <w:t xml:space="preserve">This document describes the installation and the utilization of the </w:t>
      </w:r>
      <w:proofErr w:type="spellStart"/>
      <w:r w:rsidRPr="00D22FA1">
        <w:rPr>
          <w:lang w:val="en-US"/>
        </w:rPr>
        <w:t>dbi’s</w:t>
      </w:r>
      <w:proofErr w:type="spellEnd"/>
      <w:r w:rsidRPr="00D22FA1">
        <w:rPr>
          <w:lang w:val="en-US"/>
        </w:rPr>
        <w:t xml:space="preserve"> Virtual Box cloning tool. This tool is used to automatically clone and configure new virtual machines from </w:t>
      </w:r>
      <w:r w:rsidR="00CF50ED">
        <w:rPr>
          <w:lang w:val="en-US"/>
        </w:rPr>
        <w:t>a template using MS_DOS and/or shell</w:t>
      </w:r>
      <w:r w:rsidRPr="00D22FA1">
        <w:rPr>
          <w:lang w:val="en-US"/>
        </w:rPr>
        <w:t xml:space="preserve"> scripts.</w:t>
      </w:r>
    </w:p>
    <w:p w:rsidR="00CF50ED" w:rsidRDefault="00CF50ED" w:rsidP="00440F1E">
      <w:pPr>
        <w:pStyle w:val="dbiNormal"/>
        <w:rPr>
          <w:lang w:val="en-US"/>
        </w:rPr>
      </w:pPr>
    </w:p>
    <w:p w:rsidR="00CF50ED" w:rsidRPr="00D22FA1" w:rsidRDefault="00CF50ED" w:rsidP="00440F1E">
      <w:pPr>
        <w:pStyle w:val="dbiNormal"/>
        <w:rPr>
          <w:lang w:val="en-US"/>
        </w:rPr>
      </w:pPr>
      <w:r>
        <w:rPr>
          <w:lang w:val="en-US"/>
        </w:rPr>
        <w:t xml:space="preserve">You will find in appendix </w:t>
      </w:r>
      <w:proofErr w:type="gramStart"/>
      <w:r>
        <w:rPr>
          <w:lang w:val="en-US"/>
        </w:rPr>
        <w:t>an</w:t>
      </w:r>
      <w:proofErr w:type="gramEnd"/>
      <w:r>
        <w:rPr>
          <w:lang w:val="en-US"/>
        </w:rPr>
        <w:t xml:space="preserve"> help to create virtual machine templates on Windows and Linux.</w:t>
      </w:r>
    </w:p>
    <w:p w:rsidR="00C3375D" w:rsidRDefault="00CF50ED" w:rsidP="00CF50ED">
      <w:pPr>
        <w:pStyle w:val="dbiHead1"/>
      </w:pPr>
      <w:bookmarkStart w:id="2" w:name="_Toc357775264"/>
      <w:proofErr w:type="spellStart"/>
      <w:r>
        <w:lastRenderedPageBreak/>
        <w:t>Overview</w:t>
      </w:r>
      <w:bookmarkEnd w:id="2"/>
      <w:proofErr w:type="spellEnd"/>
    </w:p>
    <w:p w:rsidR="00CF50ED" w:rsidRDefault="00CF50ED" w:rsidP="00CF50ED">
      <w:pPr>
        <w:pStyle w:val="dbiNormal"/>
      </w:pPr>
    </w:p>
    <w:p w:rsidR="00CF50ED" w:rsidRDefault="00CF50ED" w:rsidP="00CF50ED">
      <w:pPr>
        <w:pStyle w:val="dbiHead2"/>
      </w:pPr>
      <w:bookmarkStart w:id="3" w:name="_Toc357775265"/>
      <w:r>
        <w:t xml:space="preserve">Contents of the </w:t>
      </w:r>
      <w:proofErr w:type="spellStart"/>
      <w:r>
        <w:t>tool</w:t>
      </w:r>
      <w:bookmarkEnd w:id="3"/>
      <w:proofErr w:type="spellEnd"/>
    </w:p>
    <w:p w:rsidR="00CF50ED" w:rsidRDefault="00CF50ED" w:rsidP="00CF50ED">
      <w:pPr>
        <w:pStyle w:val="dbiNormal"/>
      </w:pPr>
    </w:p>
    <w:p w:rsidR="00CF50ED" w:rsidRDefault="00CF50ED" w:rsidP="00CF50ED">
      <w:pPr>
        <w:pStyle w:val="dbiNormal"/>
      </w:pPr>
      <w:r>
        <w:t xml:space="preserve">The </w:t>
      </w:r>
      <w:proofErr w:type="spellStart"/>
      <w:r>
        <w:t>tool</w:t>
      </w:r>
      <w:proofErr w:type="spellEnd"/>
      <w:r>
        <w:t xml:space="preserve"> </w:t>
      </w:r>
      <w:proofErr w:type="spellStart"/>
      <w:r>
        <w:t>is</w:t>
      </w:r>
      <w:proofErr w:type="spellEnd"/>
      <w:r>
        <w:t xml:space="preserve"> </w:t>
      </w:r>
      <w:proofErr w:type="spellStart"/>
      <w:r>
        <w:t>shipped</w:t>
      </w:r>
      <w:proofErr w:type="spellEnd"/>
      <w:r>
        <w:t xml:space="preserve"> as a zip file, </w:t>
      </w:r>
      <w:proofErr w:type="spellStart"/>
      <w:r>
        <w:t>named</w:t>
      </w:r>
      <w:proofErr w:type="spellEnd"/>
      <w:r>
        <w:t xml:space="preserve"> </w:t>
      </w:r>
      <w:r>
        <w:rPr>
          <w:b/>
        </w:rPr>
        <w:t>cloning_tool.zip</w:t>
      </w:r>
      <w:r>
        <w:t xml:space="preserve">. It </w:t>
      </w:r>
      <w:proofErr w:type="spellStart"/>
      <w:r>
        <w:t>contains</w:t>
      </w:r>
      <w:proofErr w:type="spellEnd"/>
      <w:r>
        <w:t xml:space="preserve"> </w:t>
      </w:r>
      <w:proofErr w:type="spellStart"/>
      <w:r>
        <w:t>following</w:t>
      </w:r>
      <w:proofErr w:type="spellEnd"/>
      <w:r>
        <w:t xml:space="preserve"> items :</w:t>
      </w:r>
    </w:p>
    <w:p w:rsidR="00CF50ED" w:rsidRDefault="00CF50ED" w:rsidP="00CF50ED">
      <w:pPr>
        <w:pStyle w:val="dbiNormal"/>
      </w:pPr>
    </w:p>
    <w:tbl>
      <w:tblPr>
        <w:tblStyle w:val="Grilledutableau"/>
        <w:tblW w:w="0" w:type="auto"/>
        <w:tblLook w:val="04A0" w:firstRow="1" w:lastRow="0" w:firstColumn="1" w:lastColumn="0" w:noHBand="0" w:noVBand="1"/>
      </w:tblPr>
      <w:tblGrid>
        <w:gridCol w:w="1384"/>
        <w:gridCol w:w="1418"/>
        <w:gridCol w:w="6274"/>
      </w:tblGrid>
      <w:tr w:rsidR="00CF50ED" w:rsidTr="00CF50ED">
        <w:tc>
          <w:tcPr>
            <w:tcW w:w="1384" w:type="dxa"/>
          </w:tcPr>
          <w:p w:rsidR="00CF50ED" w:rsidRDefault="00CF50ED" w:rsidP="00CF50ED">
            <w:pPr>
              <w:pStyle w:val="dbiNormal"/>
            </w:pPr>
            <w:r>
              <w:t>Item</w:t>
            </w:r>
          </w:p>
        </w:tc>
        <w:tc>
          <w:tcPr>
            <w:tcW w:w="1418" w:type="dxa"/>
          </w:tcPr>
          <w:p w:rsidR="00CF50ED" w:rsidRDefault="00CF50ED" w:rsidP="00CF50ED">
            <w:pPr>
              <w:pStyle w:val="dbiNormal"/>
            </w:pPr>
            <w:r>
              <w:t>Type</w:t>
            </w:r>
          </w:p>
        </w:tc>
        <w:tc>
          <w:tcPr>
            <w:tcW w:w="6274" w:type="dxa"/>
          </w:tcPr>
          <w:p w:rsidR="00CF50ED" w:rsidRDefault="00CF50ED" w:rsidP="00CF50ED">
            <w:pPr>
              <w:pStyle w:val="dbiNormal"/>
            </w:pPr>
            <w:proofErr w:type="spellStart"/>
            <w:r>
              <w:t>Definition</w:t>
            </w:r>
            <w:proofErr w:type="spellEnd"/>
          </w:p>
        </w:tc>
      </w:tr>
      <w:tr w:rsidR="00CF50ED" w:rsidTr="00CF50ED">
        <w:tc>
          <w:tcPr>
            <w:tcW w:w="1384" w:type="dxa"/>
          </w:tcPr>
          <w:p w:rsidR="00CF50ED" w:rsidRDefault="00CF50ED" w:rsidP="00CF50ED">
            <w:pPr>
              <w:pStyle w:val="dbiNormal"/>
            </w:pPr>
            <w:r>
              <w:t>templates</w:t>
            </w:r>
          </w:p>
        </w:tc>
        <w:tc>
          <w:tcPr>
            <w:tcW w:w="1418" w:type="dxa"/>
          </w:tcPr>
          <w:p w:rsidR="00CF50ED" w:rsidRDefault="00CF50ED" w:rsidP="00CF50ED">
            <w:pPr>
              <w:pStyle w:val="dbiNormal"/>
            </w:pPr>
            <w:r>
              <w:t>Directory</w:t>
            </w:r>
          </w:p>
        </w:tc>
        <w:tc>
          <w:tcPr>
            <w:tcW w:w="6274" w:type="dxa"/>
          </w:tcPr>
          <w:p w:rsidR="00CF50ED" w:rsidRDefault="00DE0465" w:rsidP="00CF50ED">
            <w:pPr>
              <w:pStyle w:val="dbiNormal"/>
            </w:pPr>
            <w:proofErr w:type="spellStart"/>
            <w:r>
              <w:t>Contains</w:t>
            </w:r>
            <w:proofErr w:type="spellEnd"/>
            <w:r>
              <w:t xml:space="preserve"> </w:t>
            </w:r>
            <w:proofErr w:type="spellStart"/>
            <w:r>
              <w:t>bootable</w:t>
            </w:r>
            <w:proofErr w:type="spellEnd"/>
            <w:r>
              <w:t xml:space="preserve"> scripts for </w:t>
            </w:r>
            <w:proofErr w:type="spellStart"/>
            <w:r>
              <w:t>guest</w:t>
            </w:r>
            <w:proofErr w:type="spellEnd"/>
            <w:r>
              <w:t xml:space="preserve"> operating system</w:t>
            </w:r>
          </w:p>
        </w:tc>
      </w:tr>
      <w:tr w:rsidR="00CF50ED" w:rsidTr="00CF50ED">
        <w:tc>
          <w:tcPr>
            <w:tcW w:w="1384" w:type="dxa"/>
          </w:tcPr>
          <w:p w:rsidR="00CF50ED" w:rsidRDefault="00CF50ED" w:rsidP="00CF50ED">
            <w:pPr>
              <w:pStyle w:val="dbiNormal"/>
            </w:pPr>
            <w:r>
              <w:t>scripts</w:t>
            </w:r>
          </w:p>
        </w:tc>
        <w:tc>
          <w:tcPr>
            <w:tcW w:w="1418" w:type="dxa"/>
          </w:tcPr>
          <w:p w:rsidR="00CF50ED" w:rsidRDefault="00CF50ED" w:rsidP="00CF50ED">
            <w:pPr>
              <w:pStyle w:val="dbiNormal"/>
            </w:pPr>
            <w:r>
              <w:t>Directory</w:t>
            </w:r>
          </w:p>
        </w:tc>
        <w:tc>
          <w:tcPr>
            <w:tcW w:w="6274" w:type="dxa"/>
          </w:tcPr>
          <w:p w:rsidR="00CF50ED" w:rsidRDefault="00DE0465" w:rsidP="00CF50ED">
            <w:pPr>
              <w:pStyle w:val="dbiNormal"/>
            </w:pPr>
            <w:proofErr w:type="spellStart"/>
            <w:r>
              <w:t>Contains</w:t>
            </w:r>
            <w:proofErr w:type="spellEnd"/>
            <w:r>
              <w:t xml:space="preserve"> </w:t>
            </w:r>
            <w:proofErr w:type="spellStart"/>
            <w:r>
              <w:t>sub</w:t>
            </w:r>
            <w:proofErr w:type="spellEnd"/>
            <w:r>
              <w:t xml:space="preserve"> programs </w:t>
            </w:r>
            <w:proofErr w:type="spellStart"/>
            <w:r>
              <w:t>required</w:t>
            </w:r>
            <w:proofErr w:type="spellEnd"/>
            <w:r>
              <w:t xml:space="preserve"> for the duplication </w:t>
            </w:r>
            <w:proofErr w:type="spellStart"/>
            <w:r>
              <w:t>procedure</w:t>
            </w:r>
            <w:proofErr w:type="spellEnd"/>
          </w:p>
        </w:tc>
      </w:tr>
      <w:tr w:rsidR="00CF50ED" w:rsidTr="00CF50ED">
        <w:tc>
          <w:tcPr>
            <w:tcW w:w="1384" w:type="dxa"/>
          </w:tcPr>
          <w:p w:rsidR="00CF50ED" w:rsidRDefault="00CF50ED" w:rsidP="00CF50ED">
            <w:pPr>
              <w:pStyle w:val="dbiNormal"/>
            </w:pPr>
            <w:r>
              <w:t>versions</w:t>
            </w:r>
          </w:p>
        </w:tc>
        <w:tc>
          <w:tcPr>
            <w:tcW w:w="1418" w:type="dxa"/>
          </w:tcPr>
          <w:p w:rsidR="00CF50ED" w:rsidRDefault="00CF50ED" w:rsidP="00CF50ED">
            <w:pPr>
              <w:pStyle w:val="dbiNormal"/>
            </w:pPr>
            <w:r>
              <w:t>Directory</w:t>
            </w:r>
          </w:p>
        </w:tc>
        <w:tc>
          <w:tcPr>
            <w:tcW w:w="6274" w:type="dxa"/>
          </w:tcPr>
          <w:p w:rsidR="00CF50ED" w:rsidRDefault="00DE0465" w:rsidP="00CF50ED">
            <w:pPr>
              <w:pStyle w:val="dbiNormal"/>
            </w:pPr>
            <w:proofErr w:type="spellStart"/>
            <w:r>
              <w:t>Contains</w:t>
            </w:r>
            <w:proofErr w:type="spellEnd"/>
            <w:r>
              <w:t xml:space="preserve"> the </w:t>
            </w:r>
            <w:proofErr w:type="spellStart"/>
            <w:r>
              <w:t>history</w:t>
            </w:r>
            <w:proofErr w:type="spellEnd"/>
            <w:r>
              <w:t xml:space="preserve"> of the </w:t>
            </w:r>
            <w:proofErr w:type="spellStart"/>
            <w:r>
              <w:t>tool</w:t>
            </w:r>
            <w:proofErr w:type="spellEnd"/>
            <w:r>
              <w:t xml:space="preserve"> versions</w:t>
            </w:r>
          </w:p>
        </w:tc>
      </w:tr>
      <w:tr w:rsidR="00CF50ED" w:rsidTr="00CF50ED">
        <w:tc>
          <w:tcPr>
            <w:tcW w:w="1384" w:type="dxa"/>
          </w:tcPr>
          <w:p w:rsidR="00CF50ED" w:rsidRDefault="00CF50ED" w:rsidP="00CF50ED">
            <w:pPr>
              <w:pStyle w:val="dbiNormal"/>
            </w:pPr>
            <w:r>
              <w:t>newenv.cmd</w:t>
            </w:r>
          </w:p>
        </w:tc>
        <w:tc>
          <w:tcPr>
            <w:tcW w:w="1418" w:type="dxa"/>
          </w:tcPr>
          <w:p w:rsidR="00CF50ED" w:rsidRDefault="00CF50ED" w:rsidP="00CF50ED">
            <w:pPr>
              <w:pStyle w:val="dbiNormal"/>
            </w:pPr>
            <w:r>
              <w:t>Script</w:t>
            </w:r>
          </w:p>
        </w:tc>
        <w:tc>
          <w:tcPr>
            <w:tcW w:w="6274" w:type="dxa"/>
          </w:tcPr>
          <w:p w:rsidR="00CF50ED" w:rsidRDefault="00DE0465" w:rsidP="00CF50ED">
            <w:pPr>
              <w:pStyle w:val="dbiNormal"/>
            </w:pPr>
            <w:r>
              <w:t xml:space="preserve">Script to </w:t>
            </w:r>
            <w:proofErr w:type="spellStart"/>
            <w:r>
              <w:t>generate</w:t>
            </w:r>
            <w:proofErr w:type="spellEnd"/>
            <w:r>
              <w:t xml:space="preserve"> a new scenario</w:t>
            </w:r>
          </w:p>
        </w:tc>
      </w:tr>
      <w:tr w:rsidR="00CF50ED" w:rsidTr="00CF50ED">
        <w:tc>
          <w:tcPr>
            <w:tcW w:w="1384" w:type="dxa"/>
          </w:tcPr>
          <w:p w:rsidR="00CF50ED" w:rsidRDefault="00CF50ED" w:rsidP="00CF50ED">
            <w:pPr>
              <w:pStyle w:val="dbiNormal"/>
            </w:pPr>
            <w:r>
              <w:t>README.txt</w:t>
            </w:r>
          </w:p>
        </w:tc>
        <w:tc>
          <w:tcPr>
            <w:tcW w:w="1418" w:type="dxa"/>
          </w:tcPr>
          <w:p w:rsidR="00CF50ED" w:rsidRDefault="00CF50ED" w:rsidP="00CF50ED">
            <w:pPr>
              <w:pStyle w:val="dbiNormal"/>
            </w:pPr>
            <w:proofErr w:type="spellStart"/>
            <w:r>
              <w:t>Text</w:t>
            </w:r>
            <w:proofErr w:type="spellEnd"/>
            <w:r>
              <w:t xml:space="preserve"> file</w:t>
            </w:r>
          </w:p>
        </w:tc>
        <w:tc>
          <w:tcPr>
            <w:tcW w:w="6274" w:type="dxa"/>
          </w:tcPr>
          <w:p w:rsidR="00CF50ED" w:rsidRDefault="00DE0465" w:rsidP="00CF50ED">
            <w:pPr>
              <w:pStyle w:val="dbiNormal"/>
            </w:pPr>
            <w:proofErr w:type="spellStart"/>
            <w:r>
              <w:t>Contains</w:t>
            </w:r>
            <w:proofErr w:type="spellEnd"/>
            <w:r>
              <w:t xml:space="preserve"> help and how to about the </w:t>
            </w:r>
            <w:proofErr w:type="spellStart"/>
            <w:r>
              <w:t>tool</w:t>
            </w:r>
            <w:proofErr w:type="spellEnd"/>
          </w:p>
        </w:tc>
      </w:tr>
    </w:tbl>
    <w:p w:rsidR="00CF50ED" w:rsidRDefault="00CF50ED" w:rsidP="00CF50ED">
      <w:pPr>
        <w:pStyle w:val="dbiNormal"/>
      </w:pPr>
    </w:p>
    <w:p w:rsidR="00C3375D" w:rsidRPr="00D22FA1" w:rsidRDefault="00C3375D" w:rsidP="00C3375D">
      <w:pPr>
        <w:pStyle w:val="dbiHead1"/>
        <w:rPr>
          <w:lang w:val="en-US"/>
        </w:rPr>
      </w:pPr>
      <w:bookmarkStart w:id="4" w:name="_Toc357775266"/>
      <w:r w:rsidRPr="00D22FA1">
        <w:rPr>
          <w:lang w:val="en-US"/>
        </w:rPr>
        <w:lastRenderedPageBreak/>
        <w:t>Installation</w:t>
      </w:r>
      <w:bookmarkEnd w:id="4"/>
    </w:p>
    <w:p w:rsidR="00C3375D" w:rsidRPr="00D22FA1" w:rsidRDefault="00C3375D" w:rsidP="00C3375D">
      <w:pPr>
        <w:pStyle w:val="dbiNormal"/>
        <w:rPr>
          <w:lang w:val="en-US"/>
        </w:rPr>
      </w:pPr>
    </w:p>
    <w:p w:rsidR="00C3375D" w:rsidRPr="00D22FA1" w:rsidRDefault="00C3375D" w:rsidP="00C3375D">
      <w:pPr>
        <w:pStyle w:val="dbiHead2"/>
        <w:rPr>
          <w:lang w:val="en-US"/>
        </w:rPr>
      </w:pPr>
      <w:bookmarkStart w:id="5" w:name="_Toc357775267"/>
      <w:r w:rsidRPr="00D22FA1">
        <w:rPr>
          <w:lang w:val="en-US"/>
        </w:rPr>
        <w:t>Prerequisites</w:t>
      </w:r>
      <w:bookmarkEnd w:id="5"/>
    </w:p>
    <w:p w:rsidR="00C3375D" w:rsidRPr="00D22FA1" w:rsidRDefault="00C3375D" w:rsidP="00C3375D">
      <w:pPr>
        <w:pStyle w:val="dbiNormal"/>
        <w:rPr>
          <w:lang w:val="en-US"/>
        </w:rPr>
      </w:pPr>
    </w:p>
    <w:p w:rsidR="00663A8D" w:rsidRPr="00D22FA1" w:rsidRDefault="00CF50ED" w:rsidP="00C3375D">
      <w:pPr>
        <w:pStyle w:val="dbiNormal"/>
        <w:rPr>
          <w:b/>
          <w:lang w:val="en-US"/>
        </w:rPr>
      </w:pPr>
      <w:r>
        <w:rPr>
          <w:b/>
          <w:lang w:val="en-US"/>
        </w:rPr>
        <w:t xml:space="preserve">On </w:t>
      </w:r>
      <w:r w:rsidR="00663A8D" w:rsidRPr="00D22FA1">
        <w:rPr>
          <w:b/>
          <w:lang w:val="en-US"/>
        </w:rPr>
        <w:t>Host</w:t>
      </w:r>
    </w:p>
    <w:p w:rsidR="00663A8D" w:rsidRPr="00D22FA1" w:rsidRDefault="00663A8D" w:rsidP="00663A8D">
      <w:pPr>
        <w:pStyle w:val="dbiNormal"/>
        <w:ind w:left="720"/>
        <w:rPr>
          <w:lang w:val="en-US"/>
        </w:rPr>
      </w:pPr>
    </w:p>
    <w:p w:rsidR="00770F6C" w:rsidRPr="00D22FA1" w:rsidRDefault="0063567F" w:rsidP="00663A8D">
      <w:pPr>
        <w:pStyle w:val="dbiNormal"/>
        <w:ind w:left="680"/>
        <w:rPr>
          <w:lang w:val="en-US"/>
        </w:rPr>
      </w:pPr>
      <w:r w:rsidRPr="00D22FA1">
        <w:rPr>
          <w:lang w:val="en-US"/>
        </w:rPr>
        <w:t xml:space="preserve">Oracle Virtual Box </w:t>
      </w:r>
      <w:r w:rsidR="00770F6C" w:rsidRPr="00D22FA1">
        <w:rPr>
          <w:lang w:val="en-US"/>
        </w:rPr>
        <w:t>4.0 or later must be installed. Previous versions have not been tested and are not supported.</w:t>
      </w:r>
    </w:p>
    <w:p w:rsidR="00663A8D" w:rsidRPr="00D22FA1" w:rsidRDefault="00663A8D" w:rsidP="00663A8D">
      <w:pPr>
        <w:pStyle w:val="dbiNormal"/>
        <w:ind w:left="720"/>
        <w:rPr>
          <w:lang w:val="en-US"/>
        </w:rPr>
      </w:pPr>
    </w:p>
    <w:p w:rsidR="00770F6C" w:rsidRPr="00D22FA1" w:rsidRDefault="00663A8D" w:rsidP="00663A8D">
      <w:pPr>
        <w:pStyle w:val="dbiNormal"/>
        <w:rPr>
          <w:lang w:val="en-US"/>
        </w:rPr>
      </w:pPr>
      <w:r w:rsidRPr="00D22FA1">
        <w:rPr>
          <w:lang w:val="en-US"/>
        </w:rPr>
        <w:tab/>
      </w:r>
      <w:r w:rsidRPr="00D22FA1">
        <w:rPr>
          <w:lang w:val="en-US"/>
        </w:rPr>
        <w:tab/>
      </w:r>
      <w:r w:rsidRPr="00D22FA1">
        <w:rPr>
          <w:lang w:val="en-US"/>
        </w:rPr>
        <w:tab/>
      </w:r>
      <w:r w:rsidR="00770F6C" w:rsidRPr="00D22FA1">
        <w:rPr>
          <w:lang w:val="en-US"/>
        </w:rPr>
        <w:t>The Virtual Box installation directory must be declared in the PATH variable of Windows.</w:t>
      </w:r>
    </w:p>
    <w:p w:rsidR="00663A8D" w:rsidRPr="00D22FA1" w:rsidRDefault="00663A8D" w:rsidP="00663A8D">
      <w:pPr>
        <w:pStyle w:val="dbiNormal"/>
        <w:rPr>
          <w:lang w:val="en-US"/>
        </w:rPr>
      </w:pPr>
    </w:p>
    <w:p w:rsidR="00663A8D" w:rsidRPr="00D22FA1" w:rsidRDefault="00CF50ED" w:rsidP="00663A8D">
      <w:pPr>
        <w:pStyle w:val="dbiNormal"/>
        <w:rPr>
          <w:b/>
          <w:lang w:val="en-US"/>
        </w:rPr>
      </w:pPr>
      <w:r>
        <w:rPr>
          <w:b/>
          <w:lang w:val="en-US"/>
        </w:rPr>
        <w:t>On virtual machine</w:t>
      </w:r>
      <w:r w:rsidR="00663A8D" w:rsidRPr="00D22FA1">
        <w:rPr>
          <w:b/>
          <w:lang w:val="en-US"/>
        </w:rPr>
        <w:t xml:space="preserve"> template</w:t>
      </w:r>
    </w:p>
    <w:p w:rsidR="00663A8D" w:rsidRPr="00D22FA1" w:rsidRDefault="00663A8D" w:rsidP="00663A8D">
      <w:pPr>
        <w:pStyle w:val="dbiNormal"/>
        <w:rPr>
          <w:lang w:val="en-US"/>
        </w:rPr>
      </w:pPr>
    </w:p>
    <w:p w:rsidR="00663A8D" w:rsidRPr="00D22FA1" w:rsidRDefault="00663A8D" w:rsidP="00663A8D">
      <w:pPr>
        <w:pStyle w:val="dbiNormal"/>
        <w:ind w:left="680"/>
        <w:rPr>
          <w:lang w:val="en-US"/>
        </w:rPr>
      </w:pPr>
      <w:r w:rsidRPr="00D22FA1">
        <w:rPr>
          <w:lang w:val="en-US"/>
        </w:rPr>
        <w:t xml:space="preserve">Virtual Box Guest Addition Tools must be installed to enable some features used by </w:t>
      </w:r>
      <w:proofErr w:type="spellStart"/>
      <w:r w:rsidRPr="00D22FA1">
        <w:rPr>
          <w:lang w:val="en-US"/>
        </w:rPr>
        <w:t>dbi’s</w:t>
      </w:r>
      <w:proofErr w:type="spellEnd"/>
      <w:r w:rsidRPr="00D22FA1">
        <w:rPr>
          <w:lang w:val="en-US"/>
        </w:rPr>
        <w:t xml:space="preserve"> cloning tool.</w:t>
      </w:r>
    </w:p>
    <w:p w:rsidR="00770F6C" w:rsidRPr="00D22FA1" w:rsidRDefault="00770F6C" w:rsidP="00C3375D">
      <w:pPr>
        <w:pStyle w:val="dbiNormal"/>
        <w:rPr>
          <w:lang w:val="en-US"/>
        </w:rPr>
      </w:pPr>
      <w:r w:rsidRPr="00D22FA1">
        <w:rPr>
          <w:lang w:val="en-US"/>
        </w:rPr>
        <w:t xml:space="preserve"> </w:t>
      </w:r>
    </w:p>
    <w:p w:rsidR="00C3375D" w:rsidRPr="00D22FA1" w:rsidRDefault="00770F6C" w:rsidP="00C3375D">
      <w:pPr>
        <w:pStyle w:val="dbiHead2"/>
        <w:rPr>
          <w:lang w:val="en-US"/>
        </w:rPr>
      </w:pPr>
      <w:bookmarkStart w:id="6" w:name="_Toc357775268"/>
      <w:r w:rsidRPr="00D22FA1">
        <w:rPr>
          <w:lang w:val="en-US"/>
        </w:rPr>
        <w:t>Installation</w:t>
      </w:r>
      <w:bookmarkEnd w:id="6"/>
    </w:p>
    <w:p w:rsidR="00C3375D" w:rsidRPr="00D22FA1" w:rsidRDefault="00C3375D" w:rsidP="00C3375D">
      <w:pPr>
        <w:pStyle w:val="dbiNormal"/>
        <w:rPr>
          <w:lang w:val="en-US"/>
        </w:rPr>
      </w:pPr>
    </w:p>
    <w:p w:rsidR="00770F6C" w:rsidRPr="00D22FA1" w:rsidRDefault="00663A8D" w:rsidP="005F4893">
      <w:pPr>
        <w:pStyle w:val="dbiHead3"/>
        <w:rPr>
          <w:lang w:val="en-US"/>
        </w:rPr>
      </w:pPr>
      <w:bookmarkStart w:id="7" w:name="_Toc357775269"/>
      <w:r w:rsidRPr="00D22FA1">
        <w:rPr>
          <w:lang w:val="en-US"/>
        </w:rPr>
        <w:t>On host</w:t>
      </w:r>
      <w:bookmarkEnd w:id="7"/>
    </w:p>
    <w:p w:rsidR="00770F6C" w:rsidRPr="00D22FA1" w:rsidRDefault="00770F6C" w:rsidP="00C3375D">
      <w:pPr>
        <w:pStyle w:val="dbiNormal"/>
        <w:rPr>
          <w:lang w:val="en-US"/>
        </w:rPr>
      </w:pPr>
    </w:p>
    <w:p w:rsidR="00663A8D" w:rsidRPr="00D22FA1" w:rsidRDefault="00663A8D" w:rsidP="00CF50ED">
      <w:pPr>
        <w:pStyle w:val="dbiNormal"/>
        <w:rPr>
          <w:rStyle w:val="dbiMedium"/>
          <w:lang w:val="en-US"/>
        </w:rPr>
      </w:pPr>
      <w:r w:rsidRPr="00D22FA1">
        <w:rPr>
          <w:rStyle w:val="dbiMedium"/>
          <w:lang w:val="en-US"/>
        </w:rPr>
        <w:t>Configure the PATH variable</w:t>
      </w:r>
    </w:p>
    <w:p w:rsidR="00663A8D" w:rsidRDefault="00663A8D" w:rsidP="00663A8D">
      <w:pPr>
        <w:pStyle w:val="dbiNormal"/>
        <w:rPr>
          <w:lang w:val="en-US"/>
        </w:rPr>
      </w:pPr>
    </w:p>
    <w:p w:rsidR="00CF50ED" w:rsidRPr="00D22FA1" w:rsidRDefault="00CF50ED" w:rsidP="00CF50ED">
      <w:pPr>
        <w:pStyle w:val="dbiNormal"/>
        <w:rPr>
          <w:rStyle w:val="dbiMedium"/>
          <w:rFonts w:ascii="DIN Offc" w:hAnsi="DIN Offc"/>
          <w:color w:val="000000"/>
          <w:kern w:val="0"/>
          <w:lang w:val="en-US"/>
        </w:rPr>
      </w:pPr>
      <w:r w:rsidRPr="00D22FA1">
        <w:rPr>
          <w:rStyle w:val="dbiMedium"/>
          <w:rFonts w:ascii="DIN Offc" w:hAnsi="DIN Offc"/>
          <w:color w:val="000000"/>
          <w:kern w:val="0"/>
          <w:lang w:val="en-US"/>
        </w:rPr>
        <w:t>Click on Start, select Computer and Right click on Properties</w:t>
      </w:r>
    </w:p>
    <w:p w:rsidR="00CF50ED" w:rsidRPr="00D22FA1" w:rsidRDefault="00CF50ED" w:rsidP="00663A8D">
      <w:pPr>
        <w:pStyle w:val="dbiNormal"/>
        <w:rPr>
          <w:lang w:val="en-US"/>
        </w:rPr>
      </w:pPr>
    </w:p>
    <w:p w:rsidR="005F4893" w:rsidRPr="00D22FA1" w:rsidRDefault="005F4893" w:rsidP="00CF50ED">
      <w:pPr>
        <w:pStyle w:val="dbiNormal"/>
        <w:jc w:val="center"/>
        <w:rPr>
          <w:lang w:val="en-US"/>
        </w:rPr>
      </w:pPr>
      <w:r w:rsidRPr="00D22FA1">
        <w:rPr>
          <w:noProof/>
          <w:lang w:val="en-US"/>
        </w:rPr>
        <w:drawing>
          <wp:inline distT="0" distB="0" distL="0" distR="0" wp14:anchorId="796A3D94" wp14:editId="7BC948BA">
            <wp:extent cx="3181486" cy="2860243"/>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4942" cy="2863350"/>
                    </a:xfrm>
                    <a:prstGeom prst="rect">
                      <a:avLst/>
                    </a:prstGeom>
                    <a:noFill/>
                    <a:ln>
                      <a:noFill/>
                    </a:ln>
                  </pic:spPr>
                </pic:pic>
              </a:graphicData>
            </a:graphic>
          </wp:inline>
        </w:drawing>
      </w:r>
    </w:p>
    <w:p w:rsidR="005F4893" w:rsidRPr="00D22FA1" w:rsidRDefault="005F4893" w:rsidP="005F4893">
      <w:pPr>
        <w:pStyle w:val="dbiNormal"/>
        <w:rPr>
          <w:lang w:val="en-US"/>
        </w:rPr>
      </w:pPr>
    </w:p>
    <w:p w:rsidR="00CF50ED" w:rsidRDefault="00CF50ED">
      <w:pPr>
        <w:rPr>
          <w:rFonts w:ascii="DIN Offc" w:hAnsi="DIN Offc" w:cs="DINOT"/>
          <w:color w:val="000000"/>
          <w:spacing w:val="2"/>
          <w:sz w:val="19"/>
          <w:szCs w:val="19"/>
        </w:rPr>
      </w:pPr>
      <w:r>
        <w:br w:type="page"/>
      </w:r>
    </w:p>
    <w:p w:rsidR="00CF50ED" w:rsidRPr="00D22FA1" w:rsidRDefault="00CF50ED" w:rsidP="00CF50ED">
      <w:pPr>
        <w:pStyle w:val="dbiNormal"/>
        <w:rPr>
          <w:lang w:val="en-US"/>
        </w:rPr>
      </w:pPr>
      <w:r w:rsidRPr="00D22FA1">
        <w:rPr>
          <w:lang w:val="en-US"/>
        </w:rPr>
        <w:lastRenderedPageBreak/>
        <w:t>On the left panel, click on Advanced System Parameters</w:t>
      </w:r>
    </w:p>
    <w:p w:rsidR="00CF50ED" w:rsidRDefault="00CF50ED" w:rsidP="005F4893">
      <w:pPr>
        <w:pStyle w:val="dbiNormal"/>
        <w:rPr>
          <w:lang w:val="en-US"/>
        </w:rPr>
      </w:pPr>
    </w:p>
    <w:p w:rsidR="005F4893" w:rsidRPr="00D22FA1" w:rsidRDefault="005F4893" w:rsidP="00CF50ED">
      <w:pPr>
        <w:pStyle w:val="dbiNormal"/>
        <w:jc w:val="center"/>
        <w:rPr>
          <w:lang w:val="en-US"/>
        </w:rPr>
      </w:pPr>
      <w:r w:rsidRPr="00D22FA1">
        <w:rPr>
          <w:noProof/>
          <w:lang w:val="en-US"/>
        </w:rPr>
        <w:drawing>
          <wp:inline distT="0" distB="0" distL="0" distR="0" wp14:anchorId="73F81269" wp14:editId="0EE73651">
            <wp:extent cx="3212934" cy="2465223"/>
            <wp:effectExtent l="0" t="0" r="698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7997" cy="2469108"/>
                    </a:xfrm>
                    <a:prstGeom prst="rect">
                      <a:avLst/>
                    </a:prstGeom>
                    <a:noFill/>
                    <a:ln>
                      <a:noFill/>
                    </a:ln>
                  </pic:spPr>
                </pic:pic>
              </a:graphicData>
            </a:graphic>
          </wp:inline>
        </w:drawing>
      </w:r>
    </w:p>
    <w:p w:rsidR="00663A8D" w:rsidRPr="00D22FA1" w:rsidRDefault="00663A8D" w:rsidP="005F4893">
      <w:pPr>
        <w:pStyle w:val="dbiNormal"/>
        <w:rPr>
          <w:lang w:val="en-US"/>
        </w:rPr>
      </w:pPr>
    </w:p>
    <w:p w:rsidR="00CF50ED" w:rsidRPr="00D22FA1" w:rsidRDefault="00CF50ED" w:rsidP="00CF50ED">
      <w:pPr>
        <w:pStyle w:val="dbiNormal"/>
        <w:rPr>
          <w:lang w:val="en-US"/>
        </w:rPr>
      </w:pPr>
      <w:r w:rsidRPr="00D22FA1">
        <w:rPr>
          <w:lang w:val="en-US"/>
        </w:rPr>
        <w:t>In the System Properties Windows, click on the Environment Variables button</w:t>
      </w:r>
    </w:p>
    <w:p w:rsidR="00663A8D" w:rsidRPr="00D22FA1" w:rsidRDefault="00663A8D" w:rsidP="005F4893">
      <w:pPr>
        <w:pStyle w:val="dbiNormal"/>
        <w:rPr>
          <w:lang w:val="en-US"/>
        </w:rPr>
      </w:pPr>
    </w:p>
    <w:p w:rsidR="005F4893" w:rsidRDefault="005F4893" w:rsidP="00CF50ED">
      <w:pPr>
        <w:pStyle w:val="dbiNormal"/>
        <w:jc w:val="center"/>
        <w:rPr>
          <w:lang w:val="en-US"/>
        </w:rPr>
      </w:pPr>
      <w:r w:rsidRPr="00D22FA1">
        <w:rPr>
          <w:noProof/>
          <w:lang w:val="en-US"/>
        </w:rPr>
        <w:drawing>
          <wp:inline distT="0" distB="0" distL="0" distR="0" wp14:anchorId="571B71C1" wp14:editId="52E7D905">
            <wp:extent cx="3196834" cy="3591763"/>
            <wp:effectExtent l="0" t="0" r="3810" b="889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508" cy="3595891"/>
                    </a:xfrm>
                    <a:prstGeom prst="rect">
                      <a:avLst/>
                    </a:prstGeom>
                    <a:noFill/>
                    <a:ln>
                      <a:noFill/>
                    </a:ln>
                  </pic:spPr>
                </pic:pic>
              </a:graphicData>
            </a:graphic>
          </wp:inline>
        </w:drawing>
      </w:r>
    </w:p>
    <w:p w:rsidR="00CF50ED" w:rsidRDefault="00CF50ED">
      <w:pPr>
        <w:rPr>
          <w:rFonts w:ascii="DIN Offc" w:hAnsi="DIN Offc" w:cs="DINOT"/>
          <w:color w:val="000000"/>
          <w:spacing w:val="2"/>
          <w:sz w:val="19"/>
          <w:szCs w:val="19"/>
        </w:rPr>
      </w:pPr>
      <w:r>
        <w:br w:type="page"/>
      </w:r>
    </w:p>
    <w:p w:rsidR="00CF50ED" w:rsidRPr="00D22FA1" w:rsidRDefault="00CF50ED" w:rsidP="00CF50ED">
      <w:pPr>
        <w:pStyle w:val="dbiNormal"/>
        <w:rPr>
          <w:lang w:val="en-US"/>
        </w:rPr>
      </w:pPr>
      <w:r w:rsidRPr="00D22FA1">
        <w:rPr>
          <w:lang w:val="en-US"/>
        </w:rPr>
        <w:lastRenderedPageBreak/>
        <w:t>Find and edit the System variable named PATH</w:t>
      </w:r>
    </w:p>
    <w:p w:rsidR="005F4893" w:rsidRPr="00D22FA1" w:rsidRDefault="005F4893" w:rsidP="005F4893">
      <w:pPr>
        <w:pStyle w:val="dbiNormal"/>
        <w:rPr>
          <w:lang w:val="en-US"/>
        </w:rPr>
      </w:pPr>
    </w:p>
    <w:p w:rsidR="005F4893" w:rsidRPr="00D22FA1" w:rsidRDefault="005F4893" w:rsidP="00CF50ED">
      <w:pPr>
        <w:pStyle w:val="dbiNormal"/>
        <w:jc w:val="center"/>
        <w:rPr>
          <w:lang w:val="en-US"/>
        </w:rPr>
      </w:pPr>
      <w:r w:rsidRPr="00D22FA1">
        <w:rPr>
          <w:noProof/>
          <w:lang w:val="en-US"/>
        </w:rPr>
        <w:drawing>
          <wp:inline distT="0" distB="0" distL="0" distR="0" wp14:anchorId="237D81D7" wp14:editId="20EAD399">
            <wp:extent cx="3200842" cy="3525927"/>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00842" cy="3525927"/>
                    </a:xfrm>
                    <a:prstGeom prst="rect">
                      <a:avLst/>
                    </a:prstGeom>
                  </pic:spPr>
                </pic:pic>
              </a:graphicData>
            </a:graphic>
          </wp:inline>
        </w:drawing>
      </w:r>
    </w:p>
    <w:p w:rsidR="001F126F" w:rsidRPr="00D22FA1" w:rsidRDefault="001F126F" w:rsidP="001F126F">
      <w:pPr>
        <w:pStyle w:val="dbiNormal"/>
        <w:rPr>
          <w:lang w:val="en-US"/>
        </w:rPr>
      </w:pPr>
    </w:p>
    <w:p w:rsidR="00CF50ED" w:rsidRPr="00D22FA1" w:rsidRDefault="00CF50ED" w:rsidP="00CF50ED">
      <w:pPr>
        <w:pStyle w:val="dbiNormal"/>
        <w:rPr>
          <w:lang w:val="en-US"/>
        </w:rPr>
      </w:pPr>
      <w:r w:rsidRPr="00D22FA1">
        <w:rPr>
          <w:lang w:val="en-US"/>
        </w:rPr>
        <w:t>Add the Virtual Box directory in the PATH variable</w:t>
      </w:r>
    </w:p>
    <w:p w:rsidR="00663A8D" w:rsidRPr="00D22FA1" w:rsidRDefault="00663A8D" w:rsidP="001F126F">
      <w:pPr>
        <w:pStyle w:val="dbiNormal"/>
        <w:rPr>
          <w:lang w:val="en-US"/>
        </w:rPr>
      </w:pPr>
    </w:p>
    <w:p w:rsidR="005F4893" w:rsidRPr="00D22FA1" w:rsidRDefault="005F4893" w:rsidP="00CF50ED">
      <w:pPr>
        <w:pStyle w:val="dbiNormal"/>
        <w:jc w:val="center"/>
        <w:rPr>
          <w:lang w:val="en-US"/>
        </w:rPr>
      </w:pPr>
      <w:r w:rsidRPr="00D22FA1">
        <w:rPr>
          <w:noProof/>
          <w:lang w:val="en-US"/>
        </w:rPr>
        <w:drawing>
          <wp:inline distT="0" distB="0" distL="0" distR="0" wp14:anchorId="6BC45ACA" wp14:editId="66DBD8CA">
            <wp:extent cx="2212012" cy="892454"/>
            <wp:effectExtent l="0" t="0" r="0" b="317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19475" cy="895465"/>
                    </a:xfrm>
                    <a:prstGeom prst="rect">
                      <a:avLst/>
                    </a:prstGeom>
                  </pic:spPr>
                </pic:pic>
              </a:graphicData>
            </a:graphic>
          </wp:inline>
        </w:drawing>
      </w:r>
    </w:p>
    <w:p w:rsidR="00BF53C1" w:rsidRPr="00D22FA1" w:rsidRDefault="00BF53C1" w:rsidP="001F126F">
      <w:pPr>
        <w:pStyle w:val="dbiNormal"/>
        <w:rPr>
          <w:lang w:val="en-US"/>
        </w:rPr>
      </w:pPr>
    </w:p>
    <w:p w:rsidR="005F4893" w:rsidRPr="00D22FA1" w:rsidRDefault="005F4893" w:rsidP="00CF50ED">
      <w:pPr>
        <w:pStyle w:val="dbiNormal"/>
        <w:rPr>
          <w:rStyle w:val="dbiMedium"/>
          <w:lang w:val="en-US"/>
        </w:rPr>
      </w:pPr>
      <w:r w:rsidRPr="00D22FA1">
        <w:rPr>
          <w:rStyle w:val="dbiMedium"/>
          <w:lang w:val="en-US"/>
        </w:rPr>
        <w:t>Extract zip file</w:t>
      </w:r>
    </w:p>
    <w:p w:rsidR="005F4893" w:rsidRPr="00D22FA1" w:rsidRDefault="005F4893" w:rsidP="005F4893">
      <w:pPr>
        <w:pStyle w:val="dbiNormal"/>
        <w:rPr>
          <w:lang w:val="en-US"/>
        </w:rPr>
      </w:pPr>
    </w:p>
    <w:p w:rsidR="00BF53C1" w:rsidRPr="00D22FA1" w:rsidRDefault="005F4893" w:rsidP="001F126F">
      <w:pPr>
        <w:pStyle w:val="dbiNormal"/>
        <w:rPr>
          <w:lang w:val="en-US"/>
        </w:rPr>
      </w:pPr>
      <w:proofErr w:type="gramStart"/>
      <w:r w:rsidRPr="00D22FA1">
        <w:rPr>
          <w:lang w:val="en-US"/>
        </w:rPr>
        <w:t>C</w:t>
      </w:r>
      <w:r w:rsidR="00BF53C1" w:rsidRPr="00D22FA1">
        <w:rPr>
          <w:lang w:val="en-US"/>
        </w:rPr>
        <w:t xml:space="preserve">opy </w:t>
      </w:r>
      <w:r w:rsidR="00CF50ED">
        <w:rPr>
          <w:b/>
          <w:lang w:val="en-US"/>
        </w:rPr>
        <w:t>cloning_tool.zip</w:t>
      </w:r>
      <w:r w:rsidR="00BF53C1" w:rsidRPr="00D22FA1">
        <w:rPr>
          <w:lang w:val="en-US"/>
        </w:rPr>
        <w:t xml:space="preserve"> file on your disk.</w:t>
      </w:r>
      <w:proofErr w:type="gramEnd"/>
      <w:r w:rsidRPr="00D22FA1">
        <w:rPr>
          <w:lang w:val="en-US"/>
        </w:rPr>
        <w:t xml:space="preserve"> Then, extract </w:t>
      </w:r>
      <w:r w:rsidR="00BF53C1" w:rsidRPr="00D22FA1">
        <w:rPr>
          <w:lang w:val="en-US"/>
        </w:rPr>
        <w:t>zip file in the directory of your choice. The cloning tool does not need to be extracted into a specific directory to work.</w:t>
      </w:r>
    </w:p>
    <w:p w:rsidR="00BF53C1" w:rsidRPr="00D22FA1" w:rsidRDefault="00BF53C1" w:rsidP="001F126F">
      <w:pPr>
        <w:pStyle w:val="dbiNormal"/>
        <w:rPr>
          <w:lang w:val="en-US"/>
        </w:rPr>
      </w:pPr>
    </w:p>
    <w:p w:rsidR="005F4893" w:rsidRPr="00D22FA1" w:rsidRDefault="00CF50ED" w:rsidP="001F126F">
      <w:pPr>
        <w:pStyle w:val="dbiNormal"/>
        <w:rPr>
          <w:lang w:val="en-US"/>
        </w:rPr>
      </w:pPr>
      <w:r>
        <w:rPr>
          <w:lang w:val="en-US"/>
        </w:rPr>
        <w:t xml:space="preserve">Once </w:t>
      </w:r>
      <w:proofErr w:type="spellStart"/>
      <w:r w:rsidR="005F4893" w:rsidRPr="00D22FA1">
        <w:rPr>
          <w:lang w:val="en-US"/>
        </w:rPr>
        <w:t>dbi’s</w:t>
      </w:r>
      <w:proofErr w:type="spellEnd"/>
      <w:r w:rsidR="005F4893" w:rsidRPr="00D22FA1">
        <w:rPr>
          <w:lang w:val="en-US"/>
        </w:rPr>
        <w:t xml:space="preserve"> cloning tool is </w:t>
      </w:r>
      <w:r>
        <w:rPr>
          <w:lang w:val="en-US"/>
        </w:rPr>
        <w:t>copied</w:t>
      </w:r>
      <w:r w:rsidR="005F4893" w:rsidRPr="00D22FA1">
        <w:rPr>
          <w:lang w:val="en-US"/>
        </w:rPr>
        <w:t xml:space="preserve"> </w:t>
      </w:r>
      <w:r>
        <w:rPr>
          <w:lang w:val="en-US"/>
        </w:rPr>
        <w:t xml:space="preserve">it is </w:t>
      </w:r>
      <w:r w:rsidR="005F4893" w:rsidRPr="00D22FA1">
        <w:rPr>
          <w:lang w:val="en-US"/>
        </w:rPr>
        <w:t>ready to use.</w:t>
      </w:r>
    </w:p>
    <w:p w:rsidR="00663A8D" w:rsidRPr="00D22FA1" w:rsidRDefault="00663A8D" w:rsidP="001F126F">
      <w:pPr>
        <w:pStyle w:val="dbiNormal"/>
        <w:rPr>
          <w:lang w:val="en-US"/>
        </w:rPr>
      </w:pPr>
    </w:p>
    <w:p w:rsidR="00663A8D" w:rsidRPr="00D22FA1" w:rsidRDefault="00663A8D">
      <w:pPr>
        <w:rPr>
          <w:rFonts w:ascii="DIN Offc Medium" w:hAnsi="DIN Offc Medium" w:cs="DINOT"/>
          <w:color w:val="000000"/>
          <w:spacing w:val="2"/>
          <w:sz w:val="22"/>
          <w:szCs w:val="19"/>
        </w:rPr>
      </w:pPr>
      <w:r w:rsidRPr="00D22FA1">
        <w:br w:type="page"/>
      </w:r>
    </w:p>
    <w:p w:rsidR="00663A8D" w:rsidRPr="00D22FA1" w:rsidRDefault="00663A8D" w:rsidP="00663A8D">
      <w:pPr>
        <w:pStyle w:val="dbiHead3"/>
        <w:rPr>
          <w:lang w:val="en-US"/>
        </w:rPr>
      </w:pPr>
      <w:bookmarkStart w:id="8" w:name="_Toc357775270"/>
      <w:r w:rsidRPr="00D22FA1">
        <w:rPr>
          <w:lang w:val="en-US"/>
        </w:rPr>
        <w:lastRenderedPageBreak/>
        <w:t>On Guest template</w:t>
      </w:r>
      <w:bookmarkEnd w:id="8"/>
    </w:p>
    <w:p w:rsidR="00663A8D" w:rsidRPr="00D22FA1" w:rsidRDefault="00663A8D" w:rsidP="00663A8D">
      <w:pPr>
        <w:pStyle w:val="dbiNormal"/>
        <w:rPr>
          <w:lang w:val="en-US"/>
        </w:rPr>
      </w:pPr>
    </w:p>
    <w:p w:rsidR="00663A8D" w:rsidRPr="00CF50ED" w:rsidRDefault="00663A8D" w:rsidP="00CF50ED">
      <w:pPr>
        <w:pStyle w:val="dbiNormal"/>
        <w:rPr>
          <w:rStyle w:val="dbiMedium"/>
        </w:rPr>
      </w:pPr>
      <w:proofErr w:type="spellStart"/>
      <w:r w:rsidRPr="00CF50ED">
        <w:rPr>
          <w:rStyle w:val="dbiMedium"/>
        </w:rPr>
        <w:t>Deploy</w:t>
      </w:r>
      <w:proofErr w:type="spellEnd"/>
      <w:r w:rsidRPr="00CF50ED">
        <w:rPr>
          <w:rStyle w:val="dbiMedium"/>
        </w:rPr>
        <w:t xml:space="preserve"> the </w:t>
      </w:r>
      <w:proofErr w:type="spellStart"/>
      <w:r w:rsidRPr="00CF50ED">
        <w:rPr>
          <w:rStyle w:val="dbiMedium"/>
        </w:rPr>
        <w:t>onboot</w:t>
      </w:r>
      <w:proofErr w:type="spellEnd"/>
      <w:r w:rsidRPr="00CF50ED">
        <w:rPr>
          <w:rStyle w:val="dbiMedium"/>
        </w:rPr>
        <w:t xml:space="preserve"> script</w:t>
      </w:r>
    </w:p>
    <w:p w:rsidR="00362093" w:rsidRPr="00D22FA1" w:rsidRDefault="00362093" w:rsidP="00362093">
      <w:pPr>
        <w:pStyle w:val="dbiNormal"/>
        <w:rPr>
          <w:lang w:val="en-US"/>
        </w:rPr>
      </w:pPr>
    </w:p>
    <w:p w:rsidR="00362093" w:rsidRPr="00D22FA1" w:rsidRDefault="00CF50ED" w:rsidP="00362093">
      <w:pPr>
        <w:pStyle w:val="dbiNormal"/>
        <w:rPr>
          <w:lang w:val="en-US"/>
        </w:rPr>
      </w:pPr>
      <w:r>
        <w:rPr>
          <w:lang w:val="en-US"/>
        </w:rPr>
        <w:t>The z</w:t>
      </w:r>
      <w:r w:rsidR="00362093" w:rsidRPr="00D22FA1">
        <w:rPr>
          <w:lang w:val="en-US"/>
        </w:rPr>
        <w:t xml:space="preserve">ip file contains a directory named templates. You can find on this directory two </w:t>
      </w:r>
      <w:proofErr w:type="spellStart"/>
      <w:r w:rsidR="00362093" w:rsidRPr="00D22FA1">
        <w:rPr>
          <w:lang w:val="en-US"/>
        </w:rPr>
        <w:t>MS-Dos</w:t>
      </w:r>
      <w:proofErr w:type="spellEnd"/>
      <w:r w:rsidR="00362093" w:rsidRPr="00D22FA1">
        <w:rPr>
          <w:lang w:val="en-US"/>
        </w:rPr>
        <w:t xml:space="preserve"> on</w:t>
      </w:r>
      <w:r>
        <w:rPr>
          <w:lang w:val="en-US"/>
        </w:rPr>
        <w:t xml:space="preserve"> </w:t>
      </w:r>
      <w:r w:rsidR="00362093" w:rsidRPr="00D22FA1">
        <w:rPr>
          <w:lang w:val="en-US"/>
        </w:rPr>
        <w:t>boot scripts for Windows, and one KSH on</w:t>
      </w:r>
      <w:r>
        <w:rPr>
          <w:lang w:val="en-US"/>
        </w:rPr>
        <w:t xml:space="preserve"> </w:t>
      </w:r>
      <w:r w:rsidR="00362093" w:rsidRPr="00D22FA1">
        <w:rPr>
          <w:lang w:val="en-US"/>
        </w:rPr>
        <w:t>boot script for Linux.</w:t>
      </w:r>
    </w:p>
    <w:p w:rsidR="00362093" w:rsidRPr="00D22FA1" w:rsidRDefault="00362093" w:rsidP="00362093">
      <w:pPr>
        <w:pStyle w:val="dbiNormal"/>
        <w:rPr>
          <w:lang w:val="en-US"/>
        </w:rPr>
      </w:pPr>
    </w:p>
    <w:p w:rsidR="00362093" w:rsidRPr="00D22FA1" w:rsidRDefault="00362093" w:rsidP="00362093">
      <w:pPr>
        <w:pStyle w:val="dbiNormal"/>
        <w:rPr>
          <w:b/>
          <w:lang w:val="en-US"/>
        </w:rPr>
      </w:pPr>
      <w:r w:rsidRPr="00D22FA1">
        <w:rPr>
          <w:b/>
          <w:lang w:val="en-US"/>
        </w:rPr>
        <w:t>On Windows</w:t>
      </w:r>
    </w:p>
    <w:p w:rsidR="00362093" w:rsidRPr="00D22FA1" w:rsidRDefault="00362093" w:rsidP="00362093">
      <w:pPr>
        <w:pStyle w:val="dbiNormal"/>
        <w:rPr>
          <w:lang w:val="en-US"/>
        </w:rPr>
      </w:pPr>
    </w:p>
    <w:p w:rsidR="00362093" w:rsidRPr="00D22FA1" w:rsidRDefault="00362093" w:rsidP="00362093">
      <w:pPr>
        <w:pStyle w:val="dbiNormal"/>
        <w:rPr>
          <w:lang w:val="en-US"/>
        </w:rPr>
      </w:pPr>
      <w:r w:rsidRPr="00D22FA1">
        <w:rPr>
          <w:lang w:val="en-US"/>
        </w:rPr>
        <w:t>Copy both scripts reconf.bat and replace_word.bat on the disk of the virtual machine. Use the directory of your choice, but both scripts must stay in the same directory.</w:t>
      </w:r>
    </w:p>
    <w:p w:rsidR="00362093" w:rsidRPr="00D22FA1" w:rsidRDefault="00362093" w:rsidP="00362093">
      <w:pPr>
        <w:pStyle w:val="dbiNormal"/>
        <w:rPr>
          <w:lang w:val="en-US"/>
        </w:rPr>
      </w:pPr>
    </w:p>
    <w:p w:rsidR="00362093" w:rsidRPr="00D22FA1" w:rsidRDefault="00362093" w:rsidP="00362093">
      <w:pPr>
        <w:pStyle w:val="dbiNormal"/>
        <w:rPr>
          <w:lang w:val="en-US"/>
        </w:rPr>
      </w:pPr>
      <w:r w:rsidRPr="00D22FA1">
        <w:rPr>
          <w:lang w:val="en-US"/>
        </w:rPr>
        <w:t>Next, create a scheduled task to run the script at Windows startup.</w:t>
      </w:r>
    </w:p>
    <w:p w:rsidR="00362093" w:rsidRDefault="00362093" w:rsidP="00362093">
      <w:pPr>
        <w:pStyle w:val="dbiNormal"/>
        <w:rPr>
          <w:lang w:val="en-US"/>
        </w:rPr>
      </w:pPr>
    </w:p>
    <w:p w:rsidR="00CF50ED" w:rsidRPr="00D22FA1" w:rsidRDefault="00CF50ED" w:rsidP="00CF50ED">
      <w:pPr>
        <w:pStyle w:val="dbiNormal"/>
        <w:rPr>
          <w:lang w:val="en-US"/>
        </w:rPr>
      </w:pPr>
      <w:r w:rsidRPr="00D22FA1">
        <w:rPr>
          <w:lang w:val="en-US"/>
        </w:rPr>
        <w:t>Click on Start, select Administrative Tools and then click on Task Scheduler.</w:t>
      </w:r>
    </w:p>
    <w:p w:rsidR="00CF50ED" w:rsidRPr="00D22FA1" w:rsidRDefault="00CF50ED" w:rsidP="00362093">
      <w:pPr>
        <w:pStyle w:val="dbiNormal"/>
        <w:rPr>
          <w:lang w:val="en-US"/>
        </w:rPr>
      </w:pPr>
    </w:p>
    <w:p w:rsidR="00362093" w:rsidRPr="00D22FA1" w:rsidRDefault="00362093" w:rsidP="00CF50ED">
      <w:pPr>
        <w:pStyle w:val="dbiNormal"/>
        <w:jc w:val="center"/>
        <w:rPr>
          <w:lang w:val="en-US"/>
        </w:rPr>
      </w:pPr>
      <w:r w:rsidRPr="00D22FA1">
        <w:rPr>
          <w:noProof/>
          <w:lang w:val="en-US"/>
        </w:rPr>
        <w:drawing>
          <wp:inline distT="0" distB="0" distL="0" distR="0" wp14:anchorId="1B189C52" wp14:editId="1A31AE96">
            <wp:extent cx="3179914" cy="1404518"/>
            <wp:effectExtent l="0" t="0" r="1905" b="571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9238" cy="1404220"/>
                    </a:xfrm>
                    <a:prstGeom prst="rect">
                      <a:avLst/>
                    </a:prstGeom>
                    <a:noFill/>
                    <a:ln>
                      <a:noFill/>
                    </a:ln>
                  </pic:spPr>
                </pic:pic>
              </a:graphicData>
            </a:graphic>
          </wp:inline>
        </w:drawing>
      </w:r>
    </w:p>
    <w:p w:rsidR="00362093" w:rsidRPr="00D22FA1" w:rsidRDefault="00362093" w:rsidP="00362093">
      <w:pPr>
        <w:rPr>
          <w:rFonts w:ascii="DIN Offc" w:hAnsi="DIN Offc" w:cs="DINOT"/>
          <w:color w:val="000000"/>
          <w:spacing w:val="2"/>
          <w:sz w:val="19"/>
          <w:szCs w:val="19"/>
        </w:rPr>
      </w:pPr>
    </w:p>
    <w:p w:rsidR="00CF50ED" w:rsidRPr="00D22FA1" w:rsidRDefault="00CF50ED" w:rsidP="00CF50ED">
      <w:pPr>
        <w:pStyle w:val="dbiNormal"/>
        <w:rPr>
          <w:lang w:val="en-US"/>
        </w:rPr>
      </w:pPr>
      <w:r w:rsidRPr="00D22FA1">
        <w:rPr>
          <w:lang w:val="en-US"/>
        </w:rPr>
        <w:t>Right click on Task Scheduler and select Create Task…</w:t>
      </w:r>
    </w:p>
    <w:p w:rsidR="00362093" w:rsidRPr="00D22FA1" w:rsidRDefault="00362093" w:rsidP="00362093">
      <w:pPr>
        <w:pStyle w:val="dbiNormal"/>
        <w:rPr>
          <w:lang w:val="en-US"/>
        </w:rPr>
      </w:pPr>
    </w:p>
    <w:p w:rsidR="00362093" w:rsidRPr="00D22FA1" w:rsidRDefault="00362093" w:rsidP="00CF50ED">
      <w:pPr>
        <w:pStyle w:val="dbiNormal"/>
        <w:jc w:val="center"/>
        <w:rPr>
          <w:lang w:val="en-US"/>
        </w:rPr>
      </w:pPr>
      <w:r w:rsidRPr="00D22FA1">
        <w:rPr>
          <w:noProof/>
          <w:lang w:val="en-US"/>
        </w:rPr>
        <w:drawing>
          <wp:inline distT="0" distB="0" distL="0" distR="0" wp14:anchorId="7F037E30" wp14:editId="440D0580">
            <wp:extent cx="2682875" cy="2165350"/>
            <wp:effectExtent l="0" t="0" r="3175" b="635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2875" cy="2165350"/>
                    </a:xfrm>
                    <a:prstGeom prst="rect">
                      <a:avLst/>
                    </a:prstGeom>
                    <a:noFill/>
                    <a:ln>
                      <a:noFill/>
                    </a:ln>
                  </pic:spPr>
                </pic:pic>
              </a:graphicData>
            </a:graphic>
          </wp:inline>
        </w:drawing>
      </w:r>
    </w:p>
    <w:p w:rsidR="00362093" w:rsidRPr="00D22FA1" w:rsidRDefault="00362093" w:rsidP="00362093">
      <w:pPr>
        <w:pStyle w:val="dbiNormal"/>
        <w:rPr>
          <w:lang w:val="en-US"/>
        </w:rPr>
      </w:pPr>
    </w:p>
    <w:p w:rsidR="00362093" w:rsidRPr="00D22FA1" w:rsidRDefault="00362093" w:rsidP="00362093">
      <w:pPr>
        <w:pStyle w:val="dbiNormal"/>
        <w:rPr>
          <w:lang w:val="en-US"/>
        </w:rPr>
      </w:pPr>
    </w:p>
    <w:p w:rsidR="00CF50ED" w:rsidRDefault="00CF50ED">
      <w:pPr>
        <w:rPr>
          <w:rFonts w:ascii="DIN Offc" w:hAnsi="DIN Offc" w:cs="DINOT"/>
          <w:color w:val="000000"/>
          <w:spacing w:val="2"/>
          <w:sz w:val="19"/>
          <w:szCs w:val="19"/>
        </w:rPr>
      </w:pPr>
      <w:r>
        <w:br w:type="page"/>
      </w:r>
    </w:p>
    <w:p w:rsidR="00CF50ED" w:rsidRPr="00D22FA1" w:rsidRDefault="00CF50ED" w:rsidP="00CF50ED">
      <w:pPr>
        <w:pStyle w:val="dbiNormal"/>
        <w:rPr>
          <w:lang w:val="en-US"/>
        </w:rPr>
      </w:pPr>
      <w:r w:rsidRPr="00D22FA1">
        <w:rPr>
          <w:lang w:val="en-US"/>
        </w:rPr>
        <w:lastRenderedPageBreak/>
        <w:t>Type a name for the new task, and select option “Run whether user is logged on or not”</w:t>
      </w:r>
    </w:p>
    <w:p w:rsidR="00362093" w:rsidRPr="00D22FA1" w:rsidRDefault="00362093" w:rsidP="00362093">
      <w:pPr>
        <w:pStyle w:val="dbiNormal"/>
        <w:rPr>
          <w:lang w:val="en-US"/>
        </w:rPr>
      </w:pPr>
    </w:p>
    <w:p w:rsidR="00362093" w:rsidRPr="00D22FA1" w:rsidRDefault="00362093" w:rsidP="00CF50ED">
      <w:pPr>
        <w:pStyle w:val="dbiNormal"/>
        <w:jc w:val="center"/>
        <w:rPr>
          <w:lang w:val="en-US"/>
        </w:rPr>
      </w:pPr>
      <w:r w:rsidRPr="00D22FA1">
        <w:rPr>
          <w:noProof/>
          <w:lang w:val="en-US"/>
        </w:rPr>
        <w:drawing>
          <wp:inline distT="0" distB="0" distL="0" distR="0" wp14:anchorId="4298E853" wp14:editId="7F159669">
            <wp:extent cx="3205508" cy="2384755"/>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5767" cy="2384948"/>
                    </a:xfrm>
                    <a:prstGeom prst="rect">
                      <a:avLst/>
                    </a:prstGeom>
                    <a:noFill/>
                    <a:ln>
                      <a:noFill/>
                    </a:ln>
                  </pic:spPr>
                </pic:pic>
              </a:graphicData>
            </a:graphic>
          </wp:inline>
        </w:drawing>
      </w:r>
    </w:p>
    <w:p w:rsidR="00362093" w:rsidRDefault="00362093" w:rsidP="00362093">
      <w:pPr>
        <w:rPr>
          <w:rFonts w:ascii="DIN Offc" w:hAnsi="DIN Offc" w:cs="DINOT"/>
          <w:color w:val="000000"/>
          <w:spacing w:val="2"/>
          <w:sz w:val="19"/>
          <w:szCs w:val="19"/>
        </w:rPr>
      </w:pPr>
    </w:p>
    <w:p w:rsidR="00CF50ED" w:rsidRPr="00D22FA1" w:rsidRDefault="00CF50ED" w:rsidP="00CF50ED">
      <w:pPr>
        <w:rPr>
          <w:rFonts w:ascii="DIN Offc" w:hAnsi="DIN Offc" w:cs="DINOT"/>
          <w:color w:val="000000"/>
          <w:spacing w:val="2"/>
          <w:sz w:val="19"/>
          <w:szCs w:val="19"/>
        </w:rPr>
      </w:pPr>
      <w:r w:rsidRPr="00D22FA1">
        <w:rPr>
          <w:rFonts w:ascii="DIN Offc" w:hAnsi="DIN Offc" w:cs="DINOT"/>
          <w:color w:val="000000"/>
          <w:spacing w:val="2"/>
          <w:sz w:val="19"/>
          <w:szCs w:val="19"/>
        </w:rPr>
        <w:t xml:space="preserve">Access the “Triggers” tab and click on </w:t>
      </w:r>
      <w:proofErr w:type="gramStart"/>
      <w:r w:rsidRPr="00D22FA1">
        <w:rPr>
          <w:rFonts w:ascii="DIN Offc" w:hAnsi="DIN Offc" w:cs="DINOT"/>
          <w:color w:val="000000"/>
          <w:spacing w:val="2"/>
          <w:sz w:val="19"/>
          <w:szCs w:val="19"/>
        </w:rPr>
        <w:t>New</w:t>
      </w:r>
      <w:proofErr w:type="gramEnd"/>
      <w:r w:rsidRPr="00D22FA1">
        <w:rPr>
          <w:rFonts w:ascii="DIN Offc" w:hAnsi="DIN Offc" w:cs="DINOT"/>
          <w:color w:val="000000"/>
          <w:spacing w:val="2"/>
          <w:sz w:val="19"/>
          <w:szCs w:val="19"/>
        </w:rPr>
        <w:t xml:space="preserve"> button</w:t>
      </w:r>
    </w:p>
    <w:p w:rsidR="00CF50ED" w:rsidRPr="00D22FA1" w:rsidRDefault="00CF50ED" w:rsidP="00362093">
      <w:pPr>
        <w:rPr>
          <w:rFonts w:ascii="DIN Offc" w:hAnsi="DIN Offc" w:cs="DINOT"/>
          <w:color w:val="000000"/>
          <w:spacing w:val="2"/>
          <w:sz w:val="19"/>
          <w:szCs w:val="19"/>
        </w:rPr>
      </w:pPr>
    </w:p>
    <w:p w:rsidR="00C2019F" w:rsidRPr="00D22FA1" w:rsidRDefault="00C2019F" w:rsidP="00CF50ED">
      <w:pPr>
        <w:jc w:val="center"/>
        <w:rPr>
          <w:rFonts w:ascii="DIN Offc" w:hAnsi="DIN Offc" w:cs="DINOT"/>
          <w:color w:val="000000"/>
          <w:spacing w:val="2"/>
          <w:sz w:val="19"/>
          <w:szCs w:val="19"/>
        </w:rPr>
      </w:pPr>
      <w:r w:rsidRPr="00D22FA1">
        <w:rPr>
          <w:rFonts w:ascii="DIN Offc" w:hAnsi="DIN Offc" w:cs="DINOT"/>
          <w:noProof/>
          <w:color w:val="000000"/>
          <w:spacing w:val="2"/>
          <w:sz w:val="19"/>
          <w:szCs w:val="19"/>
        </w:rPr>
        <w:drawing>
          <wp:inline distT="0" distB="0" distL="0" distR="0" wp14:anchorId="7A382750" wp14:editId="57491AED">
            <wp:extent cx="3196501" cy="2377440"/>
            <wp:effectExtent l="0" t="0" r="4445" b="381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6544" cy="2377472"/>
                    </a:xfrm>
                    <a:prstGeom prst="rect">
                      <a:avLst/>
                    </a:prstGeom>
                    <a:noFill/>
                    <a:ln>
                      <a:noFill/>
                    </a:ln>
                  </pic:spPr>
                </pic:pic>
              </a:graphicData>
            </a:graphic>
          </wp:inline>
        </w:drawing>
      </w:r>
    </w:p>
    <w:p w:rsidR="00CF50ED" w:rsidRDefault="00CF50ED">
      <w:pPr>
        <w:rPr>
          <w:rFonts w:ascii="DIN Offc" w:hAnsi="DIN Offc" w:cs="DINOT"/>
          <w:color w:val="000000"/>
          <w:spacing w:val="2"/>
          <w:sz w:val="19"/>
          <w:szCs w:val="19"/>
        </w:rPr>
      </w:pPr>
      <w:r>
        <w:rPr>
          <w:rFonts w:ascii="DIN Offc" w:hAnsi="DIN Offc" w:cs="DINOT"/>
          <w:color w:val="000000"/>
          <w:spacing w:val="2"/>
          <w:sz w:val="19"/>
          <w:szCs w:val="19"/>
        </w:rPr>
        <w:br w:type="page"/>
      </w:r>
    </w:p>
    <w:p w:rsidR="00CF50ED" w:rsidRPr="00D22FA1" w:rsidRDefault="00CF50ED" w:rsidP="00CF50ED">
      <w:pPr>
        <w:pStyle w:val="dbiNormal"/>
        <w:rPr>
          <w:lang w:val="en-US"/>
        </w:rPr>
      </w:pPr>
      <w:r w:rsidRPr="00D22FA1">
        <w:rPr>
          <w:lang w:val="en-US"/>
        </w:rPr>
        <w:lastRenderedPageBreak/>
        <w:t>Select “At startup” in the list at the top, and keep all parameters by default. Click OK</w:t>
      </w:r>
    </w:p>
    <w:p w:rsidR="00C2019F" w:rsidRPr="00D22FA1" w:rsidRDefault="00C2019F" w:rsidP="00C2019F">
      <w:pPr>
        <w:rPr>
          <w:rFonts w:ascii="DIN Offc" w:hAnsi="DIN Offc" w:cs="DINOT"/>
          <w:color w:val="000000"/>
          <w:spacing w:val="2"/>
          <w:sz w:val="19"/>
          <w:szCs w:val="19"/>
        </w:rPr>
      </w:pPr>
    </w:p>
    <w:p w:rsidR="00362093" w:rsidRPr="00D22FA1" w:rsidRDefault="00362093" w:rsidP="00CF50ED">
      <w:pPr>
        <w:pStyle w:val="dbiNormal"/>
        <w:jc w:val="center"/>
        <w:rPr>
          <w:lang w:val="en-US"/>
        </w:rPr>
      </w:pPr>
      <w:r w:rsidRPr="00D22FA1">
        <w:rPr>
          <w:noProof/>
          <w:lang w:val="en-US"/>
        </w:rPr>
        <w:drawing>
          <wp:inline distT="0" distB="0" distL="0" distR="0" wp14:anchorId="2A9AE179" wp14:editId="12C89D9A">
            <wp:extent cx="3198342" cy="2728570"/>
            <wp:effectExtent l="0" t="0" r="254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01152" cy="2730968"/>
                    </a:xfrm>
                    <a:prstGeom prst="rect">
                      <a:avLst/>
                    </a:prstGeom>
                  </pic:spPr>
                </pic:pic>
              </a:graphicData>
            </a:graphic>
          </wp:inline>
        </w:drawing>
      </w:r>
    </w:p>
    <w:p w:rsidR="00362093" w:rsidRDefault="00362093" w:rsidP="00362093">
      <w:pPr>
        <w:pStyle w:val="dbiNormal"/>
        <w:rPr>
          <w:lang w:val="en-US"/>
        </w:rPr>
      </w:pPr>
    </w:p>
    <w:p w:rsidR="00CF50ED" w:rsidRPr="00D22FA1" w:rsidRDefault="00CF50ED" w:rsidP="00CF50ED">
      <w:pPr>
        <w:pStyle w:val="dbiNormal"/>
        <w:rPr>
          <w:lang w:val="en-US"/>
        </w:rPr>
      </w:pPr>
      <w:r w:rsidRPr="00D22FA1">
        <w:rPr>
          <w:lang w:val="en-US"/>
        </w:rPr>
        <w:t xml:space="preserve">Access the “Actions” tab and clock on </w:t>
      </w:r>
      <w:proofErr w:type="gramStart"/>
      <w:r w:rsidRPr="00D22FA1">
        <w:rPr>
          <w:lang w:val="en-US"/>
        </w:rPr>
        <w:t>New</w:t>
      </w:r>
      <w:proofErr w:type="gramEnd"/>
      <w:r w:rsidRPr="00D22FA1">
        <w:rPr>
          <w:lang w:val="en-US"/>
        </w:rPr>
        <w:t xml:space="preserve"> button.</w:t>
      </w:r>
    </w:p>
    <w:p w:rsidR="00CF50ED" w:rsidRPr="00D22FA1" w:rsidRDefault="00CF50ED" w:rsidP="00362093">
      <w:pPr>
        <w:pStyle w:val="dbiNormal"/>
        <w:rPr>
          <w:lang w:val="en-US"/>
        </w:rPr>
      </w:pPr>
    </w:p>
    <w:p w:rsidR="00362093" w:rsidRDefault="00C2019F" w:rsidP="00CF50ED">
      <w:pPr>
        <w:pStyle w:val="dbiNormal"/>
        <w:jc w:val="center"/>
        <w:rPr>
          <w:lang w:val="en-US"/>
        </w:rPr>
      </w:pPr>
      <w:r w:rsidRPr="00D22FA1">
        <w:rPr>
          <w:noProof/>
          <w:lang w:val="en-US"/>
        </w:rPr>
        <w:drawing>
          <wp:inline distT="0" distB="0" distL="0" distR="0" wp14:anchorId="3552CABA" wp14:editId="44381ABC">
            <wp:extent cx="3206336" cy="23847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379" cy="2384787"/>
                    </a:xfrm>
                    <a:prstGeom prst="rect">
                      <a:avLst/>
                    </a:prstGeom>
                    <a:noFill/>
                    <a:ln>
                      <a:noFill/>
                    </a:ln>
                  </pic:spPr>
                </pic:pic>
              </a:graphicData>
            </a:graphic>
          </wp:inline>
        </w:drawing>
      </w:r>
    </w:p>
    <w:p w:rsidR="00CF50ED" w:rsidRDefault="00CF50ED">
      <w:pPr>
        <w:rPr>
          <w:rFonts w:ascii="DIN Offc" w:hAnsi="DIN Offc" w:cs="DINOT"/>
          <w:color w:val="000000"/>
          <w:spacing w:val="2"/>
          <w:sz w:val="19"/>
          <w:szCs w:val="19"/>
        </w:rPr>
      </w:pPr>
      <w:r>
        <w:br w:type="page"/>
      </w:r>
    </w:p>
    <w:p w:rsidR="00CF50ED" w:rsidRPr="00D22FA1" w:rsidRDefault="00CF50ED" w:rsidP="00CF50ED">
      <w:pPr>
        <w:pStyle w:val="dbiNormal"/>
        <w:rPr>
          <w:lang w:val="en-US"/>
        </w:rPr>
      </w:pPr>
    </w:p>
    <w:p w:rsidR="00CF50ED" w:rsidRPr="00D22FA1" w:rsidRDefault="00CF50ED" w:rsidP="00CF50ED">
      <w:pPr>
        <w:pStyle w:val="dbiNormal"/>
        <w:rPr>
          <w:lang w:val="en-US"/>
        </w:rPr>
      </w:pPr>
      <w:proofErr w:type="gramStart"/>
      <w:r w:rsidRPr="00D22FA1">
        <w:rPr>
          <w:lang w:val="en-US"/>
        </w:rPr>
        <w:t>Select “Start a program” in the list, and put the script path in the Settings field.</w:t>
      </w:r>
      <w:proofErr w:type="gramEnd"/>
      <w:r w:rsidRPr="00D22FA1">
        <w:rPr>
          <w:lang w:val="en-US"/>
        </w:rPr>
        <w:t xml:space="preserve"> Click OK</w:t>
      </w:r>
    </w:p>
    <w:p w:rsidR="00C2019F" w:rsidRPr="00D22FA1" w:rsidRDefault="00C2019F" w:rsidP="00C2019F">
      <w:pPr>
        <w:pStyle w:val="dbiNormal"/>
        <w:rPr>
          <w:lang w:val="en-US"/>
        </w:rPr>
      </w:pPr>
    </w:p>
    <w:p w:rsidR="00C2019F" w:rsidRPr="00D22FA1" w:rsidRDefault="00C2019F" w:rsidP="00CF50ED">
      <w:pPr>
        <w:pStyle w:val="dbiNormal"/>
        <w:jc w:val="center"/>
        <w:rPr>
          <w:lang w:val="en-US"/>
        </w:rPr>
      </w:pPr>
      <w:r w:rsidRPr="00D22FA1">
        <w:rPr>
          <w:noProof/>
          <w:lang w:val="en-US"/>
        </w:rPr>
        <w:drawing>
          <wp:inline distT="0" distB="0" distL="0" distR="0" wp14:anchorId="37667DFB" wp14:editId="71FBDE4C">
            <wp:extent cx="3187261" cy="3430829"/>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89154" cy="3432867"/>
                    </a:xfrm>
                    <a:prstGeom prst="rect">
                      <a:avLst/>
                    </a:prstGeom>
                  </pic:spPr>
                </pic:pic>
              </a:graphicData>
            </a:graphic>
          </wp:inline>
        </w:drawing>
      </w:r>
    </w:p>
    <w:p w:rsidR="00C2019F" w:rsidRPr="00D22FA1" w:rsidRDefault="00C2019F" w:rsidP="00C2019F">
      <w:pPr>
        <w:pStyle w:val="dbiNormal"/>
        <w:rPr>
          <w:lang w:val="en-US"/>
        </w:rPr>
      </w:pPr>
    </w:p>
    <w:p w:rsidR="00362093" w:rsidRPr="00D22FA1" w:rsidRDefault="00C2019F" w:rsidP="00362093">
      <w:pPr>
        <w:pStyle w:val="dbiNormal"/>
        <w:rPr>
          <w:lang w:val="en-US"/>
        </w:rPr>
      </w:pPr>
      <w:r w:rsidRPr="00D22FA1">
        <w:rPr>
          <w:lang w:val="en-US"/>
        </w:rPr>
        <w:t>Leave default values for both Conditions and Settings tabs, and click OK.</w:t>
      </w:r>
    </w:p>
    <w:p w:rsidR="00CF50ED" w:rsidRPr="00D22FA1" w:rsidRDefault="00CF50ED" w:rsidP="00CF50ED">
      <w:pPr>
        <w:pStyle w:val="dbiNormal"/>
        <w:rPr>
          <w:lang w:val="en-US"/>
        </w:rPr>
      </w:pPr>
      <w:r w:rsidRPr="00D22FA1">
        <w:rPr>
          <w:lang w:val="en-US"/>
        </w:rPr>
        <w:t>Enter the credentials of the account running the script, and click OK.</w:t>
      </w:r>
    </w:p>
    <w:p w:rsidR="00C2019F" w:rsidRPr="00D22FA1" w:rsidRDefault="00C2019F" w:rsidP="00362093">
      <w:pPr>
        <w:pStyle w:val="dbiNormal"/>
        <w:rPr>
          <w:lang w:val="en-US"/>
        </w:rPr>
      </w:pPr>
    </w:p>
    <w:p w:rsidR="00362093" w:rsidRPr="00D22FA1" w:rsidRDefault="00362093" w:rsidP="00CF50ED">
      <w:pPr>
        <w:pStyle w:val="dbiNormal"/>
        <w:jc w:val="center"/>
        <w:rPr>
          <w:lang w:val="en-US"/>
        </w:rPr>
      </w:pPr>
      <w:r w:rsidRPr="00D22FA1">
        <w:rPr>
          <w:noProof/>
          <w:lang w:val="en-US"/>
        </w:rPr>
        <w:drawing>
          <wp:inline distT="0" distB="0" distL="0" distR="0" wp14:anchorId="668BFAD3" wp14:editId="23225C2D">
            <wp:extent cx="3095238" cy="2409524"/>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5238" cy="2409524"/>
                    </a:xfrm>
                    <a:prstGeom prst="rect">
                      <a:avLst/>
                    </a:prstGeom>
                  </pic:spPr>
                </pic:pic>
              </a:graphicData>
            </a:graphic>
          </wp:inline>
        </w:drawing>
      </w:r>
    </w:p>
    <w:p w:rsidR="00362093" w:rsidRPr="00D22FA1" w:rsidRDefault="00362093" w:rsidP="00362093">
      <w:pPr>
        <w:pStyle w:val="dbiNormal"/>
        <w:rPr>
          <w:lang w:val="en-US"/>
        </w:rPr>
      </w:pPr>
    </w:p>
    <w:p w:rsidR="00362093" w:rsidRPr="00D22FA1" w:rsidRDefault="00362093" w:rsidP="00362093">
      <w:pPr>
        <w:rPr>
          <w:rFonts w:ascii="DIN Offc" w:hAnsi="DIN Offc" w:cs="DINOT"/>
          <w:color w:val="000000"/>
          <w:spacing w:val="2"/>
          <w:sz w:val="19"/>
          <w:szCs w:val="19"/>
        </w:rPr>
      </w:pPr>
      <w:r w:rsidRPr="00D22FA1">
        <w:br w:type="page"/>
      </w:r>
    </w:p>
    <w:p w:rsidR="00362093" w:rsidRPr="00D22FA1" w:rsidRDefault="00C2019F" w:rsidP="00362093">
      <w:pPr>
        <w:pStyle w:val="dbiNormal"/>
        <w:rPr>
          <w:lang w:val="en-US"/>
        </w:rPr>
      </w:pPr>
      <w:r w:rsidRPr="00D22FA1">
        <w:rPr>
          <w:lang w:val="en-US"/>
        </w:rPr>
        <w:lastRenderedPageBreak/>
        <w:t>You can see the new task in the Task Scheduler summary:</w:t>
      </w:r>
    </w:p>
    <w:p w:rsidR="00362093" w:rsidRPr="00D22FA1" w:rsidRDefault="00362093" w:rsidP="00362093">
      <w:pPr>
        <w:pStyle w:val="dbiNormal"/>
        <w:rPr>
          <w:lang w:val="en-US"/>
        </w:rPr>
      </w:pPr>
    </w:p>
    <w:p w:rsidR="00362093" w:rsidRPr="00D22FA1" w:rsidRDefault="00362093" w:rsidP="00CF50ED">
      <w:pPr>
        <w:pStyle w:val="dbiNormal"/>
        <w:jc w:val="center"/>
        <w:rPr>
          <w:lang w:val="en-US"/>
        </w:rPr>
      </w:pPr>
      <w:r w:rsidRPr="00D22FA1">
        <w:rPr>
          <w:noProof/>
          <w:lang w:val="en-US"/>
        </w:rPr>
        <w:drawing>
          <wp:inline distT="0" distB="0" distL="0" distR="0" wp14:anchorId="7836F6EC" wp14:editId="6FABADFF">
            <wp:extent cx="3196743" cy="1165624"/>
            <wp:effectExtent l="0" t="0" r="381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02942" cy="1167884"/>
                    </a:xfrm>
                    <a:prstGeom prst="rect">
                      <a:avLst/>
                    </a:prstGeom>
                  </pic:spPr>
                </pic:pic>
              </a:graphicData>
            </a:graphic>
          </wp:inline>
        </w:drawing>
      </w:r>
    </w:p>
    <w:p w:rsidR="00362093" w:rsidRPr="00D22FA1" w:rsidRDefault="00362093" w:rsidP="00362093">
      <w:pPr>
        <w:pStyle w:val="dbiNormal"/>
        <w:rPr>
          <w:lang w:val="en-US"/>
        </w:rPr>
      </w:pPr>
    </w:p>
    <w:p w:rsidR="00C2019F" w:rsidRPr="00D22FA1" w:rsidRDefault="00C2019F" w:rsidP="00362093">
      <w:pPr>
        <w:pStyle w:val="dbiNormal"/>
        <w:rPr>
          <w:b/>
          <w:lang w:val="en-US"/>
        </w:rPr>
      </w:pPr>
      <w:r w:rsidRPr="00D22FA1">
        <w:rPr>
          <w:b/>
          <w:lang w:val="en-US"/>
        </w:rPr>
        <w:t>On Linux</w:t>
      </w:r>
    </w:p>
    <w:p w:rsidR="00C2019F" w:rsidRPr="00D22FA1" w:rsidRDefault="00C2019F" w:rsidP="00362093">
      <w:pPr>
        <w:pStyle w:val="dbiNormal"/>
        <w:rPr>
          <w:lang w:val="en-US"/>
        </w:rPr>
      </w:pPr>
    </w:p>
    <w:p w:rsidR="00E41AD2" w:rsidRPr="00D22FA1" w:rsidRDefault="00AA36C2" w:rsidP="00362093">
      <w:pPr>
        <w:pStyle w:val="dbiNormal"/>
        <w:rPr>
          <w:lang w:val="en-US"/>
        </w:rPr>
      </w:pPr>
      <w:r>
        <w:rPr>
          <w:lang w:val="en-US"/>
        </w:rPr>
        <w:t>As root, c</w:t>
      </w:r>
      <w:r w:rsidR="00E41AD2" w:rsidRPr="00D22FA1">
        <w:rPr>
          <w:lang w:val="en-US"/>
        </w:rPr>
        <w:t xml:space="preserve">opy </w:t>
      </w:r>
      <w:r>
        <w:rPr>
          <w:lang w:val="en-US"/>
        </w:rPr>
        <w:t xml:space="preserve">the </w:t>
      </w:r>
      <w:proofErr w:type="spellStart"/>
      <w:r w:rsidR="00E41AD2" w:rsidRPr="00CF50ED">
        <w:rPr>
          <w:b/>
          <w:lang w:val="en-US"/>
        </w:rPr>
        <w:t>reconf</w:t>
      </w:r>
      <w:proofErr w:type="spellEnd"/>
      <w:r w:rsidR="00E41AD2" w:rsidRPr="00D22FA1">
        <w:rPr>
          <w:lang w:val="en-US"/>
        </w:rPr>
        <w:t xml:space="preserve"> script on the disk of the </w:t>
      </w:r>
      <w:r w:rsidR="00D22FA1" w:rsidRPr="00D22FA1">
        <w:rPr>
          <w:lang w:val="en-US"/>
        </w:rPr>
        <w:t xml:space="preserve">virtual machine, in </w:t>
      </w:r>
      <w:r w:rsidR="00D22FA1" w:rsidRPr="00AA36C2">
        <w:rPr>
          <w:b/>
          <w:lang w:val="en-US"/>
        </w:rPr>
        <w:t>/etc/</w:t>
      </w:r>
      <w:proofErr w:type="spellStart"/>
      <w:r w:rsidR="00D22FA1" w:rsidRPr="00AA36C2">
        <w:rPr>
          <w:b/>
          <w:lang w:val="en-US"/>
        </w:rPr>
        <w:t>init.d</w:t>
      </w:r>
      <w:proofErr w:type="spellEnd"/>
      <w:r w:rsidR="00D22FA1" w:rsidRPr="00D22FA1">
        <w:rPr>
          <w:lang w:val="en-US"/>
        </w:rPr>
        <w:t xml:space="preserve">. Check that execution </w:t>
      </w:r>
      <w:r>
        <w:rPr>
          <w:lang w:val="en-US"/>
        </w:rPr>
        <w:t>permission</w:t>
      </w:r>
      <w:r w:rsidR="00D22FA1" w:rsidRPr="00D22FA1">
        <w:rPr>
          <w:lang w:val="en-US"/>
        </w:rPr>
        <w:t xml:space="preserve"> </w:t>
      </w:r>
      <w:r>
        <w:rPr>
          <w:lang w:val="en-US"/>
        </w:rPr>
        <w:t>is</w:t>
      </w:r>
      <w:r w:rsidR="00D22FA1" w:rsidRPr="00D22FA1">
        <w:rPr>
          <w:lang w:val="en-US"/>
        </w:rPr>
        <w:t xml:space="preserve"> correct:</w:t>
      </w:r>
    </w:p>
    <w:p w:rsidR="00D22FA1" w:rsidRPr="00D22FA1" w:rsidRDefault="00D22FA1" w:rsidP="00362093">
      <w:pPr>
        <w:pStyle w:val="dbiNormal"/>
        <w:rPr>
          <w:lang w:val="en-US"/>
        </w:rPr>
      </w:pPr>
    </w:p>
    <w:p w:rsidR="00D22FA1" w:rsidRPr="00D22FA1" w:rsidRDefault="00D22FA1" w:rsidP="00D22FA1">
      <w:pPr>
        <w:pStyle w:val="dbiCode"/>
        <w:pBdr>
          <w:top w:val="single" w:sz="4" w:space="1" w:color="auto"/>
          <w:left w:val="single" w:sz="4" w:space="4" w:color="auto"/>
          <w:bottom w:val="single" w:sz="4" w:space="1" w:color="auto"/>
          <w:right w:val="single" w:sz="4" w:space="4" w:color="auto"/>
        </w:pBdr>
        <w:rPr>
          <w:lang w:val="en-US"/>
        </w:rPr>
      </w:pPr>
      <w:r w:rsidRPr="00D22FA1">
        <w:rPr>
          <w:lang w:val="en-US"/>
        </w:rPr>
        <w:t xml:space="preserve">[root@vmtestora11g ~]# </w:t>
      </w:r>
      <w:proofErr w:type="spellStart"/>
      <w:proofErr w:type="gramStart"/>
      <w:r w:rsidRPr="00AA36C2">
        <w:rPr>
          <w:b/>
          <w:lang w:val="en-US"/>
        </w:rPr>
        <w:t>ls</w:t>
      </w:r>
      <w:proofErr w:type="spellEnd"/>
      <w:proofErr w:type="gramEnd"/>
      <w:r w:rsidRPr="00AA36C2">
        <w:rPr>
          <w:b/>
          <w:lang w:val="en-US"/>
        </w:rPr>
        <w:t xml:space="preserve"> -</w:t>
      </w:r>
      <w:proofErr w:type="spellStart"/>
      <w:r w:rsidRPr="00AA36C2">
        <w:rPr>
          <w:b/>
          <w:lang w:val="en-US"/>
        </w:rPr>
        <w:t>altr</w:t>
      </w:r>
      <w:proofErr w:type="spellEnd"/>
      <w:r w:rsidRPr="00AA36C2">
        <w:rPr>
          <w:b/>
          <w:lang w:val="en-US"/>
        </w:rPr>
        <w:t xml:space="preserve"> /etc/</w:t>
      </w:r>
      <w:proofErr w:type="spellStart"/>
      <w:r w:rsidRPr="00AA36C2">
        <w:rPr>
          <w:b/>
          <w:lang w:val="en-US"/>
        </w:rPr>
        <w:t>init.d</w:t>
      </w:r>
      <w:proofErr w:type="spellEnd"/>
      <w:r w:rsidRPr="00AA36C2">
        <w:rPr>
          <w:b/>
          <w:lang w:val="en-US"/>
        </w:rPr>
        <w:t>/</w:t>
      </w:r>
      <w:proofErr w:type="spellStart"/>
      <w:r w:rsidRPr="00AA36C2">
        <w:rPr>
          <w:b/>
          <w:lang w:val="en-US"/>
        </w:rPr>
        <w:t>reconf</w:t>
      </w:r>
      <w:proofErr w:type="spellEnd"/>
    </w:p>
    <w:p w:rsidR="00D22FA1" w:rsidRPr="00D22FA1" w:rsidRDefault="00D22FA1" w:rsidP="00D22FA1">
      <w:pPr>
        <w:pStyle w:val="dbiCode"/>
        <w:pBdr>
          <w:top w:val="single" w:sz="4" w:space="1" w:color="auto"/>
          <w:left w:val="single" w:sz="4" w:space="4" w:color="auto"/>
          <w:bottom w:val="single" w:sz="4" w:space="1" w:color="auto"/>
          <w:right w:val="single" w:sz="4" w:space="4" w:color="auto"/>
        </w:pBdr>
        <w:rPr>
          <w:lang w:val="en-US"/>
        </w:rPr>
      </w:pPr>
      <w:r w:rsidRPr="00D22FA1">
        <w:rPr>
          <w:lang w:val="en-US"/>
        </w:rPr>
        <w:t>-</w:t>
      </w:r>
      <w:proofErr w:type="spellStart"/>
      <w:proofErr w:type="gramStart"/>
      <w:r w:rsidRPr="00D22FA1">
        <w:rPr>
          <w:lang w:val="en-US"/>
        </w:rPr>
        <w:t>rwxr</w:t>
      </w:r>
      <w:proofErr w:type="spellEnd"/>
      <w:r w:rsidRPr="00D22FA1">
        <w:rPr>
          <w:lang w:val="en-US"/>
        </w:rPr>
        <w:t>-</w:t>
      </w:r>
      <w:proofErr w:type="spellStart"/>
      <w:proofErr w:type="gramEnd"/>
      <w:r w:rsidRPr="00D22FA1">
        <w:rPr>
          <w:lang w:val="en-US"/>
        </w:rPr>
        <w:t>xr</w:t>
      </w:r>
      <w:proofErr w:type="spellEnd"/>
      <w:r w:rsidRPr="00D22FA1">
        <w:rPr>
          <w:lang w:val="en-US"/>
        </w:rPr>
        <w:t xml:space="preserve">-x. 1 root </w:t>
      </w:r>
      <w:proofErr w:type="spellStart"/>
      <w:r w:rsidRPr="00D22FA1">
        <w:rPr>
          <w:lang w:val="en-US"/>
        </w:rPr>
        <w:t>root</w:t>
      </w:r>
      <w:proofErr w:type="spellEnd"/>
      <w:r w:rsidRPr="00D22FA1">
        <w:rPr>
          <w:lang w:val="en-US"/>
        </w:rPr>
        <w:t xml:space="preserve"> 7401 </w:t>
      </w:r>
      <w:proofErr w:type="gramStart"/>
      <w:r w:rsidRPr="00D22FA1">
        <w:rPr>
          <w:lang w:val="en-US"/>
        </w:rPr>
        <w:t>Nov  6</w:t>
      </w:r>
      <w:proofErr w:type="gramEnd"/>
      <w:r w:rsidRPr="00D22FA1">
        <w:rPr>
          <w:lang w:val="en-US"/>
        </w:rPr>
        <w:t xml:space="preserve"> 17:47 /etc/</w:t>
      </w:r>
      <w:proofErr w:type="spellStart"/>
      <w:r w:rsidRPr="00D22FA1">
        <w:rPr>
          <w:lang w:val="en-US"/>
        </w:rPr>
        <w:t>init.d</w:t>
      </w:r>
      <w:proofErr w:type="spellEnd"/>
      <w:r w:rsidRPr="00D22FA1">
        <w:rPr>
          <w:lang w:val="en-US"/>
        </w:rPr>
        <w:t>/</w:t>
      </w:r>
      <w:proofErr w:type="spellStart"/>
      <w:r w:rsidRPr="00D22FA1">
        <w:rPr>
          <w:lang w:val="en-US"/>
        </w:rPr>
        <w:t>reconf</w:t>
      </w:r>
      <w:proofErr w:type="spellEnd"/>
    </w:p>
    <w:p w:rsidR="00D22FA1" w:rsidRPr="00D22FA1" w:rsidRDefault="00D22FA1" w:rsidP="00D22FA1">
      <w:pPr>
        <w:pStyle w:val="dbiNormal"/>
        <w:rPr>
          <w:lang w:val="en-US"/>
        </w:rPr>
      </w:pPr>
    </w:p>
    <w:p w:rsidR="00D22FA1" w:rsidRPr="00D22FA1" w:rsidRDefault="00D22FA1" w:rsidP="00362093">
      <w:pPr>
        <w:pStyle w:val="dbiNormal"/>
        <w:rPr>
          <w:lang w:val="en-US"/>
        </w:rPr>
      </w:pPr>
      <w:r w:rsidRPr="00D22FA1">
        <w:rPr>
          <w:lang w:val="en-US"/>
        </w:rPr>
        <w:t>If not, apply this command:</w:t>
      </w:r>
    </w:p>
    <w:p w:rsidR="00D22FA1" w:rsidRDefault="00D22FA1" w:rsidP="00D22FA1">
      <w:pPr>
        <w:pStyle w:val="dbiCode"/>
        <w:jc w:val="both"/>
        <w:rPr>
          <w:rFonts w:ascii="DIN Offc" w:hAnsi="DIN Offc" w:cs="DINOT"/>
          <w:lang w:val="en-US"/>
        </w:rPr>
      </w:pPr>
    </w:p>
    <w:p w:rsidR="00D22FA1" w:rsidRDefault="00D22FA1" w:rsidP="00D22FA1">
      <w:pPr>
        <w:pStyle w:val="dbiCode"/>
        <w:pBdr>
          <w:top w:val="single" w:sz="4" w:space="1" w:color="auto"/>
          <w:left w:val="single" w:sz="4" w:space="4" w:color="auto"/>
          <w:bottom w:val="single" w:sz="4" w:space="1" w:color="auto"/>
          <w:right w:val="single" w:sz="4" w:space="4" w:color="auto"/>
        </w:pBdr>
        <w:jc w:val="both"/>
      </w:pPr>
      <w:r w:rsidRPr="00D22FA1">
        <w:t xml:space="preserve">[root@vmtestora11g ~]# </w:t>
      </w:r>
      <w:proofErr w:type="gramStart"/>
      <w:r w:rsidRPr="00AA36C2">
        <w:rPr>
          <w:b/>
        </w:rPr>
        <w:t>chmod</w:t>
      </w:r>
      <w:proofErr w:type="gramEnd"/>
      <w:r w:rsidRPr="00AA36C2">
        <w:rPr>
          <w:b/>
        </w:rPr>
        <w:t xml:space="preserve"> 755 /etc/</w:t>
      </w:r>
      <w:proofErr w:type="spellStart"/>
      <w:r w:rsidRPr="00AA36C2">
        <w:rPr>
          <w:b/>
        </w:rPr>
        <w:t>init.d</w:t>
      </w:r>
      <w:proofErr w:type="spellEnd"/>
      <w:r w:rsidRPr="00AA36C2">
        <w:rPr>
          <w:b/>
        </w:rPr>
        <w:t>/</w:t>
      </w:r>
      <w:proofErr w:type="spellStart"/>
      <w:r w:rsidRPr="00AA36C2">
        <w:rPr>
          <w:b/>
        </w:rPr>
        <w:t>reconf</w:t>
      </w:r>
      <w:proofErr w:type="spellEnd"/>
    </w:p>
    <w:p w:rsidR="00D22FA1" w:rsidRDefault="00D22FA1" w:rsidP="00D22FA1">
      <w:pPr>
        <w:pStyle w:val="dbiNormal"/>
        <w:tabs>
          <w:tab w:val="clear" w:pos="227"/>
          <w:tab w:val="clear" w:pos="454"/>
          <w:tab w:val="clear" w:pos="680"/>
          <w:tab w:val="clear" w:pos="907"/>
          <w:tab w:val="clear" w:pos="1134"/>
          <w:tab w:val="left" w:pos="709"/>
        </w:tabs>
        <w:rPr>
          <w:lang w:val="en-US"/>
        </w:rPr>
      </w:pPr>
    </w:p>
    <w:p w:rsidR="00D22FA1" w:rsidRDefault="00D22FA1" w:rsidP="00D22FA1">
      <w:pPr>
        <w:pStyle w:val="dbiNormal"/>
        <w:tabs>
          <w:tab w:val="clear" w:pos="227"/>
          <w:tab w:val="clear" w:pos="454"/>
          <w:tab w:val="clear" w:pos="680"/>
          <w:tab w:val="clear" w:pos="907"/>
          <w:tab w:val="clear" w:pos="1134"/>
          <w:tab w:val="left" w:pos="709"/>
        </w:tabs>
        <w:rPr>
          <w:lang w:val="en-US"/>
        </w:rPr>
      </w:pPr>
      <w:r>
        <w:rPr>
          <w:lang w:val="en-US"/>
        </w:rPr>
        <w:t xml:space="preserve">Make the script bootable by using the </w:t>
      </w:r>
      <w:proofErr w:type="spellStart"/>
      <w:r>
        <w:rPr>
          <w:lang w:val="en-US"/>
        </w:rPr>
        <w:t>chkconfig</w:t>
      </w:r>
      <w:proofErr w:type="spellEnd"/>
      <w:r>
        <w:rPr>
          <w:lang w:val="en-US"/>
        </w:rPr>
        <w:t xml:space="preserve"> utility, and check the new configuration:</w:t>
      </w:r>
    </w:p>
    <w:p w:rsidR="00D22FA1" w:rsidRDefault="00D22FA1" w:rsidP="00D22FA1">
      <w:pPr>
        <w:pStyle w:val="dbiNormal"/>
        <w:tabs>
          <w:tab w:val="clear" w:pos="227"/>
          <w:tab w:val="clear" w:pos="454"/>
          <w:tab w:val="clear" w:pos="680"/>
          <w:tab w:val="clear" w:pos="907"/>
          <w:tab w:val="clear" w:pos="1134"/>
          <w:tab w:val="left" w:pos="709"/>
        </w:tabs>
        <w:rPr>
          <w:lang w:val="en-US"/>
        </w:rPr>
      </w:pPr>
    </w:p>
    <w:p w:rsidR="00D22FA1" w:rsidRDefault="00D22FA1" w:rsidP="00D22FA1">
      <w:pPr>
        <w:pStyle w:val="dbiCode"/>
        <w:pBdr>
          <w:top w:val="single" w:sz="4" w:space="1" w:color="auto"/>
          <w:left w:val="single" w:sz="4" w:space="4" w:color="auto"/>
          <w:bottom w:val="single" w:sz="4" w:space="1" w:color="auto"/>
          <w:right w:val="single" w:sz="4" w:space="4" w:color="auto"/>
        </w:pBdr>
      </w:pPr>
      <w:r w:rsidRPr="00D22FA1">
        <w:t xml:space="preserve">[root@vmtestora11g ~]# </w:t>
      </w:r>
      <w:proofErr w:type="spellStart"/>
      <w:proofErr w:type="gramStart"/>
      <w:r w:rsidRPr="00AA36C2">
        <w:rPr>
          <w:b/>
        </w:rPr>
        <w:t>chkconfig</w:t>
      </w:r>
      <w:proofErr w:type="spellEnd"/>
      <w:proofErr w:type="gramEnd"/>
      <w:r w:rsidRPr="00AA36C2">
        <w:rPr>
          <w:b/>
        </w:rPr>
        <w:t xml:space="preserve"> --</w:t>
      </w:r>
      <w:proofErr w:type="spellStart"/>
      <w:r w:rsidRPr="00AA36C2">
        <w:rPr>
          <w:b/>
        </w:rPr>
        <w:t>add</w:t>
      </w:r>
      <w:proofErr w:type="spellEnd"/>
      <w:r w:rsidRPr="00AA36C2">
        <w:rPr>
          <w:b/>
        </w:rPr>
        <w:t xml:space="preserve"> </w:t>
      </w:r>
      <w:proofErr w:type="spellStart"/>
      <w:r w:rsidRPr="00AA36C2">
        <w:rPr>
          <w:b/>
        </w:rPr>
        <w:t>reconf</w:t>
      </w:r>
      <w:proofErr w:type="spellEnd"/>
    </w:p>
    <w:p w:rsidR="00D22FA1" w:rsidRPr="00D22FA1" w:rsidRDefault="00D22FA1" w:rsidP="00D22FA1">
      <w:pPr>
        <w:pStyle w:val="dbiCode"/>
        <w:pBdr>
          <w:top w:val="single" w:sz="4" w:space="1" w:color="auto"/>
          <w:left w:val="single" w:sz="4" w:space="4" w:color="auto"/>
          <w:bottom w:val="single" w:sz="4" w:space="1" w:color="auto"/>
          <w:right w:val="single" w:sz="4" w:space="4" w:color="auto"/>
        </w:pBdr>
      </w:pPr>
      <w:r w:rsidRPr="00D22FA1">
        <w:t xml:space="preserve">[root@vmtestora11g ~]# </w:t>
      </w:r>
      <w:proofErr w:type="spellStart"/>
      <w:proofErr w:type="gramStart"/>
      <w:r w:rsidRPr="00AA36C2">
        <w:rPr>
          <w:b/>
        </w:rPr>
        <w:t>chkconfig</w:t>
      </w:r>
      <w:proofErr w:type="spellEnd"/>
      <w:proofErr w:type="gramEnd"/>
      <w:r w:rsidRPr="00AA36C2">
        <w:rPr>
          <w:b/>
        </w:rPr>
        <w:t xml:space="preserve"> --</w:t>
      </w:r>
      <w:proofErr w:type="spellStart"/>
      <w:r w:rsidRPr="00AA36C2">
        <w:rPr>
          <w:b/>
        </w:rPr>
        <w:t>list</w:t>
      </w:r>
      <w:proofErr w:type="spellEnd"/>
      <w:r w:rsidRPr="00AA36C2">
        <w:rPr>
          <w:b/>
        </w:rPr>
        <w:t xml:space="preserve"> </w:t>
      </w:r>
      <w:proofErr w:type="spellStart"/>
      <w:r w:rsidRPr="00AA36C2">
        <w:rPr>
          <w:b/>
        </w:rPr>
        <w:t>reconf</w:t>
      </w:r>
      <w:proofErr w:type="spellEnd"/>
    </w:p>
    <w:p w:rsidR="00D22FA1" w:rsidRDefault="00D22FA1" w:rsidP="00D22FA1">
      <w:pPr>
        <w:pStyle w:val="dbiCode"/>
        <w:pBdr>
          <w:top w:val="single" w:sz="4" w:space="1" w:color="auto"/>
          <w:left w:val="single" w:sz="4" w:space="4" w:color="auto"/>
          <w:bottom w:val="single" w:sz="4" w:space="1" w:color="auto"/>
          <w:right w:val="single" w:sz="4" w:space="4" w:color="auto"/>
        </w:pBdr>
      </w:pPr>
      <w:proofErr w:type="spellStart"/>
      <w:proofErr w:type="gramStart"/>
      <w:r w:rsidRPr="00D22FA1">
        <w:t>reconf</w:t>
      </w:r>
      <w:proofErr w:type="spellEnd"/>
      <w:proofErr w:type="gramEnd"/>
      <w:r w:rsidRPr="00D22FA1">
        <w:t xml:space="preserve">          0:off   1:off   2:off   3:on    4:off   5:on    6:off</w:t>
      </w:r>
    </w:p>
    <w:p w:rsidR="00D22FA1" w:rsidRDefault="00D22FA1" w:rsidP="00D22FA1">
      <w:pPr>
        <w:pStyle w:val="dbiNormal"/>
        <w:tabs>
          <w:tab w:val="clear" w:pos="227"/>
          <w:tab w:val="clear" w:pos="454"/>
          <w:tab w:val="clear" w:pos="680"/>
          <w:tab w:val="clear" w:pos="907"/>
          <w:tab w:val="clear" w:pos="1134"/>
          <w:tab w:val="left" w:pos="709"/>
        </w:tabs>
        <w:rPr>
          <w:lang w:val="en-US"/>
        </w:rPr>
      </w:pPr>
    </w:p>
    <w:p w:rsidR="00D22FA1" w:rsidRDefault="00D22FA1" w:rsidP="00D22FA1">
      <w:pPr>
        <w:pStyle w:val="dbiNormal"/>
        <w:tabs>
          <w:tab w:val="clear" w:pos="227"/>
          <w:tab w:val="clear" w:pos="454"/>
          <w:tab w:val="clear" w:pos="680"/>
          <w:tab w:val="clear" w:pos="907"/>
          <w:tab w:val="clear" w:pos="1134"/>
          <w:tab w:val="left" w:pos="709"/>
        </w:tabs>
        <w:rPr>
          <w:lang w:val="en-US"/>
        </w:rPr>
      </w:pPr>
      <w:r w:rsidRPr="00D22FA1">
        <w:rPr>
          <w:b/>
          <w:lang w:val="en-US"/>
        </w:rPr>
        <w:t>Note</w:t>
      </w:r>
      <w:r>
        <w:rPr>
          <w:lang w:val="en-US"/>
        </w:rPr>
        <w:t xml:space="preserve">: You can see that the script would be activated by default at </w:t>
      </w:r>
      <w:proofErr w:type="spellStart"/>
      <w:r>
        <w:rPr>
          <w:lang w:val="en-US"/>
        </w:rPr>
        <w:t>runlevels</w:t>
      </w:r>
      <w:proofErr w:type="spellEnd"/>
      <w:r>
        <w:rPr>
          <w:lang w:val="en-US"/>
        </w:rPr>
        <w:t xml:space="preserve"> 3 and 5. To change it, you can edit the header of the script in </w:t>
      </w:r>
      <w:r w:rsidRPr="00AA36C2">
        <w:rPr>
          <w:b/>
          <w:lang w:val="en-US"/>
        </w:rPr>
        <w:t>/etc/</w:t>
      </w:r>
      <w:proofErr w:type="spellStart"/>
      <w:r w:rsidRPr="00AA36C2">
        <w:rPr>
          <w:b/>
          <w:lang w:val="en-US"/>
        </w:rPr>
        <w:t>init.d</w:t>
      </w:r>
      <w:proofErr w:type="spellEnd"/>
      <w:r>
        <w:rPr>
          <w:lang w:val="en-US"/>
        </w:rPr>
        <w:t xml:space="preserve"> and run the previous command again, or use the command </w:t>
      </w:r>
      <w:proofErr w:type="spellStart"/>
      <w:r w:rsidRPr="00AA36C2">
        <w:rPr>
          <w:b/>
          <w:lang w:val="en-US"/>
        </w:rPr>
        <w:t>chkconfig</w:t>
      </w:r>
      <w:proofErr w:type="spellEnd"/>
      <w:r>
        <w:rPr>
          <w:lang w:val="en-US"/>
        </w:rPr>
        <w:t xml:space="preserve"> with </w:t>
      </w:r>
      <w:r w:rsidRPr="00AA36C2">
        <w:rPr>
          <w:b/>
          <w:lang w:val="en-US"/>
        </w:rPr>
        <w:t>--level</w:t>
      </w:r>
      <w:r>
        <w:rPr>
          <w:lang w:val="en-US"/>
        </w:rPr>
        <w:t xml:space="preserve"> option.</w:t>
      </w:r>
    </w:p>
    <w:p w:rsidR="00D22FA1" w:rsidRPr="00D22FA1" w:rsidRDefault="00D22FA1" w:rsidP="00362093">
      <w:pPr>
        <w:pStyle w:val="dbiNormal"/>
        <w:rPr>
          <w:lang w:val="en-US"/>
        </w:rPr>
      </w:pPr>
    </w:p>
    <w:p w:rsidR="00D22FA1" w:rsidRPr="00AA36C2" w:rsidRDefault="00AA36C2" w:rsidP="00362093">
      <w:pPr>
        <w:pStyle w:val="dbiNormal"/>
        <w:rPr>
          <w:color w:val="FF0000"/>
          <w:lang w:val="en-US"/>
        </w:rPr>
      </w:pPr>
      <w:r>
        <w:rPr>
          <w:color w:val="FF0000"/>
          <w:lang w:val="en-US"/>
        </w:rPr>
        <w:t>AJOUTER SCRIPT D’INSTALLATION AUTO SOUS LINUX ET WINDOWS POUR SIMPLIFIER LA PROCEDURE. EN COURS…</w:t>
      </w:r>
    </w:p>
    <w:p w:rsidR="00BF53C1" w:rsidRPr="00D22FA1" w:rsidRDefault="00BF53C1" w:rsidP="00BF53C1">
      <w:pPr>
        <w:pStyle w:val="dbiHead1"/>
        <w:rPr>
          <w:lang w:val="en-US"/>
        </w:rPr>
      </w:pPr>
      <w:bookmarkStart w:id="9" w:name="_Toc357775271"/>
      <w:r w:rsidRPr="00D22FA1">
        <w:rPr>
          <w:lang w:val="en-US"/>
        </w:rPr>
        <w:lastRenderedPageBreak/>
        <w:t>First execution</w:t>
      </w:r>
      <w:bookmarkEnd w:id="9"/>
    </w:p>
    <w:p w:rsidR="00BF53C1" w:rsidRPr="00D22FA1" w:rsidRDefault="00BF53C1" w:rsidP="00BF53C1">
      <w:pPr>
        <w:pStyle w:val="dbiNormal"/>
        <w:rPr>
          <w:lang w:val="en-US"/>
        </w:rPr>
      </w:pPr>
    </w:p>
    <w:p w:rsidR="00BF53C1" w:rsidRPr="00D22FA1" w:rsidRDefault="00BF53C1" w:rsidP="00BF53C1">
      <w:pPr>
        <w:pStyle w:val="dbiHead2"/>
        <w:rPr>
          <w:lang w:val="en-US"/>
        </w:rPr>
      </w:pPr>
      <w:bookmarkStart w:id="10" w:name="_Toc357775272"/>
      <w:r w:rsidRPr="00D22FA1">
        <w:rPr>
          <w:lang w:val="en-US"/>
        </w:rPr>
        <w:t>Generate a new script plan</w:t>
      </w:r>
      <w:bookmarkEnd w:id="10"/>
    </w:p>
    <w:p w:rsidR="00BF53C1" w:rsidRPr="00D22FA1" w:rsidRDefault="00BF53C1" w:rsidP="00BF53C1">
      <w:pPr>
        <w:pStyle w:val="dbiNormal"/>
        <w:rPr>
          <w:lang w:val="en-US"/>
        </w:rPr>
      </w:pPr>
    </w:p>
    <w:p w:rsidR="00E54CC8" w:rsidRPr="00D22FA1" w:rsidRDefault="005F4893" w:rsidP="00BF53C1">
      <w:pPr>
        <w:pStyle w:val="dbiNormal"/>
        <w:rPr>
          <w:lang w:val="en-US"/>
        </w:rPr>
      </w:pPr>
      <w:r w:rsidRPr="00D22FA1">
        <w:rPr>
          <w:lang w:val="en-US"/>
        </w:rPr>
        <w:t xml:space="preserve">Before cloning virtual </w:t>
      </w:r>
      <w:r w:rsidR="00D73DF8" w:rsidRPr="00D22FA1">
        <w:rPr>
          <w:lang w:val="en-US"/>
        </w:rPr>
        <w:t>machines, you have to generate your</w:t>
      </w:r>
      <w:r w:rsidRPr="00D22FA1">
        <w:rPr>
          <w:lang w:val="en-US"/>
        </w:rPr>
        <w:t xml:space="preserve"> </w:t>
      </w:r>
      <w:r w:rsidR="00AA36C2">
        <w:rPr>
          <w:lang w:val="en-US"/>
        </w:rPr>
        <w:t>scenario</w:t>
      </w:r>
      <w:r w:rsidRPr="00D22FA1">
        <w:rPr>
          <w:lang w:val="en-US"/>
        </w:rPr>
        <w:t xml:space="preserve">. A </w:t>
      </w:r>
      <w:r w:rsidR="00AA36C2">
        <w:rPr>
          <w:lang w:val="en-US"/>
        </w:rPr>
        <w:t>scenario</w:t>
      </w:r>
      <w:r w:rsidRPr="00D22FA1">
        <w:rPr>
          <w:lang w:val="en-US"/>
        </w:rPr>
        <w:t xml:space="preserve"> consists </w:t>
      </w:r>
      <w:r w:rsidR="00AA36C2">
        <w:rPr>
          <w:lang w:val="en-US"/>
        </w:rPr>
        <w:t>in</w:t>
      </w:r>
      <w:r w:rsidR="00D73DF8" w:rsidRPr="00D22FA1">
        <w:rPr>
          <w:lang w:val="en-US"/>
        </w:rPr>
        <w:t xml:space="preserve"> a configuration file and 3 scripts</w:t>
      </w:r>
      <w:r w:rsidR="00AA36C2">
        <w:rPr>
          <w:lang w:val="en-US"/>
        </w:rPr>
        <w:t xml:space="preserve"> and corresponds to what your script is supposed to do</w:t>
      </w:r>
      <w:r w:rsidR="00D73DF8" w:rsidRPr="00D22FA1">
        <w:rPr>
          <w:lang w:val="en-US"/>
        </w:rPr>
        <w:t xml:space="preserve">. Each </w:t>
      </w:r>
      <w:r w:rsidR="00AA36C2">
        <w:rPr>
          <w:lang w:val="en-US"/>
        </w:rPr>
        <w:t xml:space="preserve">scenario </w:t>
      </w:r>
      <w:r w:rsidR="00D73DF8" w:rsidRPr="00D22FA1">
        <w:rPr>
          <w:lang w:val="en-US"/>
        </w:rPr>
        <w:t>has its own directory, allowing users to separate scripts in case of multiple environme</w:t>
      </w:r>
      <w:r w:rsidR="00AA36C2">
        <w:rPr>
          <w:lang w:val="en-US"/>
        </w:rPr>
        <w:t>nt creation on the same machine (i.e. Oracle workshops and SQL Server workshops are performed on the same host).</w:t>
      </w:r>
    </w:p>
    <w:p w:rsidR="00D73DF8" w:rsidRPr="00D22FA1" w:rsidRDefault="00D73DF8" w:rsidP="00BF53C1">
      <w:pPr>
        <w:pStyle w:val="dbiNormal"/>
        <w:rPr>
          <w:lang w:val="en-US"/>
        </w:rPr>
      </w:pPr>
    </w:p>
    <w:p w:rsidR="00BF53C1" w:rsidRPr="00D22FA1" w:rsidRDefault="00D73DF8" w:rsidP="00BF53C1">
      <w:pPr>
        <w:pStyle w:val="dbiNormal"/>
        <w:rPr>
          <w:lang w:val="en-US"/>
        </w:rPr>
      </w:pPr>
      <w:r w:rsidRPr="00D22FA1">
        <w:rPr>
          <w:lang w:val="en-US"/>
        </w:rPr>
        <w:t xml:space="preserve">To create your </w:t>
      </w:r>
      <w:r w:rsidR="00AA36C2">
        <w:rPr>
          <w:lang w:val="en-US"/>
        </w:rPr>
        <w:t>scenario</w:t>
      </w:r>
      <w:r w:rsidRPr="00D22FA1">
        <w:rPr>
          <w:lang w:val="en-US"/>
        </w:rPr>
        <w:t>, n</w:t>
      </w:r>
      <w:r w:rsidR="00E54CC8" w:rsidRPr="00D22FA1">
        <w:rPr>
          <w:lang w:val="en-US"/>
        </w:rPr>
        <w:t xml:space="preserve">avigate into the folder where you have extracted </w:t>
      </w:r>
      <w:r w:rsidR="00AA36C2">
        <w:rPr>
          <w:lang w:val="en-US"/>
        </w:rPr>
        <w:t>the</w:t>
      </w:r>
      <w:r w:rsidRPr="00D22FA1">
        <w:rPr>
          <w:lang w:val="en-US"/>
        </w:rPr>
        <w:t xml:space="preserve"> cloning tool</w:t>
      </w:r>
      <w:r w:rsidR="00E54CC8" w:rsidRPr="00D22FA1">
        <w:rPr>
          <w:lang w:val="en-US"/>
        </w:rPr>
        <w:t>, and follow steps below.</w:t>
      </w:r>
    </w:p>
    <w:p w:rsidR="00BF53C1" w:rsidRPr="00D22FA1" w:rsidRDefault="00BF53C1" w:rsidP="00BF53C1">
      <w:pPr>
        <w:pStyle w:val="dbiNormal"/>
        <w:rPr>
          <w:lang w:val="en-US"/>
        </w:rPr>
      </w:pPr>
    </w:p>
    <w:p w:rsidR="00BF53C1" w:rsidRPr="00D22FA1" w:rsidRDefault="00E54CC8" w:rsidP="00AA36C2">
      <w:pPr>
        <w:pStyle w:val="dbiNormal"/>
        <w:rPr>
          <w:lang w:val="en-US"/>
        </w:rPr>
      </w:pPr>
      <w:r w:rsidRPr="00D22FA1">
        <w:rPr>
          <w:lang w:val="en-US"/>
        </w:rPr>
        <w:t xml:space="preserve">Run the script </w:t>
      </w:r>
      <w:r w:rsidRPr="00AA36C2">
        <w:rPr>
          <w:b/>
          <w:lang w:val="en-US"/>
        </w:rPr>
        <w:t>newenv.cmd</w:t>
      </w:r>
      <w:r w:rsidR="00AA36C2">
        <w:rPr>
          <w:b/>
          <w:lang w:val="en-US"/>
        </w:rPr>
        <w:t xml:space="preserve">. </w:t>
      </w:r>
      <w:r w:rsidR="00AA36C2" w:rsidRPr="00D22FA1">
        <w:rPr>
          <w:lang w:val="en-US"/>
        </w:rPr>
        <w:t>Enter the name of your environment</w:t>
      </w:r>
      <w:r w:rsidR="00AA36C2">
        <w:rPr>
          <w:lang w:val="en-US"/>
        </w:rPr>
        <w:t xml:space="preserve"> (i.e.</w:t>
      </w:r>
      <w:r w:rsidR="00AA36C2" w:rsidRPr="00D22FA1">
        <w:rPr>
          <w:lang w:val="en-US"/>
        </w:rPr>
        <w:t xml:space="preserve"> </w:t>
      </w:r>
      <w:r w:rsidR="00AA36C2">
        <w:rPr>
          <w:lang w:val="en-US"/>
        </w:rPr>
        <w:t xml:space="preserve">“dbi </w:t>
      </w:r>
      <w:r w:rsidR="00AA36C2" w:rsidRPr="00D22FA1">
        <w:rPr>
          <w:lang w:val="en-US"/>
        </w:rPr>
        <w:t>training</w:t>
      </w:r>
      <w:r w:rsidR="00AA36C2">
        <w:rPr>
          <w:lang w:val="en-US"/>
        </w:rPr>
        <w:t>”</w:t>
      </w:r>
      <w:r w:rsidR="00AA36C2" w:rsidRPr="00D22FA1">
        <w:rPr>
          <w:lang w:val="en-US"/>
        </w:rPr>
        <w:t xml:space="preserve">, </w:t>
      </w:r>
      <w:r w:rsidR="00AA36C2">
        <w:rPr>
          <w:lang w:val="en-US"/>
        </w:rPr>
        <w:t xml:space="preserve">“oracle </w:t>
      </w:r>
      <w:r w:rsidR="00AA36C2" w:rsidRPr="00D22FA1">
        <w:rPr>
          <w:lang w:val="en-US"/>
        </w:rPr>
        <w:t>testing</w:t>
      </w:r>
      <w:r w:rsidR="00AA36C2">
        <w:rPr>
          <w:lang w:val="en-US"/>
        </w:rPr>
        <w:t>”</w:t>
      </w:r>
      <w:r w:rsidR="00AA36C2" w:rsidRPr="00D22FA1">
        <w:rPr>
          <w:lang w:val="en-US"/>
        </w:rPr>
        <w:t xml:space="preserve">, </w:t>
      </w:r>
      <w:r w:rsidR="00AA36C2">
        <w:rPr>
          <w:lang w:val="en-US"/>
        </w:rPr>
        <w:t>“</w:t>
      </w:r>
      <w:r w:rsidR="00AA36C2" w:rsidRPr="00D22FA1">
        <w:rPr>
          <w:lang w:val="en-US"/>
        </w:rPr>
        <w:t>workshop</w:t>
      </w:r>
      <w:r w:rsidR="00AA36C2">
        <w:rPr>
          <w:lang w:val="en-US"/>
        </w:rPr>
        <w:t xml:space="preserve"> </w:t>
      </w:r>
      <w:proofErr w:type="spellStart"/>
      <w:r w:rsidR="00AA36C2">
        <w:rPr>
          <w:lang w:val="en-US"/>
        </w:rPr>
        <w:t>sql</w:t>
      </w:r>
      <w:proofErr w:type="spellEnd"/>
      <w:r w:rsidR="00AA36C2">
        <w:rPr>
          <w:lang w:val="en-US"/>
        </w:rPr>
        <w:t>”</w:t>
      </w:r>
      <w:r w:rsidR="00AA36C2" w:rsidRPr="00D22FA1">
        <w:rPr>
          <w:lang w:val="en-US"/>
        </w:rPr>
        <w:t>…</w:t>
      </w:r>
      <w:r w:rsidR="00AA36C2">
        <w:rPr>
          <w:lang w:val="en-US"/>
        </w:rPr>
        <w:t>)</w:t>
      </w:r>
    </w:p>
    <w:p w:rsidR="00E54CC8" w:rsidRPr="00D22FA1" w:rsidRDefault="00E54CC8" w:rsidP="00E54CC8">
      <w:pPr>
        <w:pStyle w:val="dbiNormal"/>
        <w:rPr>
          <w:lang w:val="en-US"/>
        </w:rPr>
      </w:pPr>
    </w:p>
    <w:p w:rsidR="00E54CC8" w:rsidRPr="00D22FA1" w:rsidRDefault="00E54CC8" w:rsidP="00AA36C2">
      <w:pPr>
        <w:pStyle w:val="dbiNormal"/>
        <w:jc w:val="center"/>
        <w:rPr>
          <w:lang w:val="en-US"/>
        </w:rPr>
      </w:pPr>
      <w:r w:rsidRPr="00D22FA1">
        <w:rPr>
          <w:noProof/>
          <w:lang w:val="en-US"/>
        </w:rPr>
        <w:drawing>
          <wp:inline distT="0" distB="0" distL="0" distR="0" wp14:anchorId="283F0FFE" wp14:editId="16553C99">
            <wp:extent cx="4320000" cy="2140710"/>
            <wp:effectExtent l="0" t="0" r="444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20000" cy="2140710"/>
                    </a:xfrm>
                    <a:prstGeom prst="rect">
                      <a:avLst/>
                    </a:prstGeom>
                  </pic:spPr>
                </pic:pic>
              </a:graphicData>
            </a:graphic>
          </wp:inline>
        </w:drawing>
      </w:r>
    </w:p>
    <w:p w:rsidR="00E54CC8" w:rsidRDefault="00E54CC8" w:rsidP="00E54CC8">
      <w:pPr>
        <w:pStyle w:val="dbiNormal"/>
        <w:rPr>
          <w:lang w:val="en-US"/>
        </w:rPr>
      </w:pPr>
    </w:p>
    <w:p w:rsidR="00AA36C2" w:rsidRPr="00D22FA1" w:rsidRDefault="00AA36C2" w:rsidP="00AA36C2">
      <w:pPr>
        <w:pStyle w:val="dbiNormal"/>
        <w:rPr>
          <w:lang w:val="en-US"/>
        </w:rPr>
      </w:pPr>
      <w:r w:rsidRPr="00D22FA1">
        <w:rPr>
          <w:lang w:val="en-US"/>
        </w:rPr>
        <w:t xml:space="preserve">Enter </w:t>
      </w:r>
      <w:r>
        <w:rPr>
          <w:lang w:val="en-US"/>
        </w:rPr>
        <w:t>a</w:t>
      </w:r>
      <w:r w:rsidRPr="00D22FA1">
        <w:rPr>
          <w:lang w:val="en-US"/>
        </w:rPr>
        <w:t xml:space="preserve"> directory to store the files of your </w:t>
      </w:r>
      <w:r>
        <w:rPr>
          <w:lang w:val="en-US"/>
        </w:rPr>
        <w:t>scenario</w:t>
      </w:r>
    </w:p>
    <w:p w:rsidR="00AA36C2" w:rsidRPr="00D22FA1" w:rsidRDefault="00AA36C2" w:rsidP="00E54CC8">
      <w:pPr>
        <w:pStyle w:val="dbiNormal"/>
        <w:rPr>
          <w:lang w:val="en-US"/>
        </w:rPr>
      </w:pPr>
    </w:p>
    <w:p w:rsidR="00E54CC8" w:rsidRPr="00D22FA1" w:rsidRDefault="00E54CC8" w:rsidP="00AA36C2">
      <w:pPr>
        <w:pStyle w:val="dbiNormal"/>
        <w:jc w:val="center"/>
        <w:rPr>
          <w:lang w:val="en-US"/>
        </w:rPr>
      </w:pPr>
      <w:r w:rsidRPr="00D22FA1">
        <w:rPr>
          <w:noProof/>
          <w:lang w:val="en-US"/>
        </w:rPr>
        <w:drawing>
          <wp:inline distT="0" distB="0" distL="0" distR="0" wp14:anchorId="5F026B55" wp14:editId="7ADC8D18">
            <wp:extent cx="4320000" cy="2140710"/>
            <wp:effectExtent l="0" t="0" r="444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20000" cy="2140710"/>
                    </a:xfrm>
                    <a:prstGeom prst="rect">
                      <a:avLst/>
                    </a:prstGeom>
                  </pic:spPr>
                </pic:pic>
              </a:graphicData>
            </a:graphic>
          </wp:inline>
        </w:drawing>
      </w:r>
    </w:p>
    <w:p w:rsidR="00AA36C2" w:rsidRDefault="00AA36C2">
      <w:pPr>
        <w:rPr>
          <w:rFonts w:ascii="DIN Offc" w:hAnsi="DIN Offc" w:cs="DINOT"/>
          <w:color w:val="000000"/>
          <w:spacing w:val="2"/>
          <w:sz w:val="19"/>
          <w:szCs w:val="19"/>
        </w:rPr>
      </w:pPr>
      <w:r>
        <w:rPr>
          <w:rFonts w:ascii="DIN Offc" w:hAnsi="DIN Offc" w:cs="DINOT"/>
          <w:color w:val="000000"/>
          <w:spacing w:val="2"/>
          <w:sz w:val="19"/>
          <w:szCs w:val="19"/>
        </w:rPr>
        <w:br w:type="page"/>
      </w:r>
    </w:p>
    <w:p w:rsidR="00AA36C2" w:rsidRPr="00D22FA1" w:rsidRDefault="00AA36C2" w:rsidP="00AA36C2">
      <w:pPr>
        <w:pStyle w:val="dbiNormal"/>
        <w:rPr>
          <w:lang w:val="en-US"/>
        </w:rPr>
      </w:pPr>
      <w:r w:rsidRPr="00D22FA1">
        <w:rPr>
          <w:lang w:val="en-US"/>
        </w:rPr>
        <w:lastRenderedPageBreak/>
        <w:t xml:space="preserve">Confirm that you want to create a new </w:t>
      </w:r>
      <w:r>
        <w:rPr>
          <w:lang w:val="en-US"/>
        </w:rPr>
        <w:t>scenario</w:t>
      </w:r>
      <w:r w:rsidRPr="00D22FA1">
        <w:rPr>
          <w:lang w:val="en-US"/>
        </w:rPr>
        <w:t xml:space="preserve"> by typing </w:t>
      </w:r>
      <w:r w:rsidRPr="00AA36C2">
        <w:rPr>
          <w:b/>
          <w:lang w:val="en-US"/>
        </w:rPr>
        <w:t>Y</w:t>
      </w:r>
      <w:r>
        <w:rPr>
          <w:lang w:val="en-US"/>
        </w:rPr>
        <w:t>,</w:t>
      </w:r>
      <w:r w:rsidRPr="00D22FA1">
        <w:rPr>
          <w:lang w:val="en-US"/>
        </w:rPr>
        <w:t xml:space="preserve"> and then enter</w:t>
      </w:r>
    </w:p>
    <w:p w:rsidR="00D22FA1" w:rsidRPr="00D22FA1" w:rsidRDefault="00D22FA1">
      <w:pPr>
        <w:rPr>
          <w:rFonts w:ascii="DIN Offc" w:hAnsi="DIN Offc" w:cs="DINOT"/>
          <w:color w:val="000000"/>
          <w:spacing w:val="2"/>
          <w:sz w:val="19"/>
          <w:szCs w:val="19"/>
        </w:rPr>
      </w:pPr>
    </w:p>
    <w:p w:rsidR="00E54CC8" w:rsidRPr="00D22FA1" w:rsidRDefault="00E54CC8" w:rsidP="00AA36C2">
      <w:pPr>
        <w:pStyle w:val="dbiNormal"/>
        <w:jc w:val="center"/>
        <w:rPr>
          <w:lang w:val="en-US"/>
        </w:rPr>
      </w:pPr>
      <w:r w:rsidRPr="00D22FA1">
        <w:rPr>
          <w:noProof/>
          <w:lang w:val="en-US"/>
        </w:rPr>
        <w:drawing>
          <wp:inline distT="0" distB="0" distL="0" distR="0" wp14:anchorId="7A1DBD2A" wp14:editId="61EEE061">
            <wp:extent cx="4320000" cy="2140710"/>
            <wp:effectExtent l="0" t="0" r="4445"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20000" cy="2140710"/>
                    </a:xfrm>
                    <a:prstGeom prst="rect">
                      <a:avLst/>
                    </a:prstGeom>
                  </pic:spPr>
                </pic:pic>
              </a:graphicData>
            </a:graphic>
          </wp:inline>
        </w:drawing>
      </w:r>
    </w:p>
    <w:p w:rsidR="00E54CC8" w:rsidRDefault="00E54CC8" w:rsidP="00E54CC8">
      <w:pPr>
        <w:pStyle w:val="dbiNormal"/>
        <w:rPr>
          <w:lang w:val="en-US"/>
        </w:rPr>
      </w:pPr>
    </w:p>
    <w:p w:rsidR="00AA36C2" w:rsidRPr="00D22FA1" w:rsidRDefault="00AA36C2" w:rsidP="00AA36C2">
      <w:pPr>
        <w:pStyle w:val="dbiNormal"/>
        <w:rPr>
          <w:lang w:val="en-US"/>
        </w:rPr>
      </w:pPr>
      <w:r>
        <w:rPr>
          <w:lang w:val="en-US"/>
        </w:rPr>
        <w:t xml:space="preserve">If the directory does not exist, the script will create it. </w:t>
      </w:r>
      <w:r w:rsidRPr="00D22FA1">
        <w:rPr>
          <w:lang w:val="en-US"/>
        </w:rPr>
        <w:t xml:space="preserve">Confirm that you authorize the script to create the new directory by typing </w:t>
      </w:r>
      <w:r w:rsidRPr="00AA36C2">
        <w:rPr>
          <w:b/>
          <w:lang w:val="en-US"/>
        </w:rPr>
        <w:t>Y</w:t>
      </w:r>
      <w:r>
        <w:rPr>
          <w:lang w:val="en-US"/>
        </w:rPr>
        <w:t>,</w:t>
      </w:r>
      <w:r w:rsidRPr="00D22FA1">
        <w:rPr>
          <w:lang w:val="en-US"/>
        </w:rPr>
        <w:t xml:space="preserve"> </w:t>
      </w:r>
      <w:r>
        <w:rPr>
          <w:lang w:val="en-US"/>
        </w:rPr>
        <w:t xml:space="preserve">and </w:t>
      </w:r>
      <w:r w:rsidRPr="00D22FA1">
        <w:rPr>
          <w:lang w:val="en-US"/>
        </w:rPr>
        <w:t>then enter</w:t>
      </w:r>
    </w:p>
    <w:p w:rsidR="00AA36C2" w:rsidRPr="00D22FA1" w:rsidRDefault="00AA36C2" w:rsidP="00E54CC8">
      <w:pPr>
        <w:pStyle w:val="dbiNormal"/>
        <w:rPr>
          <w:lang w:val="en-US"/>
        </w:rPr>
      </w:pPr>
    </w:p>
    <w:p w:rsidR="00E54CC8" w:rsidRPr="00D22FA1" w:rsidRDefault="00E54CC8" w:rsidP="00AA36C2">
      <w:pPr>
        <w:pStyle w:val="dbiNormal"/>
        <w:jc w:val="center"/>
        <w:rPr>
          <w:lang w:val="en-US"/>
        </w:rPr>
      </w:pPr>
      <w:r w:rsidRPr="00D22FA1">
        <w:rPr>
          <w:noProof/>
          <w:lang w:val="en-US"/>
        </w:rPr>
        <w:drawing>
          <wp:inline distT="0" distB="0" distL="0" distR="0" wp14:anchorId="2422C746" wp14:editId="6543A0B1">
            <wp:extent cx="4320000" cy="2140710"/>
            <wp:effectExtent l="0" t="0" r="444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0000" cy="2140710"/>
                    </a:xfrm>
                    <a:prstGeom prst="rect">
                      <a:avLst/>
                    </a:prstGeom>
                  </pic:spPr>
                </pic:pic>
              </a:graphicData>
            </a:graphic>
          </wp:inline>
        </w:drawing>
      </w:r>
    </w:p>
    <w:p w:rsidR="00E54CC8" w:rsidRPr="00D22FA1" w:rsidRDefault="00E54CC8" w:rsidP="00E54CC8">
      <w:pPr>
        <w:pStyle w:val="dbiNormal"/>
        <w:rPr>
          <w:lang w:val="en-US"/>
        </w:rPr>
      </w:pPr>
    </w:p>
    <w:p w:rsidR="00AA36C2" w:rsidRPr="00D22FA1" w:rsidRDefault="00AA36C2" w:rsidP="00AA36C2">
      <w:pPr>
        <w:pStyle w:val="dbiNormal"/>
        <w:rPr>
          <w:lang w:val="en-US"/>
        </w:rPr>
      </w:pPr>
      <w:r>
        <w:rPr>
          <w:lang w:val="en-US"/>
        </w:rPr>
        <w:t>The next screen shows the execution status</w:t>
      </w:r>
    </w:p>
    <w:p w:rsidR="00E54CC8" w:rsidRPr="00D22FA1" w:rsidRDefault="00E54CC8" w:rsidP="00E54CC8">
      <w:pPr>
        <w:pStyle w:val="dbiNormal"/>
        <w:rPr>
          <w:lang w:val="en-US"/>
        </w:rPr>
      </w:pPr>
    </w:p>
    <w:p w:rsidR="007C1FF9" w:rsidRPr="00AA36C2" w:rsidRDefault="00E54CC8" w:rsidP="00AA36C2">
      <w:pPr>
        <w:pStyle w:val="dbiNormal"/>
        <w:jc w:val="center"/>
        <w:rPr>
          <w:lang w:val="en-US"/>
        </w:rPr>
      </w:pPr>
      <w:r w:rsidRPr="00D22FA1">
        <w:rPr>
          <w:noProof/>
          <w:lang w:val="en-US"/>
        </w:rPr>
        <w:drawing>
          <wp:inline distT="0" distB="0" distL="0" distR="0" wp14:anchorId="4E7975CF" wp14:editId="24A96822">
            <wp:extent cx="4320000" cy="2140710"/>
            <wp:effectExtent l="0" t="0" r="444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20000" cy="2140710"/>
                    </a:xfrm>
                    <a:prstGeom prst="rect">
                      <a:avLst/>
                    </a:prstGeom>
                  </pic:spPr>
                </pic:pic>
              </a:graphicData>
            </a:graphic>
          </wp:inline>
        </w:drawing>
      </w:r>
      <w:r w:rsidR="007C1FF9">
        <w:br w:type="page"/>
      </w:r>
    </w:p>
    <w:p w:rsidR="00663A8D" w:rsidRPr="00D22FA1" w:rsidRDefault="00AA36C2" w:rsidP="00663A8D">
      <w:pPr>
        <w:pStyle w:val="dbiHead2"/>
        <w:rPr>
          <w:lang w:val="en-US"/>
        </w:rPr>
      </w:pPr>
      <w:bookmarkStart w:id="11" w:name="_Toc357775273"/>
      <w:r>
        <w:rPr>
          <w:lang w:val="en-US"/>
        </w:rPr>
        <w:lastRenderedPageBreak/>
        <w:t>Edit t</w:t>
      </w:r>
      <w:r w:rsidR="007C1FF9">
        <w:rPr>
          <w:lang w:val="en-US"/>
        </w:rPr>
        <w:t>he configuration file</w:t>
      </w:r>
      <w:bookmarkEnd w:id="11"/>
    </w:p>
    <w:p w:rsidR="00663A8D" w:rsidRDefault="00663A8D" w:rsidP="00E54CC8">
      <w:pPr>
        <w:pStyle w:val="dbiNormal"/>
        <w:rPr>
          <w:lang w:val="en-US"/>
        </w:rPr>
      </w:pPr>
    </w:p>
    <w:p w:rsidR="00DE0465" w:rsidRDefault="00AA36C2" w:rsidP="00E54CC8">
      <w:pPr>
        <w:pStyle w:val="dbiNormal"/>
        <w:rPr>
          <w:lang w:val="en-US"/>
        </w:rPr>
      </w:pPr>
      <w:r>
        <w:rPr>
          <w:lang w:val="en-US"/>
        </w:rPr>
        <w:t>The script has created a configuration file fo</w:t>
      </w:r>
      <w:r w:rsidR="00DE0465">
        <w:rPr>
          <w:lang w:val="en-US"/>
        </w:rPr>
        <w:t xml:space="preserve">r your scenario, with only one line as an example. </w:t>
      </w:r>
      <w:r w:rsidR="007C1FF9">
        <w:rPr>
          <w:lang w:val="en-US"/>
        </w:rPr>
        <w:t xml:space="preserve"> </w:t>
      </w:r>
      <w:r w:rsidR="00DE0465">
        <w:rPr>
          <w:lang w:val="en-US"/>
        </w:rPr>
        <w:t>The file is generated in the path entered in the step 2 of the wizard (</w:t>
      </w:r>
      <w:r w:rsidR="00DE0465" w:rsidRPr="00AA36C2">
        <w:rPr>
          <w:b/>
          <w:lang w:val="en-US"/>
        </w:rPr>
        <w:t>C:\plans</w:t>
      </w:r>
      <w:r w:rsidR="00DE0465">
        <w:rPr>
          <w:lang w:val="en-US"/>
        </w:rPr>
        <w:t xml:space="preserve"> in the example).</w:t>
      </w:r>
    </w:p>
    <w:p w:rsidR="00DE0465" w:rsidRDefault="00DE0465" w:rsidP="00E54CC8">
      <w:pPr>
        <w:pStyle w:val="dbiNormal"/>
        <w:rPr>
          <w:lang w:val="en-US"/>
        </w:rPr>
      </w:pPr>
    </w:p>
    <w:p w:rsidR="00DE0465" w:rsidRDefault="00DE0465" w:rsidP="00DE0465">
      <w:pPr>
        <w:pStyle w:val="dbiNormal"/>
        <w:rPr>
          <w:lang w:val="en-US"/>
        </w:rPr>
      </w:pPr>
      <w:r>
        <w:rPr>
          <w:lang w:val="en-US"/>
        </w:rPr>
        <w:t>You must edit this file prior to execute the cloning procedure.</w:t>
      </w:r>
    </w:p>
    <w:p w:rsidR="00FE0D5D" w:rsidRDefault="00FE0D5D" w:rsidP="00DE0465">
      <w:pPr>
        <w:pStyle w:val="dbiNormal"/>
        <w:rPr>
          <w:lang w:val="en-US"/>
        </w:rPr>
      </w:pPr>
    </w:p>
    <w:p w:rsidR="00FE0D5D" w:rsidRDefault="00FE0D5D" w:rsidP="00DE0465">
      <w:pPr>
        <w:pStyle w:val="dbiNormal"/>
        <w:rPr>
          <w:lang w:val="en-US"/>
        </w:rPr>
      </w:pPr>
      <w:r>
        <w:rPr>
          <w:lang w:val="en-US"/>
        </w:rPr>
        <w:t>See Part 2 for more information.</w:t>
      </w:r>
    </w:p>
    <w:p w:rsidR="007C1FF9" w:rsidRDefault="007C1FF9" w:rsidP="00E54CC8">
      <w:pPr>
        <w:pStyle w:val="dbiNormal"/>
        <w:rPr>
          <w:lang w:val="en-US"/>
        </w:rPr>
      </w:pPr>
    </w:p>
    <w:p w:rsidR="00D93E20" w:rsidRDefault="00F537D8" w:rsidP="00F537D8">
      <w:pPr>
        <w:pStyle w:val="dbiHead2"/>
      </w:pPr>
      <w:bookmarkStart w:id="12" w:name="_Toc357775274"/>
      <w:r>
        <w:t>Clone virtual machines</w:t>
      </w:r>
      <w:bookmarkEnd w:id="12"/>
    </w:p>
    <w:p w:rsidR="00F537D8" w:rsidRDefault="00F537D8" w:rsidP="00E54CC8">
      <w:pPr>
        <w:pStyle w:val="dbiNormal"/>
        <w:rPr>
          <w:lang w:val="en-US"/>
        </w:rPr>
      </w:pPr>
    </w:p>
    <w:p w:rsidR="00F537D8" w:rsidRDefault="00F537D8" w:rsidP="00E54CC8">
      <w:pPr>
        <w:pStyle w:val="dbiNormal"/>
        <w:rPr>
          <w:lang w:val="en-US"/>
        </w:rPr>
      </w:pPr>
      <w:r>
        <w:rPr>
          <w:lang w:val="en-US"/>
        </w:rPr>
        <w:t xml:space="preserve">Once the </w:t>
      </w:r>
      <w:r w:rsidR="00FE0D5D">
        <w:rPr>
          <w:lang w:val="en-US"/>
        </w:rPr>
        <w:t>scenario is</w:t>
      </w:r>
      <w:r>
        <w:rPr>
          <w:lang w:val="en-US"/>
        </w:rPr>
        <w:t xml:space="preserve"> created and the configuration file adapted, this is time to run the cloning procedure.</w:t>
      </w:r>
    </w:p>
    <w:p w:rsidR="00F537D8" w:rsidRDefault="00F537D8" w:rsidP="00E54CC8">
      <w:pPr>
        <w:pStyle w:val="dbiNormal"/>
        <w:rPr>
          <w:lang w:val="en-US"/>
        </w:rPr>
      </w:pPr>
    </w:p>
    <w:p w:rsidR="00FE0D5D" w:rsidRDefault="00F537D8" w:rsidP="00E54CC8">
      <w:pPr>
        <w:pStyle w:val="dbiNormal"/>
        <w:rPr>
          <w:lang w:val="en-US"/>
        </w:rPr>
      </w:pPr>
      <w:r>
        <w:rPr>
          <w:lang w:val="en-US"/>
        </w:rPr>
        <w:t>This step is quite simple: you just have to run the script 1_*_cre_env.bat</w:t>
      </w:r>
      <w:r w:rsidR="00FE0D5D">
        <w:rPr>
          <w:lang w:val="en-US"/>
        </w:rPr>
        <w:t xml:space="preserve"> (where * is the name of your environment</w:t>
      </w:r>
      <w:r>
        <w:rPr>
          <w:lang w:val="en-US"/>
        </w:rPr>
        <w:t xml:space="preserve">. </w:t>
      </w:r>
    </w:p>
    <w:p w:rsidR="00FE0D5D" w:rsidRDefault="00FE0D5D" w:rsidP="00E54CC8">
      <w:pPr>
        <w:pStyle w:val="dbiNormal"/>
        <w:rPr>
          <w:lang w:val="en-US"/>
        </w:rPr>
      </w:pPr>
    </w:p>
    <w:p w:rsidR="00FE0D5D" w:rsidRDefault="00FE0D5D" w:rsidP="00E54CC8">
      <w:pPr>
        <w:pStyle w:val="dbiNormal"/>
        <w:rPr>
          <w:lang w:val="en-US"/>
        </w:rPr>
      </w:pPr>
      <w:r>
        <w:rPr>
          <w:lang w:val="en-US"/>
        </w:rPr>
        <w:t>Ex: 1_workshop_ora_cre_env.bat</w:t>
      </w:r>
    </w:p>
    <w:p w:rsidR="00FE0D5D" w:rsidRDefault="00FE0D5D" w:rsidP="00E54CC8">
      <w:pPr>
        <w:pStyle w:val="dbiNormal"/>
        <w:rPr>
          <w:lang w:val="en-US"/>
        </w:rPr>
      </w:pPr>
    </w:p>
    <w:p w:rsidR="00F537D8" w:rsidRDefault="00F537D8" w:rsidP="00E54CC8">
      <w:pPr>
        <w:pStyle w:val="dbiNormal"/>
        <w:rPr>
          <w:lang w:val="en-US"/>
        </w:rPr>
      </w:pPr>
      <w:r>
        <w:rPr>
          <w:lang w:val="en-US"/>
        </w:rPr>
        <w:t>Do not run any of the two other scripts (clone.bat and cre_env.bat), they are used by the first script and should not be run directly.</w:t>
      </w:r>
    </w:p>
    <w:p w:rsidR="00F537D8" w:rsidRDefault="00F537D8" w:rsidP="00E54CC8">
      <w:pPr>
        <w:pStyle w:val="dbiNormal"/>
        <w:rPr>
          <w:lang w:val="en-US"/>
        </w:rPr>
      </w:pPr>
    </w:p>
    <w:p w:rsidR="00FE0D5D" w:rsidRDefault="00FE0D5D" w:rsidP="00FE0D5D">
      <w:pPr>
        <w:pStyle w:val="dbiNormal"/>
        <w:rPr>
          <w:lang w:val="en-US"/>
        </w:rPr>
      </w:pPr>
      <w:r>
        <w:rPr>
          <w:lang w:val="en-US"/>
        </w:rPr>
        <w:t>In the following example, we can see that two virtual machines were created. The script has cloned the template, added a shared folder, generated a parameter file, and started the new virtual machine, all automatically!</w:t>
      </w:r>
    </w:p>
    <w:p w:rsidR="00FE0D5D" w:rsidRDefault="00FE0D5D" w:rsidP="00E54CC8">
      <w:pPr>
        <w:pStyle w:val="dbiNormal"/>
        <w:rPr>
          <w:lang w:val="en-US"/>
        </w:rPr>
      </w:pPr>
    </w:p>
    <w:p w:rsidR="00F537D8" w:rsidRDefault="0004496A" w:rsidP="00FE0D5D">
      <w:pPr>
        <w:pStyle w:val="dbiNormal"/>
        <w:jc w:val="center"/>
        <w:rPr>
          <w:lang w:val="en-US"/>
        </w:rPr>
      </w:pPr>
      <w:r>
        <w:rPr>
          <w:noProof/>
          <w:lang w:val="en-US"/>
        </w:rPr>
        <w:drawing>
          <wp:inline distT="0" distB="0" distL="0" distR="0" wp14:anchorId="0F11EF1F" wp14:editId="7C9729CB">
            <wp:extent cx="4055430" cy="2845613"/>
            <wp:effectExtent l="0" t="0" r="254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055942" cy="2845972"/>
                    </a:xfrm>
                    <a:prstGeom prst="rect">
                      <a:avLst/>
                    </a:prstGeom>
                  </pic:spPr>
                </pic:pic>
              </a:graphicData>
            </a:graphic>
          </wp:inline>
        </w:drawing>
      </w:r>
    </w:p>
    <w:p w:rsidR="0004496A" w:rsidRDefault="0004496A" w:rsidP="00E54CC8">
      <w:pPr>
        <w:pStyle w:val="dbiNormal"/>
        <w:rPr>
          <w:lang w:val="en-US"/>
        </w:rPr>
      </w:pPr>
    </w:p>
    <w:p w:rsidR="0004496A" w:rsidRDefault="0004496A" w:rsidP="00E54CC8">
      <w:pPr>
        <w:pStyle w:val="dbiNormal"/>
        <w:rPr>
          <w:lang w:val="en-US"/>
        </w:rPr>
      </w:pPr>
    </w:p>
    <w:p w:rsidR="0004496A" w:rsidRDefault="0004496A" w:rsidP="00FE0D5D">
      <w:pPr>
        <w:pStyle w:val="dbiNormal"/>
        <w:jc w:val="center"/>
        <w:rPr>
          <w:lang w:val="en-US"/>
        </w:rPr>
      </w:pPr>
      <w:r>
        <w:rPr>
          <w:noProof/>
          <w:lang w:val="en-US"/>
        </w:rPr>
        <w:lastRenderedPageBreak/>
        <w:drawing>
          <wp:inline distT="0" distB="0" distL="0" distR="0">
            <wp:extent cx="4046633" cy="2999232"/>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1848" cy="3003097"/>
                    </a:xfrm>
                    <a:prstGeom prst="rect">
                      <a:avLst/>
                    </a:prstGeom>
                    <a:noFill/>
                    <a:ln>
                      <a:noFill/>
                    </a:ln>
                  </pic:spPr>
                </pic:pic>
              </a:graphicData>
            </a:graphic>
          </wp:inline>
        </w:drawing>
      </w:r>
    </w:p>
    <w:p w:rsidR="0004496A" w:rsidRDefault="00FE0D5D" w:rsidP="0004496A">
      <w:pPr>
        <w:pStyle w:val="dbiHead1"/>
      </w:pPr>
      <w:bookmarkStart w:id="13" w:name="_Toc357775275"/>
      <w:r>
        <w:lastRenderedPageBreak/>
        <w:t>Directories structure</w:t>
      </w:r>
      <w:bookmarkEnd w:id="13"/>
    </w:p>
    <w:p w:rsidR="0004496A" w:rsidRDefault="0004496A" w:rsidP="0004496A">
      <w:pPr>
        <w:pStyle w:val="dbiNormal"/>
      </w:pPr>
    </w:p>
    <w:p w:rsidR="00987E97" w:rsidRDefault="00FE0D5D" w:rsidP="00FE0D5D">
      <w:pPr>
        <w:pStyle w:val="dbiHead2"/>
      </w:pPr>
      <w:bookmarkStart w:id="14" w:name="_Toc357775276"/>
      <w:r>
        <w:t>Structure of z</w:t>
      </w:r>
      <w:r w:rsidR="00987E97">
        <w:t>ip file</w:t>
      </w:r>
      <w:bookmarkEnd w:id="14"/>
    </w:p>
    <w:p w:rsidR="00987E97" w:rsidRDefault="00987E97" w:rsidP="00987E97">
      <w:pPr>
        <w:pStyle w:val="dbiNormal"/>
      </w:pPr>
    </w:p>
    <w:p w:rsidR="00FE0D5D" w:rsidRDefault="00FE0D5D" w:rsidP="00987E97">
      <w:pPr>
        <w:pStyle w:val="dbiNormal"/>
      </w:pPr>
      <w:r>
        <w:t xml:space="preserve">This </w:t>
      </w:r>
      <w:proofErr w:type="spellStart"/>
      <w:r>
        <w:t>is</w:t>
      </w:r>
      <w:proofErr w:type="spellEnd"/>
      <w:r>
        <w:t xml:space="preserve"> the </w:t>
      </w:r>
      <w:proofErr w:type="spellStart"/>
      <w:r>
        <w:t>whole</w:t>
      </w:r>
      <w:proofErr w:type="spellEnd"/>
      <w:r>
        <w:t xml:space="preserve"> content of cloning_tool.zip:</w:t>
      </w:r>
    </w:p>
    <w:p w:rsidR="00FE0D5D" w:rsidRPr="00987E97" w:rsidRDefault="00FE0D5D" w:rsidP="00987E97">
      <w:pPr>
        <w:pStyle w:val="dbiNormal"/>
      </w:pPr>
    </w:p>
    <w:tbl>
      <w:tblPr>
        <w:tblStyle w:val="Grilledutableau"/>
        <w:tblW w:w="0" w:type="auto"/>
        <w:tblLook w:val="04A0" w:firstRow="1" w:lastRow="0" w:firstColumn="1" w:lastColumn="0" w:noHBand="0" w:noVBand="1"/>
      </w:tblPr>
      <w:tblGrid>
        <w:gridCol w:w="1919"/>
        <w:gridCol w:w="7157"/>
      </w:tblGrid>
      <w:tr w:rsidR="00987E97" w:rsidTr="00AA36C2">
        <w:tc>
          <w:tcPr>
            <w:tcW w:w="9076" w:type="dxa"/>
            <w:gridSpan w:val="2"/>
          </w:tcPr>
          <w:p w:rsidR="00987E97" w:rsidRDefault="00987E97" w:rsidP="00987E97">
            <w:pPr>
              <w:pStyle w:val="dbiNormal"/>
              <w:jc w:val="center"/>
            </w:pPr>
            <w:r>
              <w:t xml:space="preserve">Files </w:t>
            </w:r>
            <w:proofErr w:type="spellStart"/>
            <w:r>
              <w:t>contained</w:t>
            </w:r>
            <w:proofErr w:type="spellEnd"/>
            <w:r>
              <w:t xml:space="preserve"> in the zip file</w:t>
            </w:r>
          </w:p>
        </w:tc>
      </w:tr>
      <w:tr w:rsidR="00987E97" w:rsidTr="00987E97">
        <w:tc>
          <w:tcPr>
            <w:tcW w:w="1919" w:type="dxa"/>
          </w:tcPr>
          <w:p w:rsidR="00987E97" w:rsidRDefault="00987E97" w:rsidP="0004496A">
            <w:pPr>
              <w:pStyle w:val="dbiNormal"/>
            </w:pPr>
            <w:r>
              <w:t>\</w:t>
            </w:r>
          </w:p>
        </w:tc>
        <w:tc>
          <w:tcPr>
            <w:tcW w:w="7157" w:type="dxa"/>
          </w:tcPr>
          <w:p w:rsidR="00987E97" w:rsidRDefault="00987E97" w:rsidP="0004496A">
            <w:pPr>
              <w:pStyle w:val="dbiNormal"/>
            </w:pPr>
            <w:r>
              <w:t>newenv.cmd</w:t>
            </w:r>
          </w:p>
          <w:p w:rsidR="00987E97" w:rsidRDefault="00987E97" w:rsidP="0004496A">
            <w:pPr>
              <w:pStyle w:val="dbiNormal"/>
            </w:pPr>
            <w:r>
              <w:t>README.txt</w:t>
            </w:r>
          </w:p>
        </w:tc>
      </w:tr>
      <w:tr w:rsidR="00987E97" w:rsidTr="00987E97">
        <w:tc>
          <w:tcPr>
            <w:tcW w:w="1919" w:type="dxa"/>
          </w:tcPr>
          <w:p w:rsidR="00987E97" w:rsidRDefault="00987E97" w:rsidP="0004496A">
            <w:pPr>
              <w:pStyle w:val="dbiNormal"/>
            </w:pPr>
            <w:r>
              <w:t>scripts</w:t>
            </w:r>
          </w:p>
        </w:tc>
        <w:tc>
          <w:tcPr>
            <w:tcW w:w="7157" w:type="dxa"/>
          </w:tcPr>
          <w:p w:rsidR="00987E97" w:rsidRDefault="00987E97" w:rsidP="0004496A">
            <w:pPr>
              <w:pStyle w:val="dbiNormal"/>
            </w:pPr>
            <w:r>
              <w:t>clone.bat</w:t>
            </w:r>
          </w:p>
          <w:p w:rsidR="00987E97" w:rsidRDefault="00987E97" w:rsidP="0004496A">
            <w:pPr>
              <w:pStyle w:val="dbiNormal"/>
            </w:pPr>
            <w:r>
              <w:t>cre_infra.bat</w:t>
            </w:r>
          </w:p>
        </w:tc>
      </w:tr>
      <w:tr w:rsidR="00987E97" w:rsidTr="00987E97">
        <w:tc>
          <w:tcPr>
            <w:tcW w:w="1919" w:type="dxa"/>
          </w:tcPr>
          <w:p w:rsidR="00987E97" w:rsidRDefault="00987E97" w:rsidP="0004496A">
            <w:pPr>
              <w:pStyle w:val="dbiNormal"/>
            </w:pPr>
            <w:r>
              <w:t>templates</w:t>
            </w:r>
          </w:p>
        </w:tc>
        <w:tc>
          <w:tcPr>
            <w:tcW w:w="7157" w:type="dxa"/>
          </w:tcPr>
          <w:p w:rsidR="00987E97" w:rsidRDefault="00987E97" w:rsidP="0004496A">
            <w:pPr>
              <w:pStyle w:val="dbiNormal"/>
            </w:pPr>
            <w:proofErr w:type="spellStart"/>
            <w:r>
              <w:t>configuration.template</w:t>
            </w:r>
            <w:proofErr w:type="spellEnd"/>
          </w:p>
          <w:p w:rsidR="00987E97" w:rsidRDefault="00987E97" w:rsidP="0004496A">
            <w:pPr>
              <w:pStyle w:val="dbiNormal"/>
            </w:pPr>
            <w:r>
              <w:t>Linux</w:t>
            </w:r>
          </w:p>
          <w:p w:rsidR="00987E97" w:rsidRDefault="00987E97" w:rsidP="0004496A">
            <w:pPr>
              <w:pStyle w:val="dbiNormal"/>
            </w:pPr>
            <w:r>
              <w:t>Windows</w:t>
            </w:r>
          </w:p>
        </w:tc>
      </w:tr>
      <w:tr w:rsidR="00987E97" w:rsidTr="00987E97">
        <w:tc>
          <w:tcPr>
            <w:tcW w:w="1919" w:type="dxa"/>
          </w:tcPr>
          <w:p w:rsidR="00987E97" w:rsidRDefault="00987E97" w:rsidP="0004496A">
            <w:pPr>
              <w:pStyle w:val="dbiNormal"/>
            </w:pPr>
            <w:r>
              <w:t>templates\Linux</w:t>
            </w:r>
          </w:p>
        </w:tc>
        <w:tc>
          <w:tcPr>
            <w:tcW w:w="7157" w:type="dxa"/>
          </w:tcPr>
          <w:p w:rsidR="00987E97" w:rsidRDefault="00987E97" w:rsidP="0004496A">
            <w:pPr>
              <w:pStyle w:val="dbiNormal"/>
            </w:pPr>
            <w:proofErr w:type="spellStart"/>
            <w:r>
              <w:t>reconf</w:t>
            </w:r>
            <w:proofErr w:type="spellEnd"/>
          </w:p>
        </w:tc>
      </w:tr>
      <w:tr w:rsidR="00987E97" w:rsidTr="00987E97">
        <w:tc>
          <w:tcPr>
            <w:tcW w:w="1919" w:type="dxa"/>
          </w:tcPr>
          <w:p w:rsidR="00987E97" w:rsidRDefault="00987E97" w:rsidP="0004496A">
            <w:pPr>
              <w:pStyle w:val="dbiNormal"/>
            </w:pPr>
            <w:r>
              <w:t>templates\Windows</w:t>
            </w:r>
          </w:p>
        </w:tc>
        <w:tc>
          <w:tcPr>
            <w:tcW w:w="7157" w:type="dxa"/>
          </w:tcPr>
          <w:p w:rsidR="00987E97" w:rsidRDefault="00987E97" w:rsidP="0004496A">
            <w:pPr>
              <w:pStyle w:val="dbiNormal"/>
            </w:pPr>
            <w:r>
              <w:t>reconf.bat</w:t>
            </w:r>
          </w:p>
          <w:p w:rsidR="00987E97" w:rsidRDefault="00987E97" w:rsidP="0004496A">
            <w:pPr>
              <w:pStyle w:val="dbiNormal"/>
            </w:pPr>
            <w:r>
              <w:t>replace_word.bat</w:t>
            </w:r>
          </w:p>
        </w:tc>
      </w:tr>
      <w:tr w:rsidR="00987E97" w:rsidTr="00987E97">
        <w:tc>
          <w:tcPr>
            <w:tcW w:w="1919" w:type="dxa"/>
          </w:tcPr>
          <w:p w:rsidR="00987E97" w:rsidRDefault="00987E97" w:rsidP="00987E97">
            <w:pPr>
              <w:pStyle w:val="dbiNormal"/>
              <w:jc w:val="both"/>
            </w:pPr>
            <w:r>
              <w:t>versions</w:t>
            </w:r>
          </w:p>
        </w:tc>
        <w:tc>
          <w:tcPr>
            <w:tcW w:w="7157" w:type="dxa"/>
          </w:tcPr>
          <w:p w:rsidR="00987E97" w:rsidRDefault="00987E97" w:rsidP="0004496A">
            <w:pPr>
              <w:pStyle w:val="dbiNormal"/>
            </w:pPr>
            <w:r>
              <w:t>*.zip</w:t>
            </w:r>
          </w:p>
        </w:tc>
      </w:tr>
    </w:tbl>
    <w:p w:rsidR="0004496A" w:rsidRDefault="0004496A" w:rsidP="0004496A">
      <w:pPr>
        <w:pStyle w:val="dbiNormal"/>
      </w:pPr>
    </w:p>
    <w:p w:rsidR="00987E97" w:rsidRDefault="00FE0D5D" w:rsidP="00FE0D5D">
      <w:pPr>
        <w:pStyle w:val="dbiHead2"/>
      </w:pPr>
      <w:bookmarkStart w:id="15" w:name="_Toc357775277"/>
      <w:r>
        <w:t>Structure of the scenario</w:t>
      </w:r>
      <w:bookmarkEnd w:id="15"/>
    </w:p>
    <w:p w:rsidR="00987E97" w:rsidRDefault="00987E97" w:rsidP="00987E97">
      <w:pPr>
        <w:pStyle w:val="dbiNormal"/>
      </w:pPr>
    </w:p>
    <w:p w:rsidR="00FE0D5D" w:rsidRDefault="00FE0D5D" w:rsidP="00987E97">
      <w:pPr>
        <w:pStyle w:val="dbiNormal"/>
      </w:pPr>
      <w:r>
        <w:t xml:space="preserve">This </w:t>
      </w:r>
      <w:proofErr w:type="spellStart"/>
      <w:r>
        <w:t>is</w:t>
      </w:r>
      <w:proofErr w:type="spellEnd"/>
      <w:r>
        <w:t xml:space="preserve"> the structure of the scenario </w:t>
      </w:r>
      <w:proofErr w:type="spellStart"/>
      <w:r>
        <w:t>generated</w:t>
      </w:r>
      <w:proofErr w:type="spellEnd"/>
      <w:r>
        <w:t xml:space="preserve"> </w:t>
      </w:r>
      <w:proofErr w:type="spellStart"/>
      <w:r>
        <w:t>from</w:t>
      </w:r>
      <w:proofErr w:type="spellEnd"/>
      <w:r>
        <w:t xml:space="preserve"> the section 4.1.</w:t>
      </w:r>
    </w:p>
    <w:p w:rsidR="00FE0D5D" w:rsidRDefault="00FE0D5D" w:rsidP="00987E97">
      <w:pPr>
        <w:pStyle w:val="dbiNormal"/>
      </w:pPr>
    </w:p>
    <w:tbl>
      <w:tblPr>
        <w:tblStyle w:val="Grilledutableau"/>
        <w:tblW w:w="0" w:type="auto"/>
        <w:tblLook w:val="04A0" w:firstRow="1" w:lastRow="0" w:firstColumn="1" w:lastColumn="0" w:noHBand="0" w:noVBand="1"/>
      </w:tblPr>
      <w:tblGrid>
        <w:gridCol w:w="1919"/>
        <w:gridCol w:w="7157"/>
      </w:tblGrid>
      <w:tr w:rsidR="00987E97" w:rsidTr="00AA36C2">
        <w:tc>
          <w:tcPr>
            <w:tcW w:w="9076" w:type="dxa"/>
            <w:gridSpan w:val="2"/>
          </w:tcPr>
          <w:p w:rsidR="00987E97" w:rsidRDefault="00987E97" w:rsidP="00987E97">
            <w:pPr>
              <w:pStyle w:val="dbiNormal"/>
              <w:jc w:val="center"/>
            </w:pPr>
            <w:r>
              <w:t xml:space="preserve">Files </w:t>
            </w:r>
            <w:proofErr w:type="spellStart"/>
            <w:r>
              <w:t>generated</w:t>
            </w:r>
            <w:proofErr w:type="spellEnd"/>
            <w:r>
              <w:t xml:space="preserve"> in the script plan</w:t>
            </w:r>
          </w:p>
        </w:tc>
      </w:tr>
      <w:tr w:rsidR="00987E97" w:rsidTr="00987E97">
        <w:tc>
          <w:tcPr>
            <w:tcW w:w="1919" w:type="dxa"/>
          </w:tcPr>
          <w:p w:rsidR="00987E97" w:rsidRDefault="00987E97" w:rsidP="00AA36C2">
            <w:pPr>
              <w:pStyle w:val="dbiNormal"/>
            </w:pPr>
            <w:r>
              <w:t>&lt;</w:t>
            </w:r>
            <w:proofErr w:type="spellStart"/>
            <w:r>
              <w:t>env</w:t>
            </w:r>
            <w:proofErr w:type="spellEnd"/>
            <w:r>
              <w:t>&gt; (1)</w:t>
            </w:r>
          </w:p>
        </w:tc>
        <w:tc>
          <w:tcPr>
            <w:tcW w:w="7157" w:type="dxa"/>
          </w:tcPr>
          <w:p w:rsidR="00987E97" w:rsidRDefault="00987E97" w:rsidP="00AA36C2">
            <w:pPr>
              <w:pStyle w:val="dbiNormal"/>
            </w:pPr>
            <w:r>
              <w:t>1_&lt;</w:t>
            </w:r>
            <w:proofErr w:type="spellStart"/>
            <w:r>
              <w:t>env</w:t>
            </w:r>
            <w:proofErr w:type="spellEnd"/>
            <w:r>
              <w:t>&gt;_cre_env.bat</w:t>
            </w:r>
          </w:p>
          <w:p w:rsidR="00987E97" w:rsidRDefault="00987E97" w:rsidP="00AA36C2">
            <w:pPr>
              <w:pStyle w:val="dbiNormal"/>
            </w:pPr>
            <w:r>
              <w:t>clone.bat</w:t>
            </w:r>
          </w:p>
          <w:p w:rsidR="00987E97" w:rsidRDefault="00987E97" w:rsidP="00AA36C2">
            <w:pPr>
              <w:pStyle w:val="dbiNormal"/>
            </w:pPr>
            <w:r>
              <w:t>cre_infra.bat</w:t>
            </w:r>
          </w:p>
          <w:p w:rsidR="00987E97" w:rsidRDefault="00987E97" w:rsidP="00AA36C2">
            <w:pPr>
              <w:pStyle w:val="dbiNormal"/>
            </w:pPr>
            <w:r>
              <w:t>&lt;</w:t>
            </w:r>
            <w:proofErr w:type="spellStart"/>
            <w:r>
              <w:t>env</w:t>
            </w:r>
            <w:proofErr w:type="spellEnd"/>
            <w:r>
              <w:t>&gt;_</w:t>
            </w:r>
            <w:proofErr w:type="spellStart"/>
            <w:r>
              <w:t>configuration.cfg</w:t>
            </w:r>
            <w:proofErr w:type="spellEnd"/>
          </w:p>
        </w:tc>
      </w:tr>
    </w:tbl>
    <w:p w:rsidR="00987E97" w:rsidRDefault="00987E97" w:rsidP="00987E97">
      <w:pPr>
        <w:pStyle w:val="dbiNormal"/>
      </w:pPr>
    </w:p>
    <w:p w:rsidR="00987E97" w:rsidRDefault="00987E97" w:rsidP="00987E97">
      <w:pPr>
        <w:pStyle w:val="dbiHead2"/>
      </w:pPr>
      <w:bookmarkStart w:id="16" w:name="_Toc357775278"/>
      <w:r>
        <w:t>Scripts</w:t>
      </w:r>
      <w:bookmarkEnd w:id="16"/>
    </w:p>
    <w:p w:rsidR="00987E97" w:rsidRDefault="00987E97" w:rsidP="00987E97">
      <w:pPr>
        <w:pStyle w:val="dbiNormal"/>
      </w:pPr>
    </w:p>
    <w:p w:rsidR="00BB2F9A" w:rsidRDefault="00FE0D5D" w:rsidP="00987E97">
      <w:pPr>
        <w:pStyle w:val="dbiNormal"/>
      </w:pPr>
      <w:r>
        <w:t>This</w:t>
      </w:r>
      <w:r w:rsidR="00987E97">
        <w:t xml:space="preserve"> </w:t>
      </w:r>
      <w:proofErr w:type="spellStart"/>
      <w:r w:rsidR="00987E97">
        <w:t>is</w:t>
      </w:r>
      <w:proofErr w:type="spellEnd"/>
      <w:r w:rsidR="00987E97">
        <w:t xml:space="preserve"> the </w:t>
      </w:r>
      <w:proofErr w:type="spellStart"/>
      <w:r w:rsidR="00987E97">
        <w:t>list</w:t>
      </w:r>
      <w:proofErr w:type="spellEnd"/>
      <w:r w:rsidR="00987E97">
        <w:t xml:space="preserve"> of all scripts </w:t>
      </w:r>
      <w:r w:rsidR="00BB2F9A">
        <w:t xml:space="preserve">and </w:t>
      </w:r>
      <w:proofErr w:type="spellStart"/>
      <w:r w:rsidR="00BB2F9A">
        <w:t>what</w:t>
      </w:r>
      <w:proofErr w:type="spellEnd"/>
      <w:r w:rsidR="00BB2F9A">
        <w:t xml:space="preserve"> </w:t>
      </w:r>
      <w:proofErr w:type="spellStart"/>
      <w:r w:rsidR="00BB2F9A">
        <w:t>they</w:t>
      </w:r>
      <w:proofErr w:type="spellEnd"/>
      <w:r w:rsidR="00BB2F9A">
        <w:t xml:space="preserve"> are </w:t>
      </w:r>
      <w:proofErr w:type="spellStart"/>
      <w:r w:rsidR="00BB2F9A">
        <w:t>used</w:t>
      </w:r>
      <w:proofErr w:type="spellEnd"/>
      <w:r w:rsidR="00BB2F9A">
        <w:t xml:space="preserve"> for.</w:t>
      </w:r>
    </w:p>
    <w:p w:rsidR="00BB2F9A" w:rsidRPr="00987E97" w:rsidRDefault="00987E97" w:rsidP="00987E97">
      <w:pPr>
        <w:pStyle w:val="dbiNormal"/>
      </w:pPr>
      <w:r>
        <w:t xml:space="preserve"> </w:t>
      </w:r>
    </w:p>
    <w:tbl>
      <w:tblPr>
        <w:tblStyle w:val="Grilledutableau"/>
        <w:tblW w:w="0" w:type="auto"/>
        <w:tblLook w:val="04A0" w:firstRow="1" w:lastRow="0" w:firstColumn="1" w:lastColumn="0" w:noHBand="0" w:noVBand="1"/>
      </w:tblPr>
      <w:tblGrid>
        <w:gridCol w:w="2279"/>
        <w:gridCol w:w="6797"/>
      </w:tblGrid>
      <w:tr w:rsidR="00BB2F9A" w:rsidTr="00AA36C2">
        <w:tc>
          <w:tcPr>
            <w:tcW w:w="1919" w:type="dxa"/>
          </w:tcPr>
          <w:p w:rsidR="00BB2F9A" w:rsidRDefault="00BB2F9A" w:rsidP="00BB2F9A">
            <w:pPr>
              <w:pStyle w:val="dbiNormal"/>
            </w:pPr>
            <w:r>
              <w:t>newenv.cmd</w:t>
            </w:r>
          </w:p>
        </w:tc>
        <w:tc>
          <w:tcPr>
            <w:tcW w:w="7157" w:type="dxa"/>
          </w:tcPr>
          <w:p w:rsidR="00BB2F9A" w:rsidRDefault="00BB2F9A" w:rsidP="00BB2F9A">
            <w:pPr>
              <w:pStyle w:val="dbiNormal"/>
            </w:pPr>
            <w:r>
              <w:t xml:space="preserve">Main script, </w:t>
            </w:r>
            <w:proofErr w:type="spellStart"/>
            <w:r>
              <w:t>it</w:t>
            </w:r>
            <w:proofErr w:type="spellEnd"/>
            <w:r>
              <w:t xml:space="preserve"> </w:t>
            </w:r>
            <w:proofErr w:type="spellStart"/>
            <w:r>
              <w:t>generate</w:t>
            </w:r>
            <w:proofErr w:type="spellEnd"/>
            <w:r>
              <w:t xml:space="preserve"> </w:t>
            </w:r>
            <w:proofErr w:type="gramStart"/>
            <w:r>
              <w:t>a</w:t>
            </w:r>
            <w:proofErr w:type="gramEnd"/>
            <w:r>
              <w:t xml:space="preserve"> new script to </w:t>
            </w:r>
            <w:proofErr w:type="spellStart"/>
            <w:r>
              <w:t>allow</w:t>
            </w:r>
            <w:proofErr w:type="spellEnd"/>
            <w:r>
              <w:t xml:space="preserve"> user to </w:t>
            </w:r>
            <w:proofErr w:type="spellStart"/>
            <w:r>
              <w:t>create</w:t>
            </w:r>
            <w:proofErr w:type="spellEnd"/>
            <w:r>
              <w:t xml:space="preserve"> a </w:t>
            </w:r>
            <w:proofErr w:type="spellStart"/>
            <w:r>
              <w:t>complete</w:t>
            </w:r>
            <w:proofErr w:type="spellEnd"/>
            <w:r>
              <w:t xml:space="preserve"> </w:t>
            </w:r>
            <w:proofErr w:type="spellStart"/>
            <w:r>
              <w:t>environment</w:t>
            </w:r>
            <w:proofErr w:type="spellEnd"/>
            <w:r>
              <w:t>.</w:t>
            </w:r>
          </w:p>
        </w:tc>
      </w:tr>
      <w:tr w:rsidR="00BB2F9A" w:rsidTr="00AA36C2">
        <w:tc>
          <w:tcPr>
            <w:tcW w:w="1919" w:type="dxa"/>
          </w:tcPr>
          <w:p w:rsidR="00A005F8" w:rsidRDefault="00A005F8" w:rsidP="00A005F8">
            <w:pPr>
              <w:pStyle w:val="dbiNormal"/>
            </w:pPr>
            <w:r>
              <w:t>1_&lt;</w:t>
            </w:r>
            <w:proofErr w:type="spellStart"/>
            <w:r>
              <w:t>env</w:t>
            </w:r>
            <w:proofErr w:type="spellEnd"/>
            <w:r>
              <w:t>&gt;</w:t>
            </w:r>
            <w:r w:rsidR="00BB2F9A">
              <w:t>_cre_env.bat</w:t>
            </w:r>
            <w:r>
              <w:t xml:space="preserve"> (1)</w:t>
            </w:r>
          </w:p>
        </w:tc>
        <w:tc>
          <w:tcPr>
            <w:tcW w:w="7157" w:type="dxa"/>
          </w:tcPr>
          <w:p w:rsidR="00BB2F9A" w:rsidRDefault="00BB2F9A" w:rsidP="00BB2F9A">
            <w:pPr>
              <w:pStyle w:val="dbiNormal"/>
            </w:pPr>
            <w:r>
              <w:t xml:space="preserve">Main script, il </w:t>
            </w:r>
            <w:proofErr w:type="spellStart"/>
            <w:r>
              <w:t>runs</w:t>
            </w:r>
            <w:proofErr w:type="spellEnd"/>
            <w:r>
              <w:t xml:space="preserve"> the </w:t>
            </w:r>
            <w:proofErr w:type="spellStart"/>
            <w:r>
              <w:t>cloning</w:t>
            </w:r>
            <w:proofErr w:type="spellEnd"/>
            <w:r>
              <w:t xml:space="preserve"> </w:t>
            </w:r>
            <w:proofErr w:type="spellStart"/>
            <w:r>
              <w:t>procedure</w:t>
            </w:r>
            <w:proofErr w:type="spellEnd"/>
            <w:r>
              <w:t xml:space="preserve"> </w:t>
            </w:r>
            <w:proofErr w:type="spellStart"/>
            <w:r>
              <w:t>executing</w:t>
            </w:r>
            <w:proofErr w:type="spellEnd"/>
            <w:r>
              <w:t xml:space="preserve"> cre_infra.bat and </w:t>
            </w:r>
            <w:proofErr w:type="spellStart"/>
            <w:r>
              <w:t>using</w:t>
            </w:r>
            <w:proofErr w:type="spellEnd"/>
            <w:r>
              <w:t xml:space="preserve"> configuration file</w:t>
            </w:r>
          </w:p>
        </w:tc>
      </w:tr>
      <w:tr w:rsidR="00BB2F9A" w:rsidTr="00AA36C2">
        <w:tc>
          <w:tcPr>
            <w:tcW w:w="1919" w:type="dxa"/>
          </w:tcPr>
          <w:p w:rsidR="00BB2F9A" w:rsidRDefault="00BB2F9A" w:rsidP="00BB2F9A">
            <w:pPr>
              <w:pStyle w:val="dbiNormal"/>
            </w:pPr>
            <w:r>
              <w:t xml:space="preserve">cre_infra.bat </w:t>
            </w:r>
          </w:p>
        </w:tc>
        <w:tc>
          <w:tcPr>
            <w:tcW w:w="7157" w:type="dxa"/>
          </w:tcPr>
          <w:p w:rsidR="00BB2F9A" w:rsidRDefault="00A005F8" w:rsidP="00AA36C2">
            <w:pPr>
              <w:pStyle w:val="dbiNormal"/>
            </w:pPr>
            <w:r>
              <w:t xml:space="preserve">Script </w:t>
            </w:r>
            <w:proofErr w:type="spellStart"/>
            <w:r>
              <w:t>run</w:t>
            </w:r>
            <w:proofErr w:type="spellEnd"/>
            <w:r>
              <w:t xml:space="preserve"> by 1_&lt;</w:t>
            </w:r>
            <w:proofErr w:type="spellStart"/>
            <w:r>
              <w:t>env</w:t>
            </w:r>
            <w:proofErr w:type="spellEnd"/>
            <w:r>
              <w:t>&gt;</w:t>
            </w:r>
            <w:r w:rsidR="00BB2F9A">
              <w:t xml:space="preserve">_cre_env.bat, </w:t>
            </w:r>
            <w:proofErr w:type="spellStart"/>
            <w:r w:rsidR="00BB2F9A">
              <w:t>it</w:t>
            </w:r>
            <w:proofErr w:type="spellEnd"/>
            <w:r w:rsidR="00BB2F9A">
              <w:t xml:space="preserve"> </w:t>
            </w:r>
            <w:proofErr w:type="spellStart"/>
            <w:r w:rsidR="00BB2F9A">
              <w:t>runs</w:t>
            </w:r>
            <w:proofErr w:type="spellEnd"/>
            <w:r w:rsidR="00BB2F9A">
              <w:t xml:space="preserve"> clone.bat and </w:t>
            </w:r>
            <w:proofErr w:type="spellStart"/>
            <w:r w:rsidR="00BB2F9A">
              <w:t>read</w:t>
            </w:r>
            <w:proofErr w:type="spellEnd"/>
            <w:r w:rsidR="00BB2F9A">
              <w:t xml:space="preserve"> values </w:t>
            </w:r>
            <w:proofErr w:type="spellStart"/>
            <w:r w:rsidR="00BB2F9A">
              <w:t>registered</w:t>
            </w:r>
            <w:proofErr w:type="spellEnd"/>
            <w:r w:rsidR="00BB2F9A">
              <w:t xml:space="preserve"> in the configuration file</w:t>
            </w:r>
            <w:r>
              <w:t xml:space="preserve"> (1)</w:t>
            </w:r>
          </w:p>
        </w:tc>
      </w:tr>
      <w:tr w:rsidR="00BB2F9A" w:rsidTr="00AA36C2">
        <w:tc>
          <w:tcPr>
            <w:tcW w:w="1919" w:type="dxa"/>
          </w:tcPr>
          <w:p w:rsidR="00BB2F9A" w:rsidRDefault="00BB2F9A" w:rsidP="00BB2F9A">
            <w:pPr>
              <w:pStyle w:val="dbiNormal"/>
            </w:pPr>
            <w:r>
              <w:t>clone.bat</w:t>
            </w:r>
          </w:p>
        </w:tc>
        <w:tc>
          <w:tcPr>
            <w:tcW w:w="7157" w:type="dxa"/>
          </w:tcPr>
          <w:p w:rsidR="00BB2F9A" w:rsidRDefault="00BB2F9A" w:rsidP="00BB2F9A">
            <w:pPr>
              <w:pStyle w:val="dbiNormal"/>
            </w:pPr>
            <w:r>
              <w:t xml:space="preserve">Script </w:t>
            </w:r>
            <w:proofErr w:type="spellStart"/>
            <w:r>
              <w:t>run</w:t>
            </w:r>
            <w:proofErr w:type="spellEnd"/>
            <w:r>
              <w:t xml:space="preserve"> by cre_infra.bat, </w:t>
            </w:r>
            <w:proofErr w:type="spellStart"/>
            <w:r>
              <w:t>it</w:t>
            </w:r>
            <w:proofErr w:type="spellEnd"/>
            <w:r>
              <w:t xml:space="preserve"> </w:t>
            </w:r>
            <w:proofErr w:type="spellStart"/>
            <w:r>
              <w:t>gets</w:t>
            </w:r>
            <w:proofErr w:type="spellEnd"/>
            <w:r>
              <w:t xml:space="preserve"> values </w:t>
            </w:r>
            <w:proofErr w:type="spellStart"/>
            <w:r>
              <w:t>from</w:t>
            </w:r>
            <w:proofErr w:type="spellEnd"/>
            <w:r>
              <w:t xml:space="preserve"> cre_infra.bat and </w:t>
            </w:r>
            <w:proofErr w:type="spellStart"/>
            <w:r>
              <w:t>executes</w:t>
            </w:r>
            <w:proofErr w:type="spellEnd"/>
            <w:r>
              <w:t xml:space="preserve"> Virtual Box </w:t>
            </w:r>
            <w:proofErr w:type="spellStart"/>
            <w:r>
              <w:t>commands</w:t>
            </w:r>
            <w:proofErr w:type="spellEnd"/>
            <w:r>
              <w:t xml:space="preserve"> to </w:t>
            </w:r>
            <w:proofErr w:type="spellStart"/>
            <w:r>
              <w:t>create</w:t>
            </w:r>
            <w:proofErr w:type="spellEnd"/>
            <w:r>
              <w:t xml:space="preserve"> new virtual machines</w:t>
            </w:r>
          </w:p>
        </w:tc>
      </w:tr>
      <w:tr w:rsidR="00BB2F9A" w:rsidTr="00AA36C2">
        <w:tc>
          <w:tcPr>
            <w:tcW w:w="1919" w:type="dxa"/>
          </w:tcPr>
          <w:p w:rsidR="00BB2F9A" w:rsidRDefault="00BB2F9A" w:rsidP="00BB2F9A">
            <w:pPr>
              <w:pStyle w:val="dbiNormal"/>
            </w:pPr>
            <w:proofErr w:type="spellStart"/>
            <w:r>
              <w:t>reconf</w:t>
            </w:r>
            <w:proofErr w:type="spellEnd"/>
          </w:p>
        </w:tc>
        <w:tc>
          <w:tcPr>
            <w:tcW w:w="7157" w:type="dxa"/>
          </w:tcPr>
          <w:p w:rsidR="00BB2F9A" w:rsidRDefault="00BB2F9A" w:rsidP="00AA36C2">
            <w:pPr>
              <w:pStyle w:val="dbiNormal"/>
            </w:pPr>
            <w:r>
              <w:t xml:space="preserve">On boot script for Linux, </w:t>
            </w:r>
            <w:proofErr w:type="spellStart"/>
            <w:r>
              <w:t>it</w:t>
            </w:r>
            <w:proofErr w:type="spellEnd"/>
            <w:r>
              <w:t xml:space="preserve"> </w:t>
            </w:r>
            <w:proofErr w:type="spellStart"/>
            <w:r>
              <w:t>runs</w:t>
            </w:r>
            <w:proofErr w:type="spellEnd"/>
            <w:r>
              <w:t xml:space="preserve"> </w:t>
            </w:r>
            <w:proofErr w:type="spellStart"/>
            <w:r>
              <w:t>at</w:t>
            </w:r>
            <w:proofErr w:type="spellEnd"/>
            <w:r>
              <w:t xml:space="preserve"> startup and </w:t>
            </w:r>
            <w:proofErr w:type="spellStart"/>
            <w:r>
              <w:t>performs</w:t>
            </w:r>
            <w:proofErr w:type="spellEnd"/>
            <w:r>
              <w:t xml:space="preserve"> </w:t>
            </w:r>
            <w:proofErr w:type="spellStart"/>
            <w:r>
              <w:t>many</w:t>
            </w:r>
            <w:proofErr w:type="spellEnd"/>
            <w:r>
              <w:t xml:space="preserve"> </w:t>
            </w:r>
            <w:proofErr w:type="spellStart"/>
            <w:r>
              <w:t>operation</w:t>
            </w:r>
            <w:proofErr w:type="spellEnd"/>
            <w:r>
              <w:t xml:space="preserve"> </w:t>
            </w:r>
            <w:proofErr w:type="spellStart"/>
            <w:r>
              <w:t>such</w:t>
            </w:r>
            <w:proofErr w:type="spellEnd"/>
            <w:r>
              <w:t xml:space="preserve"> as </w:t>
            </w:r>
            <w:proofErr w:type="spellStart"/>
            <w:r>
              <w:t>changing</w:t>
            </w:r>
            <w:proofErr w:type="spellEnd"/>
            <w:r>
              <w:t xml:space="preserve"> hostname, network configuration…</w:t>
            </w:r>
          </w:p>
        </w:tc>
      </w:tr>
      <w:tr w:rsidR="00BB2F9A" w:rsidTr="00AA36C2">
        <w:tc>
          <w:tcPr>
            <w:tcW w:w="1919" w:type="dxa"/>
          </w:tcPr>
          <w:p w:rsidR="00BB2F9A" w:rsidRDefault="00BB2F9A" w:rsidP="00BB2F9A">
            <w:pPr>
              <w:pStyle w:val="dbiNormal"/>
            </w:pPr>
            <w:r>
              <w:t>reconf.bat</w:t>
            </w:r>
          </w:p>
        </w:tc>
        <w:tc>
          <w:tcPr>
            <w:tcW w:w="7157" w:type="dxa"/>
          </w:tcPr>
          <w:p w:rsidR="00BB2F9A" w:rsidRDefault="00BB2F9A" w:rsidP="00BB2F9A">
            <w:pPr>
              <w:pStyle w:val="dbiNormal"/>
            </w:pPr>
            <w:r>
              <w:t xml:space="preserve">On boot script for Windows, </w:t>
            </w:r>
            <w:proofErr w:type="spellStart"/>
            <w:r>
              <w:t>it</w:t>
            </w:r>
            <w:proofErr w:type="spellEnd"/>
            <w:r>
              <w:t xml:space="preserve"> </w:t>
            </w:r>
            <w:proofErr w:type="spellStart"/>
            <w:r>
              <w:t>runs</w:t>
            </w:r>
            <w:proofErr w:type="spellEnd"/>
            <w:r>
              <w:t xml:space="preserve"> </w:t>
            </w:r>
            <w:proofErr w:type="spellStart"/>
            <w:r>
              <w:t>at</w:t>
            </w:r>
            <w:proofErr w:type="spellEnd"/>
            <w:r>
              <w:t xml:space="preserve"> startup and </w:t>
            </w:r>
            <w:proofErr w:type="spellStart"/>
            <w:r>
              <w:t>performs</w:t>
            </w:r>
            <w:proofErr w:type="spellEnd"/>
            <w:r>
              <w:t xml:space="preserve"> </w:t>
            </w:r>
            <w:proofErr w:type="spellStart"/>
            <w:r>
              <w:t>many</w:t>
            </w:r>
            <w:proofErr w:type="spellEnd"/>
            <w:r>
              <w:t xml:space="preserve"> </w:t>
            </w:r>
            <w:proofErr w:type="spellStart"/>
            <w:r>
              <w:t>operation</w:t>
            </w:r>
            <w:proofErr w:type="spellEnd"/>
            <w:r>
              <w:t xml:space="preserve"> </w:t>
            </w:r>
            <w:proofErr w:type="spellStart"/>
            <w:r>
              <w:t>such</w:t>
            </w:r>
            <w:proofErr w:type="spellEnd"/>
            <w:r>
              <w:t xml:space="preserve"> as </w:t>
            </w:r>
            <w:proofErr w:type="spellStart"/>
            <w:r>
              <w:t>changing</w:t>
            </w:r>
            <w:proofErr w:type="spellEnd"/>
            <w:r>
              <w:t xml:space="preserve"> hostname, network configuration…</w:t>
            </w:r>
          </w:p>
        </w:tc>
      </w:tr>
      <w:tr w:rsidR="00BB2F9A" w:rsidTr="00AA36C2">
        <w:tc>
          <w:tcPr>
            <w:tcW w:w="1919" w:type="dxa"/>
          </w:tcPr>
          <w:p w:rsidR="00BB2F9A" w:rsidRDefault="00BB2F9A" w:rsidP="00BB2F9A">
            <w:pPr>
              <w:pStyle w:val="dbiNormal"/>
            </w:pPr>
            <w:r>
              <w:t>replace_word.bat</w:t>
            </w:r>
          </w:p>
        </w:tc>
        <w:tc>
          <w:tcPr>
            <w:tcW w:w="7157" w:type="dxa"/>
          </w:tcPr>
          <w:p w:rsidR="00BB2F9A" w:rsidRDefault="00BB2F9A" w:rsidP="00A005F8">
            <w:pPr>
              <w:pStyle w:val="dbiNormal"/>
            </w:pPr>
            <w:r>
              <w:t xml:space="preserve">Script </w:t>
            </w:r>
            <w:proofErr w:type="spellStart"/>
            <w:r>
              <w:t>run</w:t>
            </w:r>
            <w:proofErr w:type="spellEnd"/>
            <w:r>
              <w:t xml:space="preserve"> by reconf.bat, </w:t>
            </w:r>
            <w:proofErr w:type="spellStart"/>
            <w:r w:rsidR="00A005F8">
              <w:t>contains</w:t>
            </w:r>
            <w:proofErr w:type="spellEnd"/>
            <w:r w:rsidR="00A005F8">
              <w:t xml:space="preserve"> a </w:t>
            </w:r>
            <w:proofErr w:type="spellStart"/>
            <w:r w:rsidR="00A005F8">
              <w:t>function</w:t>
            </w:r>
            <w:proofErr w:type="spellEnd"/>
            <w:r w:rsidR="00A005F8">
              <w:t xml:space="preserve"> to replace</w:t>
            </w:r>
            <w:r>
              <w:t xml:space="preserve"> string in system files </w:t>
            </w:r>
          </w:p>
        </w:tc>
      </w:tr>
      <w:tr w:rsidR="00BB2F9A" w:rsidTr="00AA36C2">
        <w:tc>
          <w:tcPr>
            <w:tcW w:w="1919" w:type="dxa"/>
          </w:tcPr>
          <w:p w:rsidR="00BB2F9A" w:rsidRDefault="00A005F8" w:rsidP="00BB2F9A">
            <w:pPr>
              <w:pStyle w:val="dbiNormal"/>
            </w:pPr>
            <w:r>
              <w:t>&lt;</w:t>
            </w:r>
            <w:proofErr w:type="spellStart"/>
            <w:r>
              <w:t>env</w:t>
            </w:r>
            <w:proofErr w:type="spellEnd"/>
            <w:r>
              <w:t>&gt;</w:t>
            </w:r>
            <w:r w:rsidR="00E95F44">
              <w:t>_</w:t>
            </w:r>
            <w:proofErr w:type="spellStart"/>
            <w:r w:rsidR="00E95F44">
              <w:t>configuration.cfg</w:t>
            </w:r>
            <w:proofErr w:type="spellEnd"/>
            <w:r>
              <w:t xml:space="preserve"> (1)</w:t>
            </w:r>
          </w:p>
        </w:tc>
        <w:tc>
          <w:tcPr>
            <w:tcW w:w="7157" w:type="dxa"/>
          </w:tcPr>
          <w:p w:rsidR="00BB2F9A" w:rsidRDefault="00E95F44" w:rsidP="00AA36C2">
            <w:pPr>
              <w:pStyle w:val="dbiNormal"/>
            </w:pPr>
            <w:r>
              <w:t xml:space="preserve">Configuration file, </w:t>
            </w:r>
            <w:proofErr w:type="spellStart"/>
            <w:r>
              <w:t>registers</w:t>
            </w:r>
            <w:proofErr w:type="spellEnd"/>
            <w:r>
              <w:t xml:space="preserve"> all </w:t>
            </w:r>
            <w:proofErr w:type="spellStart"/>
            <w:r>
              <w:t>required</w:t>
            </w:r>
            <w:proofErr w:type="spellEnd"/>
            <w:r>
              <w:t xml:space="preserve"> information about new virtual machine </w:t>
            </w:r>
            <w:proofErr w:type="spellStart"/>
            <w:r>
              <w:t>creation</w:t>
            </w:r>
            <w:proofErr w:type="spellEnd"/>
          </w:p>
        </w:tc>
      </w:tr>
    </w:tbl>
    <w:p w:rsidR="00A005F8" w:rsidRDefault="00A005F8" w:rsidP="00A005F8">
      <w:pPr>
        <w:pStyle w:val="dbiNormal"/>
        <w:numPr>
          <w:ilvl w:val="0"/>
          <w:numId w:val="10"/>
        </w:numPr>
      </w:pPr>
      <w:r>
        <w:lastRenderedPageBreak/>
        <w:t>&lt;</w:t>
      </w:r>
      <w:proofErr w:type="spellStart"/>
      <w:r>
        <w:t>env</w:t>
      </w:r>
      <w:proofErr w:type="spellEnd"/>
      <w:r>
        <w:t xml:space="preserve">&gt; corresponds to the </w:t>
      </w:r>
      <w:proofErr w:type="spellStart"/>
      <w:r>
        <w:t>name</w:t>
      </w:r>
      <w:proofErr w:type="spellEnd"/>
      <w:r>
        <w:t xml:space="preserve"> of the </w:t>
      </w:r>
      <w:proofErr w:type="spellStart"/>
      <w:r>
        <w:t>environment</w:t>
      </w:r>
      <w:proofErr w:type="spellEnd"/>
      <w:r>
        <w:t xml:space="preserve"> </w:t>
      </w:r>
      <w:proofErr w:type="spellStart"/>
      <w:r>
        <w:t>entered</w:t>
      </w:r>
      <w:proofErr w:type="spellEnd"/>
      <w:r>
        <w:t xml:space="preserve"> in  </w:t>
      </w:r>
      <w:proofErr w:type="spellStart"/>
      <w:r>
        <w:t>step</w:t>
      </w:r>
      <w:proofErr w:type="spellEnd"/>
      <w:r>
        <w:t xml:space="preserve"> 1 of the </w:t>
      </w:r>
      <w:proofErr w:type="spellStart"/>
      <w:r>
        <w:t>wizard</w:t>
      </w:r>
      <w:proofErr w:type="spellEnd"/>
      <w:r>
        <w:t xml:space="preserve"> (</w:t>
      </w:r>
      <w:proofErr w:type="spellStart"/>
      <w:r>
        <w:t>see</w:t>
      </w:r>
      <w:proofErr w:type="spellEnd"/>
      <w:r>
        <w:t xml:space="preserve"> 4.1).</w:t>
      </w:r>
    </w:p>
    <w:p w:rsidR="00A005F8" w:rsidRDefault="00A005F8" w:rsidP="00A005F8">
      <w:pPr>
        <w:pStyle w:val="dbiNormal"/>
      </w:pPr>
    </w:p>
    <w:p w:rsidR="00FE0D5D" w:rsidRDefault="00FE0D5D" w:rsidP="00FE0D5D">
      <w:pPr>
        <w:pStyle w:val="dbiHead2"/>
      </w:pPr>
      <w:bookmarkStart w:id="17" w:name="_Toc357775279"/>
      <w:r>
        <w:t>Configuration file</w:t>
      </w:r>
      <w:r w:rsidR="00A005F8">
        <w:t xml:space="preserve"> </w:t>
      </w:r>
      <w:proofErr w:type="spellStart"/>
      <w:r w:rsidR="00A005F8">
        <w:t>specification</w:t>
      </w:r>
      <w:bookmarkEnd w:id="17"/>
      <w:proofErr w:type="spellEnd"/>
    </w:p>
    <w:p w:rsidR="00FE0D5D" w:rsidRDefault="00FE0D5D" w:rsidP="00FE0D5D">
      <w:pPr>
        <w:pStyle w:val="dbiNormal"/>
      </w:pPr>
    </w:p>
    <w:p w:rsidR="00FE0D5D" w:rsidRDefault="00FE0D5D" w:rsidP="00FE0D5D">
      <w:pPr>
        <w:pStyle w:val="dbiNormal"/>
        <w:rPr>
          <w:lang w:val="en-US"/>
        </w:rPr>
      </w:pPr>
      <w:r>
        <w:rPr>
          <w:lang w:val="en-US"/>
        </w:rPr>
        <w:t>This configuration file registers all details about virtual machines to create from the template, each line corresponding to a virtual machine (see below).</w:t>
      </w:r>
    </w:p>
    <w:p w:rsidR="00FE0D5D" w:rsidRDefault="00FE0D5D" w:rsidP="00FE0D5D">
      <w:pPr>
        <w:pStyle w:val="dbiNormal"/>
        <w:rPr>
          <w:lang w:val="en-US"/>
        </w:rPr>
      </w:pPr>
    </w:p>
    <w:p w:rsidR="00FE0D5D" w:rsidRDefault="00FE0D5D" w:rsidP="00FE0D5D">
      <w:pPr>
        <w:pStyle w:val="dbiNormal"/>
        <w:rPr>
          <w:lang w:val="en-US"/>
        </w:rPr>
      </w:pPr>
      <w:r>
        <w:rPr>
          <w:lang w:val="en-US"/>
        </w:rPr>
        <w:t>The syntax on this file is as following:</w:t>
      </w:r>
    </w:p>
    <w:p w:rsidR="00FE0D5D" w:rsidRDefault="00FE0D5D" w:rsidP="00FE0D5D">
      <w:pPr>
        <w:pStyle w:val="dbiNormal"/>
      </w:pPr>
    </w:p>
    <w:p w:rsidR="00FE0D5D" w:rsidRDefault="00FE0D5D" w:rsidP="00FE0D5D">
      <w:pPr>
        <w:pStyle w:val="dbiNormal"/>
        <w:rPr>
          <w:lang w:val="en-US"/>
        </w:rPr>
      </w:pPr>
      <w:r>
        <w:rPr>
          <w:lang w:val="en-US"/>
        </w:rPr>
        <w:t>&lt;template_name&gt;</w:t>
      </w:r>
      <w:r w:rsidRPr="007C1FF9">
        <w:rPr>
          <w:lang w:val="en-US"/>
        </w:rPr>
        <w:t>;</w:t>
      </w:r>
      <w:r>
        <w:rPr>
          <w:lang w:val="en-US"/>
        </w:rPr>
        <w:t>&lt;new_clone_vm_name1&gt;</w:t>
      </w:r>
      <w:r w:rsidRPr="007C1FF9">
        <w:rPr>
          <w:lang w:val="en-US"/>
        </w:rPr>
        <w:t>;</w:t>
      </w:r>
      <w:r>
        <w:rPr>
          <w:lang w:val="en-US"/>
        </w:rPr>
        <w:t>&lt;destination_path&gt;;&lt;new_clone_os_hostname1&gt;;&lt;new_clone_IP_address1&gt;;&lt;new_clone_netmask&gt;;&lt;exec_flag&gt;;&lt;shared_folder_path&gt;</w:t>
      </w:r>
    </w:p>
    <w:p w:rsidR="00FE0D5D" w:rsidRDefault="00FE0D5D" w:rsidP="00FE0D5D">
      <w:pPr>
        <w:pStyle w:val="dbiNormal"/>
        <w:rPr>
          <w:lang w:val="en-US"/>
        </w:rPr>
      </w:pPr>
      <w:r>
        <w:rPr>
          <w:lang w:val="en-US"/>
        </w:rPr>
        <w:t>&lt;template_name&gt;</w:t>
      </w:r>
      <w:r w:rsidRPr="007C1FF9">
        <w:rPr>
          <w:lang w:val="en-US"/>
        </w:rPr>
        <w:t>;</w:t>
      </w:r>
      <w:r>
        <w:rPr>
          <w:lang w:val="en-US"/>
        </w:rPr>
        <w:t>&lt;new_clone_vm_name2&gt;</w:t>
      </w:r>
      <w:r w:rsidRPr="007C1FF9">
        <w:rPr>
          <w:lang w:val="en-US"/>
        </w:rPr>
        <w:t>;</w:t>
      </w:r>
      <w:r>
        <w:rPr>
          <w:lang w:val="en-US"/>
        </w:rPr>
        <w:t>&lt;destination_path&gt;;&lt;new_clone_os_hostname2&gt;;&lt;new_clone_IP_address2&gt;;&lt;new_clone_netmask&gt;;&lt;exec_flag&gt;;&lt;shared_folder_path&gt;</w:t>
      </w:r>
    </w:p>
    <w:p w:rsidR="00FE0D5D" w:rsidRDefault="00FE0D5D" w:rsidP="00FE0D5D">
      <w:pPr>
        <w:pStyle w:val="dbiNormal"/>
        <w:rPr>
          <w:lang w:val="en-US"/>
        </w:rPr>
      </w:pPr>
      <w:r>
        <w:rPr>
          <w:lang w:val="en-US"/>
        </w:rPr>
        <w:t>…</w:t>
      </w:r>
    </w:p>
    <w:p w:rsidR="00FE0D5D" w:rsidRDefault="00FE0D5D" w:rsidP="00FE0D5D">
      <w:pPr>
        <w:pStyle w:val="dbiNormal"/>
        <w:rPr>
          <w:lang w:val="en-US"/>
        </w:rPr>
      </w:pPr>
    </w:p>
    <w:tbl>
      <w:tblPr>
        <w:tblStyle w:val="dbiTabelle1"/>
        <w:tblW w:w="9627" w:type="dxa"/>
        <w:tblBorders>
          <w:bottom w:val="none" w:sz="0" w:space="0" w:color="auto"/>
          <w:insideH w:val="none" w:sz="0" w:space="0" w:color="auto"/>
        </w:tblBorders>
        <w:tblLayout w:type="fixed"/>
        <w:tblLook w:val="04C0" w:firstRow="0" w:lastRow="1" w:firstColumn="1" w:lastColumn="0" w:noHBand="0" w:noVBand="1"/>
      </w:tblPr>
      <w:tblGrid>
        <w:gridCol w:w="2552"/>
        <w:gridCol w:w="7075"/>
      </w:tblGrid>
      <w:tr w:rsidR="00FE0D5D" w:rsidRPr="00D22FA1" w:rsidTr="00115557">
        <w:trPr>
          <w:trHeight w:val="60"/>
          <w:tblHeader/>
        </w:trPr>
        <w:tc>
          <w:tcPr>
            <w:tcW w:w="2552" w:type="dxa"/>
            <w:tcBorders>
              <w:bottom w:val="single" w:sz="2" w:space="0" w:color="auto"/>
            </w:tcBorders>
          </w:tcPr>
          <w:p w:rsidR="00FE0D5D" w:rsidRPr="00D22FA1" w:rsidRDefault="00FE0D5D" w:rsidP="00115557">
            <w:pPr>
              <w:pStyle w:val="dbiNormal"/>
              <w:rPr>
                <w:rStyle w:val="dbiMedium"/>
                <w:lang w:val="en-US"/>
              </w:rPr>
            </w:pPr>
            <w:r>
              <w:rPr>
                <w:rStyle w:val="dbiMedium"/>
                <w:lang w:val="en-US"/>
              </w:rPr>
              <w:t>Field</w:t>
            </w:r>
          </w:p>
        </w:tc>
        <w:tc>
          <w:tcPr>
            <w:tcW w:w="7075" w:type="dxa"/>
            <w:tcBorders>
              <w:bottom w:val="single" w:sz="2" w:space="0" w:color="auto"/>
            </w:tcBorders>
          </w:tcPr>
          <w:p w:rsidR="00FE0D5D" w:rsidRPr="00D22FA1" w:rsidRDefault="00FE0D5D" w:rsidP="00115557">
            <w:pPr>
              <w:pStyle w:val="dbiNormal"/>
              <w:rPr>
                <w:rStyle w:val="dbiMedium"/>
                <w:lang w:val="en-US"/>
              </w:rPr>
            </w:pPr>
            <w:r>
              <w:rPr>
                <w:rFonts w:ascii="DIN Offc Medium" w:hAnsi="DIN Offc Medium"/>
                <w:color w:val="000000" w:themeColor="text2"/>
                <w:kern w:val="16"/>
                <w:lang w:val="en-US"/>
              </w:rPr>
              <w:t>Definition</w:t>
            </w:r>
          </w:p>
        </w:tc>
      </w:tr>
      <w:tr w:rsidR="00FE0D5D" w:rsidRPr="00D22FA1" w:rsidTr="00115557">
        <w:trPr>
          <w:trHeight w:val="60"/>
        </w:trPr>
        <w:tc>
          <w:tcPr>
            <w:tcW w:w="2552" w:type="dxa"/>
            <w:tcBorders>
              <w:top w:val="single" w:sz="2" w:space="0" w:color="auto"/>
            </w:tcBorders>
          </w:tcPr>
          <w:p w:rsidR="00FE0D5D" w:rsidRPr="00D22FA1" w:rsidRDefault="00FE0D5D" w:rsidP="00115557">
            <w:pPr>
              <w:pStyle w:val="dbiNormal"/>
              <w:rPr>
                <w:lang w:val="en-US"/>
              </w:rPr>
            </w:pPr>
            <w:proofErr w:type="spellStart"/>
            <w:r>
              <w:rPr>
                <w:lang w:val="en-US"/>
              </w:rPr>
              <w:t>Template_name</w:t>
            </w:r>
            <w:proofErr w:type="spellEnd"/>
          </w:p>
        </w:tc>
        <w:tc>
          <w:tcPr>
            <w:tcW w:w="7075" w:type="dxa"/>
            <w:tcBorders>
              <w:top w:val="single" w:sz="2" w:space="0" w:color="auto"/>
            </w:tcBorders>
          </w:tcPr>
          <w:p w:rsidR="00FE0D5D" w:rsidRDefault="00FE0D5D" w:rsidP="00115557">
            <w:pPr>
              <w:pStyle w:val="dbiNormal"/>
              <w:rPr>
                <w:lang w:val="en-US"/>
              </w:rPr>
            </w:pPr>
            <w:r>
              <w:rPr>
                <w:lang w:val="en-US"/>
              </w:rPr>
              <w:t>Name of the virtual machine template as registered in Virtual Box summary</w:t>
            </w:r>
          </w:p>
          <w:p w:rsidR="00FE0D5D" w:rsidRPr="00D22FA1" w:rsidRDefault="00FE0D5D" w:rsidP="00115557">
            <w:pPr>
              <w:pStyle w:val="dbiNormal"/>
              <w:rPr>
                <w:lang w:val="en-US"/>
              </w:rPr>
            </w:pPr>
            <w:r>
              <w:rPr>
                <w:lang w:val="en-US"/>
              </w:rPr>
              <w:t>Ex: vmrefbr01</w:t>
            </w:r>
          </w:p>
        </w:tc>
      </w:tr>
      <w:tr w:rsidR="00FE0D5D" w:rsidRPr="00D22FA1" w:rsidTr="00115557">
        <w:trPr>
          <w:trHeight w:val="60"/>
        </w:trPr>
        <w:tc>
          <w:tcPr>
            <w:tcW w:w="2552" w:type="dxa"/>
          </w:tcPr>
          <w:p w:rsidR="00FE0D5D" w:rsidRPr="00D22FA1" w:rsidRDefault="00FE0D5D" w:rsidP="00115557">
            <w:pPr>
              <w:pStyle w:val="dbiNormal"/>
              <w:rPr>
                <w:lang w:val="en-US"/>
              </w:rPr>
            </w:pPr>
            <w:proofErr w:type="spellStart"/>
            <w:r>
              <w:rPr>
                <w:lang w:val="en-US"/>
              </w:rPr>
              <w:t>New_clone_vm_name</w:t>
            </w:r>
            <w:proofErr w:type="spellEnd"/>
          </w:p>
        </w:tc>
        <w:tc>
          <w:tcPr>
            <w:tcW w:w="7075" w:type="dxa"/>
          </w:tcPr>
          <w:p w:rsidR="00FE0D5D" w:rsidRDefault="00FE0D5D" w:rsidP="00115557">
            <w:pPr>
              <w:pStyle w:val="dbiNormal"/>
              <w:rPr>
                <w:lang w:val="en-US"/>
              </w:rPr>
            </w:pPr>
            <w:r>
              <w:rPr>
                <w:lang w:val="en-US"/>
              </w:rPr>
              <w:t>Name of the new virtual machine as it will be registered in Virtual Box summary</w:t>
            </w:r>
          </w:p>
          <w:p w:rsidR="00FE0D5D" w:rsidRPr="00D22FA1" w:rsidRDefault="00FE0D5D" w:rsidP="00115557">
            <w:pPr>
              <w:pStyle w:val="dbiNormal"/>
              <w:rPr>
                <w:lang w:val="en-US"/>
              </w:rPr>
            </w:pPr>
            <w:r>
              <w:rPr>
                <w:lang w:val="en-US"/>
              </w:rPr>
              <w:t>Ex: clonebr01</w:t>
            </w:r>
          </w:p>
        </w:tc>
      </w:tr>
      <w:tr w:rsidR="00FE0D5D" w:rsidRPr="00D22FA1" w:rsidTr="00115557">
        <w:trPr>
          <w:trHeight w:val="60"/>
        </w:trPr>
        <w:tc>
          <w:tcPr>
            <w:tcW w:w="2552" w:type="dxa"/>
          </w:tcPr>
          <w:p w:rsidR="00FE0D5D" w:rsidRPr="00D22FA1" w:rsidRDefault="00FE0D5D" w:rsidP="00115557">
            <w:pPr>
              <w:pStyle w:val="dbiNormal"/>
              <w:rPr>
                <w:lang w:val="en-US"/>
              </w:rPr>
            </w:pPr>
            <w:proofErr w:type="spellStart"/>
            <w:r>
              <w:rPr>
                <w:lang w:val="en-US"/>
              </w:rPr>
              <w:t>Destination_Path</w:t>
            </w:r>
            <w:proofErr w:type="spellEnd"/>
          </w:p>
        </w:tc>
        <w:tc>
          <w:tcPr>
            <w:tcW w:w="7075" w:type="dxa"/>
          </w:tcPr>
          <w:p w:rsidR="00FE0D5D" w:rsidRDefault="00FE0D5D" w:rsidP="00115557">
            <w:pPr>
              <w:pStyle w:val="dbiNormal"/>
              <w:rPr>
                <w:lang w:val="en-US"/>
              </w:rPr>
            </w:pPr>
            <w:r>
              <w:rPr>
                <w:lang w:val="en-US"/>
              </w:rPr>
              <w:t>Absolute path of the root directory containing new virtual machine files. A directory will automatically be created in this path for the current virtual machine.</w:t>
            </w:r>
          </w:p>
          <w:p w:rsidR="00FE0D5D" w:rsidRPr="00D22FA1" w:rsidRDefault="00FE0D5D" w:rsidP="00115557">
            <w:pPr>
              <w:pStyle w:val="dbiNormal"/>
              <w:rPr>
                <w:lang w:val="en-US"/>
              </w:rPr>
            </w:pPr>
            <w:r>
              <w:rPr>
                <w:lang w:val="en-US"/>
              </w:rPr>
              <w:t>Ex: D:\VirtualMachines</w:t>
            </w:r>
          </w:p>
        </w:tc>
      </w:tr>
      <w:tr w:rsidR="00FE0D5D" w:rsidRPr="00D22FA1" w:rsidTr="00115557">
        <w:trPr>
          <w:trHeight w:val="60"/>
        </w:trPr>
        <w:tc>
          <w:tcPr>
            <w:tcW w:w="2552" w:type="dxa"/>
          </w:tcPr>
          <w:p w:rsidR="00FE0D5D" w:rsidRDefault="00FE0D5D" w:rsidP="00115557">
            <w:pPr>
              <w:pStyle w:val="dbiNormal"/>
              <w:rPr>
                <w:lang w:val="en-US"/>
              </w:rPr>
            </w:pPr>
            <w:proofErr w:type="spellStart"/>
            <w:r>
              <w:rPr>
                <w:lang w:val="en-US"/>
              </w:rPr>
              <w:t>New_clone_os_hostname</w:t>
            </w:r>
            <w:proofErr w:type="spellEnd"/>
          </w:p>
        </w:tc>
        <w:tc>
          <w:tcPr>
            <w:tcW w:w="7075" w:type="dxa"/>
          </w:tcPr>
          <w:p w:rsidR="00FE0D5D" w:rsidRDefault="00FE0D5D" w:rsidP="00115557">
            <w:pPr>
              <w:pStyle w:val="dbiNormal"/>
              <w:rPr>
                <w:lang w:val="en-US"/>
              </w:rPr>
            </w:pPr>
            <w:r>
              <w:rPr>
                <w:lang w:val="en-US"/>
              </w:rPr>
              <w:t>Name of the new virtual machine at Operating System level</w:t>
            </w:r>
          </w:p>
          <w:p w:rsidR="00FE0D5D" w:rsidRPr="00D22FA1" w:rsidRDefault="00FE0D5D" w:rsidP="00115557">
            <w:pPr>
              <w:pStyle w:val="dbiNormal"/>
              <w:rPr>
                <w:lang w:val="en-US"/>
              </w:rPr>
            </w:pPr>
            <w:r>
              <w:rPr>
                <w:lang w:val="en-US"/>
              </w:rPr>
              <w:t>Ex: srvora01</w:t>
            </w:r>
          </w:p>
        </w:tc>
      </w:tr>
      <w:tr w:rsidR="00FE0D5D" w:rsidRPr="00D22FA1" w:rsidTr="00115557">
        <w:trPr>
          <w:trHeight w:val="60"/>
        </w:trPr>
        <w:tc>
          <w:tcPr>
            <w:tcW w:w="2552" w:type="dxa"/>
          </w:tcPr>
          <w:p w:rsidR="00FE0D5D" w:rsidRDefault="00FE0D5D" w:rsidP="00115557">
            <w:pPr>
              <w:pStyle w:val="dbiNormal"/>
              <w:rPr>
                <w:lang w:val="en-US"/>
              </w:rPr>
            </w:pPr>
            <w:proofErr w:type="spellStart"/>
            <w:r>
              <w:rPr>
                <w:lang w:val="en-US"/>
              </w:rPr>
              <w:t>New_clone_IP_address</w:t>
            </w:r>
            <w:proofErr w:type="spellEnd"/>
          </w:p>
        </w:tc>
        <w:tc>
          <w:tcPr>
            <w:tcW w:w="7075" w:type="dxa"/>
          </w:tcPr>
          <w:p w:rsidR="00FE0D5D" w:rsidRDefault="00FE0D5D" w:rsidP="00115557">
            <w:pPr>
              <w:pStyle w:val="dbiNormal"/>
              <w:rPr>
                <w:lang w:val="en-US"/>
              </w:rPr>
            </w:pPr>
            <w:r>
              <w:rPr>
                <w:lang w:val="en-US"/>
              </w:rPr>
              <w:t>New IP address of the new virtual machine</w:t>
            </w:r>
          </w:p>
          <w:p w:rsidR="00FE0D5D" w:rsidRPr="00D22FA1" w:rsidRDefault="00FE0D5D" w:rsidP="00115557">
            <w:pPr>
              <w:pStyle w:val="dbiNormal"/>
              <w:rPr>
                <w:lang w:val="en-US"/>
              </w:rPr>
            </w:pPr>
            <w:r>
              <w:rPr>
                <w:lang w:val="en-US"/>
              </w:rPr>
              <w:t>Ex: 192.168.22.101</w:t>
            </w:r>
          </w:p>
        </w:tc>
      </w:tr>
      <w:tr w:rsidR="00FE0D5D" w:rsidRPr="00D22FA1" w:rsidTr="00115557">
        <w:trPr>
          <w:trHeight w:val="60"/>
        </w:trPr>
        <w:tc>
          <w:tcPr>
            <w:tcW w:w="2552" w:type="dxa"/>
          </w:tcPr>
          <w:p w:rsidR="00FE0D5D" w:rsidRDefault="00FE0D5D" w:rsidP="00115557">
            <w:pPr>
              <w:pStyle w:val="dbiNormal"/>
              <w:rPr>
                <w:lang w:val="en-US"/>
              </w:rPr>
            </w:pPr>
            <w:proofErr w:type="spellStart"/>
            <w:r>
              <w:rPr>
                <w:lang w:val="en-US"/>
              </w:rPr>
              <w:t>New_clone_netmask</w:t>
            </w:r>
            <w:proofErr w:type="spellEnd"/>
          </w:p>
        </w:tc>
        <w:tc>
          <w:tcPr>
            <w:tcW w:w="7075" w:type="dxa"/>
          </w:tcPr>
          <w:p w:rsidR="00FE0D5D" w:rsidRDefault="00FE0D5D" w:rsidP="00115557">
            <w:pPr>
              <w:pStyle w:val="dbiNormal"/>
              <w:rPr>
                <w:lang w:val="en-US"/>
              </w:rPr>
            </w:pPr>
            <w:r>
              <w:rPr>
                <w:lang w:val="en-US"/>
              </w:rPr>
              <w:t xml:space="preserve">New </w:t>
            </w:r>
            <w:proofErr w:type="spellStart"/>
            <w:r>
              <w:rPr>
                <w:lang w:val="en-US"/>
              </w:rPr>
              <w:t>netmask</w:t>
            </w:r>
            <w:proofErr w:type="spellEnd"/>
            <w:r>
              <w:rPr>
                <w:lang w:val="en-US"/>
              </w:rPr>
              <w:t xml:space="preserve"> of the new virtual machine</w:t>
            </w:r>
          </w:p>
          <w:p w:rsidR="00FE0D5D" w:rsidRPr="00D22FA1" w:rsidRDefault="00FE0D5D" w:rsidP="00115557">
            <w:pPr>
              <w:pStyle w:val="dbiNormal"/>
              <w:rPr>
                <w:lang w:val="en-US"/>
              </w:rPr>
            </w:pPr>
            <w:r>
              <w:rPr>
                <w:lang w:val="en-US"/>
              </w:rPr>
              <w:t>Ex: 255.255.255.0</w:t>
            </w:r>
          </w:p>
        </w:tc>
      </w:tr>
      <w:tr w:rsidR="00FE0D5D" w:rsidRPr="00D22FA1" w:rsidTr="00115557">
        <w:trPr>
          <w:trHeight w:val="60"/>
        </w:trPr>
        <w:tc>
          <w:tcPr>
            <w:tcW w:w="2552" w:type="dxa"/>
          </w:tcPr>
          <w:p w:rsidR="00FE0D5D" w:rsidRDefault="00FE0D5D" w:rsidP="00115557">
            <w:pPr>
              <w:pStyle w:val="dbiNormal"/>
              <w:rPr>
                <w:lang w:val="en-US"/>
              </w:rPr>
            </w:pPr>
            <w:proofErr w:type="spellStart"/>
            <w:r>
              <w:rPr>
                <w:lang w:val="en-US"/>
              </w:rPr>
              <w:t>Exec_flag</w:t>
            </w:r>
            <w:proofErr w:type="spellEnd"/>
          </w:p>
        </w:tc>
        <w:tc>
          <w:tcPr>
            <w:tcW w:w="7075" w:type="dxa"/>
          </w:tcPr>
          <w:p w:rsidR="00FE0D5D" w:rsidRDefault="00FE0D5D" w:rsidP="00115557">
            <w:pPr>
              <w:pStyle w:val="dbiNormal"/>
              <w:rPr>
                <w:lang w:val="en-US"/>
              </w:rPr>
            </w:pPr>
            <w:r>
              <w:rPr>
                <w:lang w:val="en-US"/>
              </w:rPr>
              <w:t>Specify if the script has to configure the virtual machine at startup or not.</w:t>
            </w:r>
          </w:p>
          <w:p w:rsidR="00FE0D5D" w:rsidRPr="00D22FA1" w:rsidRDefault="00FE0D5D" w:rsidP="00115557">
            <w:pPr>
              <w:pStyle w:val="dbiNormal"/>
              <w:rPr>
                <w:lang w:val="en-US"/>
              </w:rPr>
            </w:pPr>
            <w:r>
              <w:rPr>
                <w:lang w:val="en-US"/>
              </w:rPr>
              <w:t>Boolean value, 0 or 1</w:t>
            </w:r>
          </w:p>
        </w:tc>
      </w:tr>
      <w:tr w:rsidR="00FE0D5D" w:rsidRPr="00D22FA1" w:rsidTr="00115557">
        <w:trPr>
          <w:trHeight w:val="60"/>
        </w:trPr>
        <w:tc>
          <w:tcPr>
            <w:tcW w:w="2552" w:type="dxa"/>
          </w:tcPr>
          <w:p w:rsidR="00FE0D5D" w:rsidRDefault="00FE0D5D" w:rsidP="00115557">
            <w:pPr>
              <w:pStyle w:val="dbiNormal"/>
              <w:rPr>
                <w:lang w:val="en-US"/>
              </w:rPr>
            </w:pPr>
            <w:proofErr w:type="spellStart"/>
            <w:r>
              <w:rPr>
                <w:lang w:val="en-US"/>
              </w:rPr>
              <w:t>Shared_folder_path</w:t>
            </w:r>
            <w:proofErr w:type="spellEnd"/>
          </w:p>
        </w:tc>
        <w:tc>
          <w:tcPr>
            <w:tcW w:w="7075" w:type="dxa"/>
          </w:tcPr>
          <w:p w:rsidR="00FE0D5D" w:rsidRDefault="00FE0D5D" w:rsidP="00115557">
            <w:pPr>
              <w:pStyle w:val="dbiNormal"/>
              <w:rPr>
                <w:lang w:val="en-US"/>
              </w:rPr>
            </w:pPr>
            <w:r>
              <w:rPr>
                <w:lang w:val="en-US"/>
              </w:rPr>
              <w:t>Absolute path of the root directory containing new virtual machine shared folder. A directory will automatically be created in this path for the current virtual machine</w:t>
            </w:r>
          </w:p>
          <w:p w:rsidR="00FE0D5D" w:rsidRPr="00D22FA1" w:rsidRDefault="00FE0D5D" w:rsidP="00115557">
            <w:pPr>
              <w:pStyle w:val="dbiNormal"/>
              <w:rPr>
                <w:lang w:val="en-US"/>
              </w:rPr>
            </w:pPr>
            <w:r>
              <w:rPr>
                <w:lang w:val="en-US"/>
              </w:rPr>
              <w:t>Ex: D:\SharedFolders</w:t>
            </w:r>
          </w:p>
        </w:tc>
      </w:tr>
    </w:tbl>
    <w:p w:rsidR="00FE0D5D" w:rsidRDefault="00FE0D5D" w:rsidP="00FE0D5D">
      <w:pPr>
        <w:pStyle w:val="dbiNormal"/>
        <w:rPr>
          <w:lang w:val="en-US"/>
        </w:rPr>
      </w:pPr>
    </w:p>
    <w:p w:rsidR="00FE0D5D" w:rsidRDefault="00FE0D5D" w:rsidP="00FE0D5D">
      <w:pPr>
        <w:pStyle w:val="dbiNormal"/>
        <w:rPr>
          <w:lang w:val="en-US"/>
        </w:rPr>
      </w:pPr>
      <w:r>
        <w:rPr>
          <w:lang w:val="en-US"/>
        </w:rPr>
        <w:t xml:space="preserve">This is an example of a configuration file to create </w:t>
      </w:r>
      <w:proofErr w:type="gramStart"/>
      <w:r>
        <w:rPr>
          <w:lang w:val="en-US"/>
        </w:rPr>
        <w:t>an</w:t>
      </w:r>
      <w:proofErr w:type="gramEnd"/>
      <w:r>
        <w:rPr>
          <w:lang w:val="en-US"/>
        </w:rPr>
        <w:t xml:space="preserve"> heterogeneous environment with 5 virtual machines (2 Windows, 3 Linux) based on different templates:</w:t>
      </w:r>
    </w:p>
    <w:p w:rsidR="00FE0D5D" w:rsidRDefault="00FE0D5D" w:rsidP="00FE0D5D">
      <w:pPr>
        <w:pStyle w:val="dbiNormal"/>
        <w:rPr>
          <w:lang w:val="en-US"/>
        </w:rPr>
      </w:pPr>
    </w:p>
    <w:p w:rsidR="00FE0D5D" w:rsidRPr="00D93E20" w:rsidRDefault="00FE0D5D" w:rsidP="00FE0D5D">
      <w:pPr>
        <w:pStyle w:val="dbiCode"/>
        <w:pBdr>
          <w:top w:val="single" w:sz="4" w:space="1" w:color="auto"/>
          <w:left w:val="single" w:sz="4" w:space="4" w:color="auto"/>
          <w:bottom w:val="single" w:sz="4" w:space="1" w:color="auto"/>
          <w:right w:val="single" w:sz="4" w:space="4" w:color="auto"/>
        </w:pBdr>
      </w:pPr>
      <w:r w:rsidRPr="00D93E20">
        <w:t>vmrefwin;clone01;E:\VMs\;srvora01;192.168.22.101;255.255.255.0;1;D:\Shares</w:t>
      </w:r>
    </w:p>
    <w:p w:rsidR="00FE0D5D" w:rsidRPr="00D93E20" w:rsidRDefault="00FE0D5D" w:rsidP="00FE0D5D">
      <w:pPr>
        <w:pStyle w:val="dbiCode"/>
        <w:pBdr>
          <w:top w:val="single" w:sz="4" w:space="1" w:color="auto"/>
          <w:left w:val="single" w:sz="4" w:space="4" w:color="auto"/>
          <w:bottom w:val="single" w:sz="4" w:space="1" w:color="auto"/>
          <w:right w:val="single" w:sz="4" w:space="4" w:color="auto"/>
        </w:pBdr>
      </w:pPr>
      <w:r w:rsidRPr="00D93E20">
        <w:t>vmrefwin;clone02;E:\VMs\;srvora02;192.168.22.102</w:t>
      </w:r>
      <w:r>
        <w:t>;255.255.255.0;1;D:\Shares</w:t>
      </w:r>
    </w:p>
    <w:p w:rsidR="00FE0D5D" w:rsidRPr="00D93E20" w:rsidRDefault="00FE0D5D" w:rsidP="00FE0D5D">
      <w:pPr>
        <w:pStyle w:val="dbiCode"/>
        <w:pBdr>
          <w:top w:val="single" w:sz="4" w:space="1" w:color="auto"/>
          <w:left w:val="single" w:sz="4" w:space="4" w:color="auto"/>
          <w:bottom w:val="single" w:sz="4" w:space="1" w:color="auto"/>
          <w:right w:val="single" w:sz="4" w:space="4" w:color="auto"/>
        </w:pBdr>
      </w:pPr>
      <w:r w:rsidRPr="00D93E20">
        <w:t>vmreflinux;clone03;E:\VMs\;srvora03;192.168.22.103;2</w:t>
      </w:r>
      <w:r>
        <w:t>55.255.255.0;1;D:\Shares</w:t>
      </w:r>
    </w:p>
    <w:p w:rsidR="00FE0D5D" w:rsidRPr="00D93E20" w:rsidRDefault="00FE0D5D" w:rsidP="00FE0D5D">
      <w:pPr>
        <w:pStyle w:val="dbiCode"/>
        <w:pBdr>
          <w:top w:val="single" w:sz="4" w:space="1" w:color="auto"/>
          <w:left w:val="single" w:sz="4" w:space="4" w:color="auto"/>
          <w:bottom w:val="single" w:sz="4" w:space="1" w:color="auto"/>
          <w:right w:val="single" w:sz="4" w:space="4" w:color="auto"/>
        </w:pBdr>
      </w:pPr>
      <w:r w:rsidRPr="00D93E20">
        <w:t>vmreflinux;clone04;E:\VMs\;srvora04;192.168.22.104;2</w:t>
      </w:r>
      <w:r>
        <w:t>55.255.255.0;1;D:\Shares</w:t>
      </w:r>
    </w:p>
    <w:p w:rsidR="00FE0D5D" w:rsidRPr="00D93E20" w:rsidRDefault="00FE0D5D" w:rsidP="00FE0D5D">
      <w:pPr>
        <w:pStyle w:val="dbiCode"/>
        <w:pBdr>
          <w:top w:val="single" w:sz="4" w:space="1" w:color="auto"/>
          <w:left w:val="single" w:sz="4" w:space="4" w:color="auto"/>
          <w:bottom w:val="single" w:sz="4" w:space="1" w:color="auto"/>
          <w:right w:val="single" w:sz="4" w:space="4" w:color="auto"/>
        </w:pBdr>
      </w:pPr>
      <w:r w:rsidRPr="00D93E20">
        <w:t>vmreflinux;clone05;E:\VMs\;srvora05;192.168.22.105;2</w:t>
      </w:r>
      <w:r>
        <w:t>55.255.255.0;1;D:\Shares</w:t>
      </w:r>
    </w:p>
    <w:p w:rsidR="00FE0D5D" w:rsidRDefault="00FE0D5D" w:rsidP="00FE0D5D">
      <w:pPr>
        <w:pStyle w:val="dbiNormal"/>
        <w:rPr>
          <w:lang w:val="en-US"/>
        </w:rPr>
      </w:pPr>
    </w:p>
    <w:p w:rsidR="00987E97" w:rsidRDefault="00E95F44" w:rsidP="00E95F44">
      <w:pPr>
        <w:pStyle w:val="dbiHead1"/>
      </w:pPr>
      <w:bookmarkStart w:id="18" w:name="_Toc357775280"/>
      <w:r>
        <w:lastRenderedPageBreak/>
        <w:t>De-installation</w:t>
      </w:r>
      <w:bookmarkEnd w:id="18"/>
    </w:p>
    <w:p w:rsidR="00E95F44" w:rsidRDefault="00E95F44" w:rsidP="00E95F44">
      <w:pPr>
        <w:pStyle w:val="dbiNormal"/>
      </w:pPr>
    </w:p>
    <w:p w:rsidR="00E95F44" w:rsidRDefault="00E95F44" w:rsidP="00E95F44">
      <w:pPr>
        <w:pStyle w:val="dbiNormal"/>
      </w:pPr>
      <w:proofErr w:type="spellStart"/>
      <w:r>
        <w:t>Remove</w:t>
      </w:r>
      <w:proofErr w:type="spellEnd"/>
      <w:r>
        <w:t xml:space="preserve"> all files </w:t>
      </w:r>
      <w:proofErr w:type="spellStart"/>
      <w:r>
        <w:t>extracted</w:t>
      </w:r>
      <w:proofErr w:type="spellEnd"/>
      <w:r>
        <w:t xml:space="preserve"> </w:t>
      </w:r>
      <w:proofErr w:type="spellStart"/>
      <w:r>
        <w:t>from</w:t>
      </w:r>
      <w:proofErr w:type="spellEnd"/>
      <w:r>
        <w:t xml:space="preserve"> the zip file.</w:t>
      </w:r>
      <w:r w:rsidR="00981D89">
        <w:t xml:space="preserve"> You </w:t>
      </w:r>
      <w:proofErr w:type="spellStart"/>
      <w:r w:rsidR="00981D89">
        <w:t>can</w:t>
      </w:r>
      <w:proofErr w:type="spellEnd"/>
      <w:r w:rsidR="00981D89">
        <w:t xml:space="preserve"> </w:t>
      </w:r>
      <w:proofErr w:type="spellStart"/>
      <w:r w:rsidR="00981D89">
        <w:t>also</w:t>
      </w:r>
      <w:proofErr w:type="spellEnd"/>
      <w:r w:rsidR="00981D89">
        <w:t xml:space="preserve"> </w:t>
      </w:r>
      <w:proofErr w:type="spellStart"/>
      <w:r w:rsidR="00981D89">
        <w:t>delete</w:t>
      </w:r>
      <w:proofErr w:type="spellEnd"/>
      <w:r w:rsidR="00981D89">
        <w:t xml:space="preserve"> </w:t>
      </w:r>
      <w:r w:rsidR="00A005F8">
        <w:t>scenarios</w:t>
      </w:r>
      <w:r w:rsidR="00981D89">
        <w:t xml:space="preserve">, if </w:t>
      </w:r>
      <w:proofErr w:type="spellStart"/>
      <w:r w:rsidR="00981D89">
        <w:t>you</w:t>
      </w:r>
      <w:proofErr w:type="spellEnd"/>
      <w:r w:rsidR="00981D89">
        <w:t xml:space="preserve"> </w:t>
      </w:r>
      <w:proofErr w:type="spellStart"/>
      <w:r w:rsidR="00981D89">
        <w:t>think</w:t>
      </w:r>
      <w:proofErr w:type="spellEnd"/>
      <w:r w:rsidR="00981D89">
        <w:t xml:space="preserve"> </w:t>
      </w:r>
      <w:proofErr w:type="spellStart"/>
      <w:r w:rsidR="00981D89">
        <w:t>they</w:t>
      </w:r>
      <w:proofErr w:type="spellEnd"/>
      <w:r w:rsidR="00981D89">
        <w:t xml:space="preserve"> </w:t>
      </w:r>
      <w:proofErr w:type="spellStart"/>
      <w:r w:rsidR="00981D89">
        <w:t>will</w:t>
      </w:r>
      <w:proofErr w:type="spellEnd"/>
      <w:r w:rsidR="00981D89">
        <w:t xml:space="preserve"> not </w:t>
      </w:r>
      <w:proofErr w:type="spellStart"/>
      <w:r w:rsidR="00981D89">
        <w:t>be</w:t>
      </w:r>
      <w:proofErr w:type="spellEnd"/>
      <w:r w:rsidR="00981D89">
        <w:t xml:space="preserve"> </w:t>
      </w:r>
      <w:proofErr w:type="spellStart"/>
      <w:r w:rsidR="00981D89">
        <w:t>required</w:t>
      </w:r>
      <w:proofErr w:type="spellEnd"/>
      <w:r w:rsidR="00981D89">
        <w:t xml:space="preserve"> in the future.</w:t>
      </w:r>
    </w:p>
    <w:p w:rsidR="00CF50ED" w:rsidRDefault="00CF50ED" w:rsidP="00E95F44">
      <w:pPr>
        <w:pStyle w:val="dbiNormal"/>
      </w:pPr>
    </w:p>
    <w:p w:rsidR="00CF50ED" w:rsidRPr="00A70A2E" w:rsidRDefault="00CF50ED" w:rsidP="00CF50ED">
      <w:pPr>
        <w:pStyle w:val="dbiHead1"/>
        <w:rPr>
          <w:lang w:val="en-US"/>
        </w:rPr>
      </w:pPr>
      <w:bookmarkStart w:id="19" w:name="_Toc357775281"/>
      <w:bookmarkStart w:id="20" w:name="_Toc335750211"/>
      <w:r>
        <w:rPr>
          <w:lang w:val="en-US"/>
        </w:rPr>
        <w:lastRenderedPageBreak/>
        <w:t>Appendix</w:t>
      </w:r>
      <w:bookmarkEnd w:id="19"/>
    </w:p>
    <w:p w:rsidR="00CF50ED" w:rsidRPr="00A70A2E" w:rsidRDefault="00CF50ED" w:rsidP="00CF50ED">
      <w:pPr>
        <w:pStyle w:val="dbiNormal"/>
      </w:pPr>
    </w:p>
    <w:p w:rsidR="00CF50ED" w:rsidRPr="00A70A2E" w:rsidRDefault="00CF50ED" w:rsidP="00CF50ED">
      <w:pPr>
        <w:pStyle w:val="dbiHead2"/>
        <w:rPr>
          <w:lang w:val="en-US"/>
        </w:rPr>
      </w:pPr>
      <w:bookmarkStart w:id="21" w:name="_Toc340147825"/>
      <w:bookmarkStart w:id="22" w:name="_Toc346891828"/>
      <w:bookmarkStart w:id="23" w:name="_Toc357775282"/>
      <w:r w:rsidRPr="00A70A2E">
        <w:rPr>
          <w:lang w:val="en-US"/>
        </w:rPr>
        <w:t>Create the Linux template</w:t>
      </w:r>
      <w:bookmarkEnd w:id="20"/>
      <w:r w:rsidRPr="00A70A2E">
        <w:rPr>
          <w:lang w:val="en-US"/>
        </w:rPr>
        <w:t xml:space="preserve"> for </w:t>
      </w:r>
      <w:proofErr w:type="spellStart"/>
      <w:r w:rsidRPr="00A70A2E">
        <w:rPr>
          <w:lang w:val="en-US"/>
        </w:rPr>
        <w:t>dbi’s</w:t>
      </w:r>
      <w:proofErr w:type="spellEnd"/>
      <w:r w:rsidRPr="00A70A2E">
        <w:rPr>
          <w:lang w:val="en-US"/>
        </w:rPr>
        <w:t xml:space="preserve"> cloning tool</w:t>
      </w:r>
      <w:bookmarkEnd w:id="21"/>
      <w:bookmarkEnd w:id="22"/>
      <w:bookmarkEnd w:id="23"/>
    </w:p>
    <w:p w:rsidR="00CF50ED" w:rsidRPr="00A70A2E" w:rsidRDefault="00CF50ED" w:rsidP="00CF50ED">
      <w:pPr>
        <w:pStyle w:val="dbiNormal"/>
        <w:rPr>
          <w:lang w:val="en-US"/>
        </w:rPr>
      </w:pPr>
    </w:p>
    <w:p w:rsidR="00CF50ED" w:rsidRPr="00A70A2E" w:rsidRDefault="00CF50ED" w:rsidP="00CF50ED">
      <w:pPr>
        <w:pStyle w:val="dbiHead3"/>
        <w:rPr>
          <w:lang w:val="en-US"/>
        </w:rPr>
      </w:pPr>
      <w:bookmarkStart w:id="24" w:name="_Toc335750212"/>
      <w:bookmarkStart w:id="25" w:name="_Toc340147826"/>
      <w:bookmarkStart w:id="26" w:name="_Toc357775283"/>
      <w:r w:rsidRPr="00A70A2E">
        <w:rPr>
          <w:lang w:val="en-US"/>
        </w:rPr>
        <w:t>System configuration</w:t>
      </w:r>
      <w:bookmarkEnd w:id="24"/>
      <w:bookmarkEnd w:id="25"/>
      <w:bookmarkEnd w:id="26"/>
    </w:p>
    <w:p w:rsidR="00CF50ED" w:rsidRPr="00A70A2E" w:rsidRDefault="00CF50ED" w:rsidP="00CF50ED">
      <w:pPr>
        <w:pStyle w:val="dbiNormal"/>
        <w:rPr>
          <w:lang w:val="en-US"/>
        </w:rPr>
      </w:pPr>
    </w:p>
    <w:p w:rsidR="00CF50ED" w:rsidRPr="00A70A2E" w:rsidRDefault="00CF50ED" w:rsidP="00CF50ED">
      <w:pPr>
        <w:pStyle w:val="dbiHead3"/>
        <w:numPr>
          <w:ilvl w:val="0"/>
          <w:numId w:val="0"/>
        </w:numPr>
        <w:tabs>
          <w:tab w:val="clear" w:pos="1021"/>
          <w:tab w:val="clear" w:pos="1134"/>
          <w:tab w:val="clear" w:pos="1247"/>
          <w:tab w:val="clear" w:pos="1361"/>
          <w:tab w:val="left" w:pos="1636"/>
        </w:tabs>
        <w:rPr>
          <w:rStyle w:val="dbiMedium"/>
          <w:lang w:val="en-US"/>
        </w:rPr>
      </w:pPr>
      <w:bookmarkStart w:id="27" w:name="_Toc335750213"/>
      <w:bookmarkStart w:id="28" w:name="_Toc340147643"/>
      <w:bookmarkStart w:id="29" w:name="_Toc340147827"/>
      <w:bookmarkStart w:id="30" w:name="_Toc357775284"/>
      <w:r w:rsidRPr="00A70A2E">
        <w:rPr>
          <w:rStyle w:val="dbiMedium"/>
          <w:lang w:val="en-US"/>
        </w:rPr>
        <w:t>Network</w:t>
      </w:r>
      <w:bookmarkEnd w:id="27"/>
      <w:bookmarkEnd w:id="28"/>
      <w:bookmarkEnd w:id="29"/>
      <w:bookmarkEnd w:id="30"/>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The Linux template needs first 2 network interfaces.</w:t>
      </w:r>
    </w:p>
    <w:p w:rsidR="00CF50ED" w:rsidRPr="00A70A2E" w:rsidRDefault="00CF50ED" w:rsidP="00CF50ED">
      <w:pPr>
        <w:pStyle w:val="dbiNormal"/>
        <w:rPr>
          <w:lang w:val="en-US"/>
        </w:rPr>
      </w:pPr>
    </w:p>
    <w:p w:rsidR="00CF50ED" w:rsidRPr="00A70A2E" w:rsidRDefault="00CF50ED" w:rsidP="00A005F8">
      <w:pPr>
        <w:pStyle w:val="dbiNormal"/>
        <w:numPr>
          <w:ilvl w:val="0"/>
          <w:numId w:val="11"/>
        </w:numPr>
        <w:rPr>
          <w:lang w:val="en-US"/>
        </w:rPr>
      </w:pPr>
      <w:r w:rsidRPr="00A70A2E">
        <w:rPr>
          <w:lang w:val="en-US"/>
        </w:rPr>
        <w:t>The first one attached to “Bridged Adapter” allows the machine to exist on the Network.</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580694A9" wp14:editId="0F81F715">
            <wp:extent cx="3600000" cy="2636275"/>
            <wp:effectExtent l="0" t="0" r="635"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00000" cy="2636275"/>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A005F8">
      <w:pPr>
        <w:pStyle w:val="dbiNormal"/>
        <w:numPr>
          <w:ilvl w:val="0"/>
          <w:numId w:val="11"/>
        </w:numPr>
        <w:rPr>
          <w:lang w:val="en-US"/>
        </w:rPr>
      </w:pPr>
      <w:r w:rsidRPr="00A70A2E">
        <w:rPr>
          <w:lang w:val="en-US"/>
        </w:rPr>
        <w:t xml:space="preserve">The second one attached to “NAT”, for temporary usage only, to access the Internet to download packages, libraries or objects necessary for configuration. </w:t>
      </w:r>
      <w:r w:rsidRPr="00A70A2E">
        <w:rPr>
          <w:b/>
          <w:u w:val="single"/>
          <w:lang w:val="en-US"/>
        </w:rPr>
        <w:t>This interface must be deleted before deploying new clones from this template.</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lastRenderedPageBreak/>
        <w:drawing>
          <wp:inline distT="0" distB="0" distL="0" distR="0" wp14:anchorId="6802E327" wp14:editId="51D12B54">
            <wp:extent cx="3600000" cy="2636275"/>
            <wp:effectExtent l="0" t="0" r="63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00000" cy="2636275"/>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31" w:name="_Toc335750214"/>
      <w:bookmarkStart w:id="32" w:name="_Toc340147644"/>
      <w:bookmarkStart w:id="33" w:name="_Toc340147828"/>
      <w:bookmarkStart w:id="34" w:name="_Toc357775285"/>
      <w:r w:rsidRPr="00A70A2E">
        <w:rPr>
          <w:rStyle w:val="dbiMedium"/>
          <w:lang w:val="en-US"/>
        </w:rPr>
        <w:t xml:space="preserve">Disable </w:t>
      </w:r>
      <w:bookmarkEnd w:id="31"/>
      <w:r w:rsidRPr="00A70A2E">
        <w:rPr>
          <w:rStyle w:val="dbiMedium"/>
          <w:lang w:val="en-US"/>
        </w:rPr>
        <w:t>features</w:t>
      </w:r>
      <w:bookmarkEnd w:id="32"/>
      <w:bookmarkEnd w:id="33"/>
      <w:bookmarkEnd w:id="34"/>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Some Linux feat</w:t>
      </w:r>
      <w:r w:rsidR="00A005F8">
        <w:rPr>
          <w:lang w:val="en-US"/>
        </w:rPr>
        <w:t>ures could be disabled, su</w:t>
      </w:r>
      <w:r w:rsidRPr="00A70A2E">
        <w:rPr>
          <w:lang w:val="en-US"/>
        </w:rPr>
        <w:t xml:space="preserve">ch as firewall, </w:t>
      </w:r>
      <w:proofErr w:type="spellStart"/>
      <w:r w:rsidRPr="00A70A2E">
        <w:rPr>
          <w:lang w:val="en-US"/>
        </w:rPr>
        <w:t>kdump</w:t>
      </w:r>
      <w:proofErr w:type="spellEnd"/>
      <w:r w:rsidR="00A005F8">
        <w:rPr>
          <w:lang w:val="en-US"/>
        </w:rPr>
        <w:t>, X11</w:t>
      </w:r>
      <w:r w:rsidRPr="00A70A2E">
        <w:rPr>
          <w:lang w:val="en-US"/>
        </w:rPr>
        <w:t>…</w:t>
      </w:r>
    </w:p>
    <w:p w:rsidR="00CF50ED" w:rsidRPr="00A70A2E" w:rsidRDefault="00CF50ED" w:rsidP="00CF50ED">
      <w:pPr>
        <w:pStyle w:val="dbiNormal"/>
        <w:rPr>
          <w:lang w:val="en-US"/>
        </w:rPr>
      </w:pPr>
    </w:p>
    <w:p w:rsidR="00CF50ED" w:rsidRPr="00A70A2E" w:rsidRDefault="00CF50ED" w:rsidP="00CF50ED">
      <w:pPr>
        <w:pStyle w:val="dbiHead3"/>
        <w:rPr>
          <w:lang w:val="en-US"/>
        </w:rPr>
      </w:pPr>
      <w:bookmarkStart w:id="35" w:name="_Toc335750215"/>
      <w:bookmarkStart w:id="36" w:name="_Toc340147829"/>
      <w:bookmarkStart w:id="37" w:name="_Toc357775286"/>
      <w:r w:rsidRPr="00A70A2E">
        <w:rPr>
          <w:lang w:val="en-US"/>
        </w:rPr>
        <w:t>Pre requisites</w:t>
      </w:r>
      <w:bookmarkEnd w:id="35"/>
      <w:bookmarkEnd w:id="36"/>
      <w:bookmarkEnd w:id="37"/>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38" w:name="_Toc340147646"/>
      <w:bookmarkStart w:id="39" w:name="_Toc340147830"/>
      <w:bookmarkStart w:id="40" w:name="_Toc357775287"/>
      <w:r w:rsidRPr="00A70A2E">
        <w:rPr>
          <w:rStyle w:val="dbiMedium"/>
          <w:lang w:val="en-US"/>
        </w:rPr>
        <w:t xml:space="preserve">Deploy the </w:t>
      </w:r>
      <w:proofErr w:type="spellStart"/>
      <w:r w:rsidRPr="00A70A2E">
        <w:rPr>
          <w:rStyle w:val="dbiMedium"/>
          <w:lang w:val="en-US"/>
        </w:rPr>
        <w:t>dbi’s</w:t>
      </w:r>
      <w:proofErr w:type="spellEnd"/>
      <w:r w:rsidRPr="00A70A2E">
        <w:rPr>
          <w:rStyle w:val="dbiMedium"/>
          <w:lang w:val="en-US"/>
        </w:rPr>
        <w:t xml:space="preserve"> cloning tool</w:t>
      </w:r>
      <w:bookmarkEnd w:id="38"/>
      <w:bookmarkEnd w:id="39"/>
      <w:bookmarkEnd w:id="40"/>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See the </w:t>
      </w:r>
      <w:r w:rsidR="00A005F8" w:rsidRPr="00A005F8">
        <w:rPr>
          <w:b/>
          <w:lang w:val="en-US"/>
        </w:rPr>
        <w:t>section 3</w:t>
      </w:r>
      <w:r w:rsidRPr="00A70A2E">
        <w:rPr>
          <w:lang w:val="en-US"/>
        </w:rPr>
        <w:t xml:space="preserve"> to know how to install the Linux guest </w:t>
      </w:r>
      <w:r w:rsidR="00A005F8">
        <w:rPr>
          <w:lang w:val="en-US"/>
        </w:rPr>
        <w:t>component</w:t>
      </w:r>
      <w:r w:rsidRPr="00A70A2E">
        <w:rPr>
          <w:lang w:val="en-US"/>
        </w:rPr>
        <w:t xml:space="preserve"> of this tool.</w:t>
      </w:r>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41" w:name="_Toc335750217"/>
      <w:bookmarkStart w:id="42" w:name="_Toc340147647"/>
      <w:bookmarkStart w:id="43" w:name="_Toc340147831"/>
      <w:bookmarkStart w:id="44" w:name="_Toc357775288"/>
      <w:r w:rsidRPr="00A70A2E">
        <w:rPr>
          <w:rStyle w:val="dbiMedium"/>
          <w:lang w:val="en-US"/>
        </w:rPr>
        <w:t>Edit /etc/</w:t>
      </w:r>
      <w:proofErr w:type="spellStart"/>
      <w:r w:rsidRPr="00A70A2E">
        <w:rPr>
          <w:rStyle w:val="dbiMedium"/>
          <w:lang w:val="en-US"/>
        </w:rPr>
        <w:t>resolv.conf</w:t>
      </w:r>
      <w:bookmarkEnd w:id="41"/>
      <w:bookmarkEnd w:id="42"/>
      <w:bookmarkEnd w:id="43"/>
      <w:bookmarkEnd w:id="44"/>
      <w:proofErr w:type="spellEnd"/>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Add following lines into the </w:t>
      </w:r>
      <w:proofErr w:type="spellStart"/>
      <w:r w:rsidRPr="00A70A2E">
        <w:rPr>
          <w:lang w:val="en-US"/>
        </w:rPr>
        <w:t>re</w:t>
      </w:r>
      <w:r w:rsidR="00A005F8">
        <w:rPr>
          <w:lang w:val="en-US"/>
        </w:rPr>
        <w:t>solv.conf</w:t>
      </w:r>
      <w:proofErr w:type="spellEnd"/>
      <w:r w:rsidR="00A005F8">
        <w:rPr>
          <w:lang w:val="en-US"/>
        </w:rPr>
        <w:t xml:space="preserve"> file</w:t>
      </w:r>
      <w:r w:rsidRPr="00A70A2E">
        <w:rPr>
          <w:lang w:val="en-US"/>
        </w:rPr>
        <w:t>:</w:t>
      </w:r>
    </w:p>
    <w:p w:rsidR="00CF50ED" w:rsidRPr="00A70A2E" w:rsidRDefault="00CF50ED" w:rsidP="00CF50ED">
      <w:pPr>
        <w:pStyle w:val="dbiNormal"/>
        <w:rPr>
          <w:lang w:val="en-US"/>
        </w:rPr>
      </w:pPr>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proofErr w:type="spellStart"/>
      <w:proofErr w:type="gramStart"/>
      <w:r w:rsidRPr="00A70A2E">
        <w:rPr>
          <w:lang w:val="en-US"/>
        </w:rPr>
        <w:t>nameserver</w:t>
      </w:r>
      <w:proofErr w:type="spellEnd"/>
      <w:proofErr w:type="gramEnd"/>
      <w:r w:rsidRPr="00A70A2E">
        <w:rPr>
          <w:lang w:val="en-US"/>
        </w:rPr>
        <w:tab/>
        <w:t>8.8.8.8</w:t>
      </w:r>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proofErr w:type="spellStart"/>
      <w:proofErr w:type="gramStart"/>
      <w:r w:rsidRPr="00A70A2E">
        <w:rPr>
          <w:lang w:val="en-US"/>
        </w:rPr>
        <w:t>nameserver</w:t>
      </w:r>
      <w:proofErr w:type="spellEnd"/>
      <w:proofErr w:type="gramEnd"/>
      <w:r w:rsidRPr="00A70A2E">
        <w:rPr>
          <w:lang w:val="en-US"/>
        </w:rPr>
        <w:tab/>
        <w:t>8.8.4.4</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These servers are the name</w:t>
      </w:r>
      <w:r w:rsidR="00A005F8">
        <w:rPr>
          <w:lang w:val="en-US"/>
        </w:rPr>
        <w:t xml:space="preserve"> </w:t>
      </w:r>
      <w:r w:rsidRPr="00A70A2E">
        <w:rPr>
          <w:lang w:val="en-US"/>
        </w:rPr>
        <w:t>servers of Google. They will allow the virtual machine to communicate with the Internet to update the system.</w:t>
      </w:r>
    </w:p>
    <w:p w:rsidR="00CF50ED" w:rsidRPr="00A70A2E" w:rsidRDefault="00CF50ED" w:rsidP="00CF50ED">
      <w:pPr>
        <w:pStyle w:val="dbiNormal"/>
        <w:rPr>
          <w:lang w:val="en-US"/>
        </w:rPr>
      </w:pPr>
    </w:p>
    <w:p w:rsidR="00CF50ED" w:rsidRPr="00A70A2E" w:rsidRDefault="00CF50ED" w:rsidP="00CF50ED">
      <w:pPr>
        <w:spacing w:after="200" w:line="276" w:lineRule="auto"/>
        <w:rPr>
          <w:rFonts w:ascii="DIN Offc Medium" w:hAnsi="DIN Offc Medium" w:cs="DINOT"/>
          <w:color w:val="000000"/>
          <w:spacing w:val="2"/>
          <w:sz w:val="19"/>
          <w:szCs w:val="19"/>
        </w:rPr>
      </w:pPr>
      <w:bookmarkStart w:id="45" w:name="_Toc335750218"/>
      <w:r w:rsidRPr="00A70A2E">
        <w:br w:type="page"/>
      </w:r>
    </w:p>
    <w:p w:rsidR="00CF50ED" w:rsidRPr="00A70A2E" w:rsidRDefault="00CF50ED" w:rsidP="00CF50ED">
      <w:pPr>
        <w:pStyle w:val="dbiHead3"/>
        <w:numPr>
          <w:ilvl w:val="0"/>
          <w:numId w:val="0"/>
        </w:numPr>
        <w:rPr>
          <w:rStyle w:val="dbiMedium"/>
          <w:lang w:val="en-US"/>
        </w:rPr>
      </w:pPr>
      <w:bookmarkStart w:id="46" w:name="_Toc340147648"/>
      <w:bookmarkStart w:id="47" w:name="_Toc340147832"/>
      <w:bookmarkStart w:id="48" w:name="_Toc357775289"/>
      <w:r w:rsidRPr="00A70A2E">
        <w:rPr>
          <w:rStyle w:val="dbiMedium"/>
          <w:lang w:val="en-US"/>
        </w:rPr>
        <w:lastRenderedPageBreak/>
        <w:t>Edit /etc/hosts</w:t>
      </w:r>
      <w:bookmarkEnd w:id="45"/>
      <w:bookmarkEnd w:id="46"/>
      <w:bookmarkEnd w:id="47"/>
      <w:bookmarkEnd w:id="48"/>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Add the fol</w:t>
      </w:r>
      <w:r w:rsidR="00A005F8">
        <w:rPr>
          <w:lang w:val="en-US"/>
        </w:rPr>
        <w:t>lowing line into the hosts file</w:t>
      </w:r>
      <w:r w:rsidRPr="00A70A2E">
        <w:rPr>
          <w:lang w:val="en-US"/>
        </w:rPr>
        <w:t>:</w:t>
      </w:r>
    </w:p>
    <w:p w:rsidR="00CF50ED" w:rsidRPr="00A70A2E" w:rsidRDefault="00CF50ED" w:rsidP="00CF50ED">
      <w:pPr>
        <w:pStyle w:val="dbiNormal"/>
        <w:rPr>
          <w:lang w:val="en-US"/>
        </w:rPr>
      </w:pPr>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r w:rsidRPr="00A70A2E">
        <w:rPr>
          <w:lang w:val="en-US"/>
        </w:rPr>
        <w:t>&lt;IP&gt;</w:t>
      </w:r>
      <w:r w:rsidRPr="00A70A2E">
        <w:rPr>
          <w:lang w:val="en-US"/>
        </w:rPr>
        <w:tab/>
        <w:t>&lt;hostname&gt;</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(&lt;IP&gt; is the current IP address of the template, &lt;hostname&gt; is the hostname of the template)</w:t>
      </w:r>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49" w:name="_Toc335750220"/>
      <w:bookmarkStart w:id="50" w:name="_Toc340147649"/>
      <w:bookmarkStart w:id="51" w:name="_Toc340147833"/>
      <w:bookmarkStart w:id="52" w:name="_Toc357775290"/>
      <w:r w:rsidRPr="00A70A2E">
        <w:rPr>
          <w:rStyle w:val="dbiMedium"/>
          <w:lang w:val="en-US"/>
        </w:rPr>
        <w:t>Download yum repository</w:t>
      </w:r>
      <w:bookmarkEnd w:id="49"/>
      <w:bookmarkEnd w:id="50"/>
      <w:bookmarkEnd w:id="51"/>
      <w:bookmarkEnd w:id="52"/>
    </w:p>
    <w:p w:rsidR="00CF50ED" w:rsidRPr="00A70A2E" w:rsidRDefault="00CF50ED" w:rsidP="00CF50ED">
      <w:pPr>
        <w:pStyle w:val="dbiNormal"/>
        <w:rPr>
          <w:lang w:val="en-US"/>
        </w:rPr>
      </w:pPr>
    </w:p>
    <w:p w:rsidR="00CF50ED" w:rsidRPr="00A70A2E" w:rsidRDefault="00FB553C" w:rsidP="00CF50ED">
      <w:pPr>
        <w:pStyle w:val="dbiNormal"/>
        <w:rPr>
          <w:lang w:val="en-US"/>
        </w:rPr>
      </w:pPr>
      <w:hyperlink r:id="rId33" w:history="1">
        <w:r w:rsidR="00CF50ED" w:rsidRPr="00A70A2E">
          <w:rPr>
            <w:rStyle w:val="Lienhypertexte"/>
            <w:lang w:val="en-US"/>
          </w:rPr>
          <w:t>http://public-yum.oracle.com/</w:t>
        </w:r>
      </w:hyperlink>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The repository is required to update many packages and libraries. It is also used to install Virtual Box Addition tools, and to download directly the oracle validated package, which allows to automatically deploying Oracle pre requisites. </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To install it use the following command: </w:t>
      </w:r>
    </w:p>
    <w:p w:rsidR="00CF50ED" w:rsidRPr="00A70A2E" w:rsidRDefault="00CF50ED" w:rsidP="00CF50ED">
      <w:pPr>
        <w:pStyle w:val="dbiNormal"/>
        <w:rPr>
          <w:lang w:val="en-US"/>
        </w:rPr>
      </w:pPr>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r w:rsidRPr="00A70A2E">
        <w:rPr>
          <w:lang w:val="en-US"/>
        </w:rPr>
        <w:t xml:space="preserve"># </w:t>
      </w:r>
      <w:proofErr w:type="gramStart"/>
      <w:r w:rsidRPr="00A70A2E">
        <w:rPr>
          <w:lang w:val="en-US"/>
        </w:rPr>
        <w:t>cd</w:t>
      </w:r>
      <w:proofErr w:type="gramEnd"/>
      <w:r w:rsidRPr="00A70A2E">
        <w:rPr>
          <w:lang w:val="en-US"/>
        </w:rPr>
        <w:t xml:space="preserve"> /etc/</w:t>
      </w:r>
      <w:proofErr w:type="spellStart"/>
      <w:r w:rsidRPr="00A70A2E">
        <w:rPr>
          <w:lang w:val="en-US"/>
        </w:rPr>
        <w:t>yum.repos.d</w:t>
      </w:r>
      <w:proofErr w:type="spellEnd"/>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r w:rsidRPr="00A70A2E">
        <w:rPr>
          <w:lang w:val="en-US"/>
        </w:rPr>
        <w:t xml:space="preserve"># </w:t>
      </w:r>
      <w:proofErr w:type="spellStart"/>
      <w:proofErr w:type="gramStart"/>
      <w:r w:rsidRPr="00A70A2E">
        <w:rPr>
          <w:lang w:val="en-US"/>
        </w:rPr>
        <w:t>wget</w:t>
      </w:r>
      <w:proofErr w:type="spellEnd"/>
      <w:proofErr w:type="gramEnd"/>
      <w:r w:rsidRPr="00A70A2E">
        <w:rPr>
          <w:lang w:val="en-US"/>
        </w:rPr>
        <w:t xml:space="preserve"> http://public-yum.oracle.com/public-yum-ol6.repo</w:t>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53" w:name="_Toc335750221"/>
      <w:bookmarkStart w:id="54" w:name="_Toc340147650"/>
      <w:bookmarkStart w:id="55" w:name="_Toc340147834"/>
      <w:bookmarkStart w:id="56" w:name="_Toc357775291"/>
      <w:r w:rsidRPr="00A70A2E">
        <w:rPr>
          <w:rStyle w:val="dbiMedium"/>
          <w:lang w:val="en-US"/>
        </w:rPr>
        <w:t>Install Guest Addition Tools</w:t>
      </w:r>
      <w:bookmarkEnd w:id="53"/>
      <w:bookmarkEnd w:id="54"/>
      <w:bookmarkEnd w:id="55"/>
      <w:bookmarkEnd w:id="56"/>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Installation package for Additions tools is accessible from the Virtual Box console. Click on “Devices” and select “Install Guest Additions” from the virtual machine window.</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0368610A" wp14:editId="565F6684">
            <wp:extent cx="3009524" cy="1733333"/>
            <wp:effectExtent l="0" t="0" r="635" b="63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09524" cy="1733333"/>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From the virtual machine terminal, access to the </w:t>
      </w:r>
      <w:proofErr w:type="spellStart"/>
      <w:r w:rsidRPr="00A70A2E">
        <w:rPr>
          <w:lang w:val="en-US"/>
        </w:rPr>
        <w:t>cdrom</w:t>
      </w:r>
      <w:proofErr w:type="spellEnd"/>
      <w:r w:rsidRPr="00A70A2E">
        <w:rPr>
          <w:lang w:val="en-US"/>
        </w:rPr>
        <w:t xml:space="preserve"> device and run the “</w:t>
      </w:r>
      <w:proofErr w:type="spellStart"/>
      <w:r w:rsidRPr="00A70A2E">
        <w:rPr>
          <w:lang w:val="en-US"/>
        </w:rPr>
        <w:t>VBoxLinuxAdditions.run</w:t>
      </w:r>
      <w:proofErr w:type="spellEnd"/>
      <w:r w:rsidRPr="00A70A2E">
        <w:rPr>
          <w:lang w:val="en-US"/>
        </w:rPr>
        <w:t>”. Without addition tools, shared folders between host and virtual machines would not function.</w:t>
      </w:r>
    </w:p>
    <w:p w:rsidR="00CF50ED" w:rsidRPr="00A70A2E" w:rsidRDefault="00CF50ED" w:rsidP="00CF50ED">
      <w:pPr>
        <w:pStyle w:val="dbiNormal"/>
        <w:rPr>
          <w:lang w:val="en-US"/>
        </w:rPr>
      </w:pPr>
    </w:p>
    <w:p w:rsidR="00CF50ED" w:rsidRPr="00A70A2E" w:rsidRDefault="00CF50ED" w:rsidP="00CF50ED">
      <w:pPr>
        <w:spacing w:after="200" w:line="276" w:lineRule="auto"/>
        <w:rPr>
          <w:rFonts w:ascii="DIN Offc" w:hAnsi="DIN Offc" w:cs="DINOT"/>
          <w:color w:val="000000"/>
          <w:spacing w:val="2"/>
          <w:sz w:val="19"/>
          <w:szCs w:val="19"/>
        </w:rPr>
      </w:pPr>
      <w:r w:rsidRPr="00A70A2E">
        <w:br w:type="page"/>
      </w:r>
    </w:p>
    <w:p w:rsidR="00CF50ED" w:rsidRPr="00A70A2E" w:rsidRDefault="00CF50ED" w:rsidP="00CF50ED">
      <w:pPr>
        <w:pStyle w:val="dbiNormal"/>
        <w:rPr>
          <w:lang w:val="en-US"/>
        </w:rPr>
      </w:pPr>
      <w:r w:rsidRPr="00A70A2E">
        <w:rPr>
          <w:lang w:val="en-US"/>
        </w:rPr>
        <w:lastRenderedPageBreak/>
        <w:t>Note that the install may fail the first time:</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527DD3B1" wp14:editId="402F15E7">
            <wp:extent cx="3600000" cy="2440012"/>
            <wp:effectExtent l="0" t="0" r="635" b="0"/>
            <wp:docPr id="82" name="Image 82" descr="http://img189.imageshack.us/img189/4741/61187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189.imageshack.us/img189/4741/6118758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440012"/>
                    </a:xfrm>
                    <a:prstGeom prst="rect">
                      <a:avLst/>
                    </a:prstGeom>
                    <a:noFill/>
                    <a:ln>
                      <a:noFill/>
                    </a:ln>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Use yum utility to download kernel sources, like advised to the wizard.</w:t>
      </w:r>
    </w:p>
    <w:p w:rsidR="00CF50ED" w:rsidRPr="00A70A2E" w:rsidRDefault="00CF50ED" w:rsidP="00CF50ED">
      <w:pPr>
        <w:pStyle w:val="dbiNormal"/>
        <w:rPr>
          <w:lang w:val="en-US"/>
        </w:rPr>
      </w:pPr>
      <w:r w:rsidRPr="00A70A2E">
        <w:rPr>
          <w:lang w:val="en-US"/>
        </w:rPr>
        <w:t xml:space="preserve"> </w:t>
      </w:r>
    </w:p>
    <w:p w:rsidR="00CF50ED" w:rsidRPr="00A70A2E" w:rsidRDefault="00CF50ED" w:rsidP="00CF50ED">
      <w:pPr>
        <w:pStyle w:val="dbiHead3"/>
        <w:numPr>
          <w:ilvl w:val="0"/>
          <w:numId w:val="0"/>
        </w:numPr>
        <w:rPr>
          <w:rStyle w:val="dbiMedium"/>
          <w:lang w:val="en-US"/>
        </w:rPr>
      </w:pPr>
      <w:bookmarkStart w:id="57" w:name="_Toc340147651"/>
      <w:bookmarkStart w:id="58" w:name="_Toc340147835"/>
      <w:bookmarkStart w:id="59" w:name="_Toc357775292"/>
      <w:r w:rsidRPr="00A70A2E">
        <w:rPr>
          <w:rStyle w:val="dbiMedium"/>
          <w:lang w:val="en-US"/>
        </w:rPr>
        <w:t>Install oracle validated</w:t>
      </w:r>
      <w:bookmarkEnd w:id="57"/>
      <w:bookmarkEnd w:id="58"/>
      <w:bookmarkEnd w:id="59"/>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To simplify the Oracle installation procedure on Linux, Oracle provides a package called “oracle-validated” which automatically downloads required libraries, and create users and groups necessary for Oracle setup.</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This tool is available on yum repository: </w:t>
      </w:r>
    </w:p>
    <w:p w:rsidR="00CF50ED" w:rsidRPr="00A70A2E" w:rsidRDefault="00CF50ED" w:rsidP="00CF50ED">
      <w:pPr>
        <w:pStyle w:val="dbiNormal"/>
        <w:rPr>
          <w:lang w:val="en-US"/>
        </w:rPr>
      </w:pPr>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proofErr w:type="gramStart"/>
      <w:r w:rsidRPr="00A70A2E">
        <w:rPr>
          <w:lang w:val="en-US"/>
        </w:rPr>
        <w:t>yum</w:t>
      </w:r>
      <w:proofErr w:type="gramEnd"/>
      <w:r w:rsidRPr="00A70A2E">
        <w:rPr>
          <w:lang w:val="en-US"/>
        </w:rPr>
        <w:t xml:space="preserve"> install oracle-rdbms-server-11gR2-preinstall.x86_64</w:t>
      </w:r>
    </w:p>
    <w:p w:rsidR="00CF50ED" w:rsidRPr="00A70A2E" w:rsidRDefault="00CF50ED" w:rsidP="00CF50ED">
      <w:pPr>
        <w:pStyle w:val="dbiNormal"/>
        <w:rPr>
          <w:lang w:val="en-US"/>
        </w:rPr>
      </w:pPr>
    </w:p>
    <w:p w:rsidR="00CF50ED" w:rsidRPr="00A70A2E" w:rsidRDefault="00A005F8" w:rsidP="00A005F8">
      <w:pPr>
        <w:pStyle w:val="dbiNormal"/>
        <w:rPr>
          <w:rFonts w:ascii="DIN Offc Medium" w:hAnsi="DIN Offc Medium"/>
          <w:sz w:val="22"/>
        </w:rPr>
      </w:pPr>
      <w:bookmarkStart w:id="60" w:name="_Toc335750223"/>
      <w:r>
        <w:t>The package is formerly known as “oracle-validated” on Oracle Linux 5.</w:t>
      </w:r>
      <w:r w:rsidR="00CF50ED" w:rsidRPr="00A70A2E">
        <w:br w:type="page"/>
      </w:r>
    </w:p>
    <w:p w:rsidR="00CF50ED" w:rsidRPr="00A70A2E" w:rsidRDefault="00CF50ED" w:rsidP="00CF50ED">
      <w:pPr>
        <w:pStyle w:val="dbiHead3"/>
        <w:numPr>
          <w:ilvl w:val="0"/>
          <w:numId w:val="0"/>
        </w:numPr>
        <w:rPr>
          <w:rStyle w:val="dbiMedium"/>
          <w:lang w:val="en-US"/>
        </w:rPr>
      </w:pPr>
      <w:bookmarkStart w:id="61" w:name="_Toc340147652"/>
      <w:bookmarkStart w:id="62" w:name="_Toc340147836"/>
      <w:bookmarkStart w:id="63" w:name="_Toc357775293"/>
      <w:r w:rsidRPr="00A70A2E">
        <w:rPr>
          <w:rStyle w:val="dbiMedium"/>
          <w:lang w:val="en-US"/>
        </w:rPr>
        <w:lastRenderedPageBreak/>
        <w:t>Training shared folder</w:t>
      </w:r>
      <w:bookmarkEnd w:id="60"/>
      <w:bookmarkEnd w:id="61"/>
      <w:bookmarkEnd w:id="62"/>
      <w:bookmarkEnd w:id="63"/>
    </w:p>
    <w:p w:rsidR="00CF50ED" w:rsidRPr="00A70A2E" w:rsidRDefault="00CF50ED" w:rsidP="00CF50ED">
      <w:pPr>
        <w:pStyle w:val="dbiHead3"/>
        <w:numPr>
          <w:ilvl w:val="0"/>
          <w:numId w:val="0"/>
        </w:numPr>
        <w:ind w:left="862" w:hanging="505"/>
        <w:rPr>
          <w:lang w:val="en-US"/>
        </w:rPr>
      </w:pPr>
    </w:p>
    <w:p w:rsidR="00CF50ED" w:rsidRPr="00A70A2E" w:rsidRDefault="00CF50ED" w:rsidP="00CF50ED">
      <w:pPr>
        <w:pStyle w:val="dbiNormal"/>
        <w:rPr>
          <w:lang w:val="en-US"/>
        </w:rPr>
      </w:pPr>
      <w:r w:rsidRPr="00A70A2E">
        <w:rPr>
          <w:lang w:val="en-US"/>
        </w:rPr>
        <w:t>It could be useful to have a permanent shared folder between the host and virtual machines, to share documents or different setups for participants.</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To add a shared folder: </w:t>
      </w:r>
    </w:p>
    <w:p w:rsidR="00CF50ED" w:rsidRPr="00A70A2E" w:rsidRDefault="00CF50ED" w:rsidP="00CF50ED">
      <w:pPr>
        <w:pStyle w:val="dbiNormal"/>
        <w:rPr>
          <w:lang w:val="en-US"/>
        </w:rPr>
      </w:pPr>
    </w:p>
    <w:p w:rsidR="00CF50ED" w:rsidRPr="00A70A2E" w:rsidRDefault="00CF50ED" w:rsidP="00A005F8">
      <w:pPr>
        <w:pStyle w:val="dbiNormal"/>
        <w:numPr>
          <w:ilvl w:val="0"/>
          <w:numId w:val="11"/>
        </w:numPr>
        <w:rPr>
          <w:lang w:val="en-US"/>
        </w:rPr>
      </w:pPr>
      <w:r w:rsidRPr="00A70A2E">
        <w:rPr>
          <w:lang w:val="en-US"/>
        </w:rPr>
        <w:t>Access to “Devices” and select “Shared Folders”.</w:t>
      </w:r>
    </w:p>
    <w:p w:rsidR="00CF50ED" w:rsidRPr="00A70A2E" w:rsidRDefault="00CF50ED" w:rsidP="00CF50ED">
      <w:pPr>
        <w:pStyle w:val="dbiNormal"/>
        <w:ind w:left="360"/>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2306B91F" wp14:editId="53F89D66">
            <wp:extent cx="3009524" cy="1733333"/>
            <wp:effectExtent l="0" t="0" r="635" b="63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09524" cy="1733333"/>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A005F8">
      <w:pPr>
        <w:pStyle w:val="dbiNormal"/>
        <w:numPr>
          <w:ilvl w:val="0"/>
          <w:numId w:val="11"/>
        </w:numPr>
        <w:rPr>
          <w:lang w:val="en-US"/>
        </w:rPr>
      </w:pPr>
      <w:r w:rsidRPr="00A70A2E">
        <w:rPr>
          <w:lang w:val="en-US"/>
        </w:rPr>
        <w:t>Add a new share to a host directory, and select “Read-only”, “Auto-mount” and “Make Permanent”.</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1180986D" wp14:editId="0D644FFD">
            <wp:extent cx="2857143" cy="2285714"/>
            <wp:effectExtent l="0" t="0" r="635" b="635"/>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7143" cy="2285714"/>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At Linux server startup, the share will be available on /</w:t>
      </w:r>
      <w:proofErr w:type="spellStart"/>
      <w:r w:rsidRPr="00A70A2E">
        <w:rPr>
          <w:lang w:val="en-US"/>
        </w:rPr>
        <w:t>dev</w:t>
      </w:r>
      <w:proofErr w:type="spellEnd"/>
      <w:r w:rsidRPr="00A70A2E">
        <w:rPr>
          <w:lang w:val="en-US"/>
        </w:rPr>
        <w:t xml:space="preserve"> directory.</w:t>
      </w:r>
    </w:p>
    <w:p w:rsidR="00CF50ED" w:rsidRPr="00A70A2E" w:rsidRDefault="00CF50ED" w:rsidP="00CF50ED">
      <w:pPr>
        <w:rPr>
          <w:rFonts w:ascii="DIN Offc Medium" w:hAnsi="DIN Offc Medium" w:cs="DINOT"/>
          <w:color w:val="000000"/>
          <w:spacing w:val="2"/>
          <w:sz w:val="22"/>
          <w:szCs w:val="19"/>
        </w:rPr>
      </w:pPr>
      <w:bookmarkStart w:id="64" w:name="_Toc335750224"/>
      <w:r w:rsidRPr="00A70A2E">
        <w:br w:type="page"/>
      </w:r>
    </w:p>
    <w:p w:rsidR="00CF50ED" w:rsidRPr="00A70A2E" w:rsidRDefault="00CF50ED" w:rsidP="00CF50ED">
      <w:pPr>
        <w:pStyle w:val="dbiHead3"/>
        <w:numPr>
          <w:ilvl w:val="0"/>
          <w:numId w:val="0"/>
        </w:numPr>
        <w:rPr>
          <w:rStyle w:val="dbiMedium"/>
          <w:lang w:val="en-US"/>
        </w:rPr>
      </w:pPr>
      <w:bookmarkStart w:id="65" w:name="_Toc340147653"/>
      <w:bookmarkStart w:id="66" w:name="_Toc340147837"/>
      <w:bookmarkStart w:id="67" w:name="_Toc357775294"/>
      <w:bookmarkEnd w:id="64"/>
      <w:r w:rsidRPr="00A70A2E">
        <w:rPr>
          <w:rStyle w:val="dbiMedium"/>
          <w:lang w:val="en-US"/>
        </w:rPr>
        <w:lastRenderedPageBreak/>
        <w:t>Partitioning</w:t>
      </w:r>
      <w:bookmarkEnd w:id="65"/>
      <w:bookmarkEnd w:id="66"/>
      <w:bookmarkEnd w:id="67"/>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This is an example of partitioning of a disk of 30 GB.</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Partition /boot</w:t>
      </w:r>
      <w:r w:rsidRPr="00A70A2E">
        <w:rPr>
          <w:lang w:val="en-US"/>
        </w:rPr>
        <w:tab/>
      </w:r>
      <w:r w:rsidRPr="00A70A2E">
        <w:rPr>
          <w:lang w:val="en-US"/>
        </w:rPr>
        <w:tab/>
        <w:t>250 MB</w:t>
      </w:r>
    </w:p>
    <w:p w:rsidR="00CF50ED" w:rsidRPr="00A70A2E" w:rsidRDefault="00CF50ED" w:rsidP="00CF50ED">
      <w:pPr>
        <w:pStyle w:val="dbiNormal"/>
        <w:rPr>
          <w:lang w:val="en-US"/>
        </w:rPr>
      </w:pPr>
      <w:r w:rsidRPr="00A70A2E">
        <w:rPr>
          <w:lang w:val="en-US"/>
        </w:rPr>
        <w:t>Root partition /</w:t>
      </w:r>
      <w:r w:rsidRPr="00A70A2E">
        <w:rPr>
          <w:lang w:val="en-US"/>
        </w:rPr>
        <w:tab/>
      </w:r>
      <w:r w:rsidRPr="00A70A2E">
        <w:rPr>
          <w:lang w:val="en-US"/>
        </w:rPr>
        <w:tab/>
        <w:t>8 GB</w:t>
      </w:r>
    </w:p>
    <w:p w:rsidR="00CF50ED" w:rsidRPr="00A70A2E" w:rsidRDefault="00CF50ED" w:rsidP="00CF50ED">
      <w:pPr>
        <w:pStyle w:val="dbiNormal"/>
        <w:rPr>
          <w:lang w:val="en-US"/>
        </w:rPr>
      </w:pPr>
      <w:r w:rsidRPr="00A70A2E">
        <w:rPr>
          <w:lang w:val="en-US"/>
        </w:rPr>
        <w:t>Partition Swap</w:t>
      </w:r>
      <w:r w:rsidRPr="00A70A2E">
        <w:rPr>
          <w:lang w:val="en-US"/>
        </w:rPr>
        <w:tab/>
      </w:r>
      <w:r w:rsidRPr="00A70A2E">
        <w:rPr>
          <w:lang w:val="en-US"/>
        </w:rPr>
        <w:tab/>
        <w:t>4 GB</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Create a </w:t>
      </w:r>
      <w:proofErr w:type="spellStart"/>
      <w:r w:rsidRPr="00A70A2E">
        <w:rPr>
          <w:lang w:val="en-US"/>
        </w:rPr>
        <w:t>volgroup</w:t>
      </w:r>
      <w:proofErr w:type="spellEnd"/>
      <w:r w:rsidRPr="00A70A2E">
        <w:rPr>
          <w:lang w:val="en-US"/>
        </w:rPr>
        <w:t xml:space="preserve"> </w:t>
      </w:r>
      <w:proofErr w:type="spellStart"/>
      <w:r w:rsidRPr="00A70A2E">
        <w:rPr>
          <w:lang w:val="en-US"/>
        </w:rPr>
        <w:t>vgdata</w:t>
      </w:r>
      <w:proofErr w:type="spellEnd"/>
      <w:r w:rsidRPr="00A70A2E">
        <w:rPr>
          <w:lang w:val="en-US"/>
        </w:rPr>
        <w:t xml:space="preserve">. On this </w:t>
      </w:r>
      <w:proofErr w:type="spellStart"/>
      <w:r w:rsidRPr="00A70A2E">
        <w:rPr>
          <w:lang w:val="en-US"/>
        </w:rPr>
        <w:t>volgroup</w:t>
      </w:r>
      <w:proofErr w:type="spellEnd"/>
      <w:r w:rsidRPr="00A70A2E">
        <w:rPr>
          <w:lang w:val="en-US"/>
        </w:rPr>
        <w:t xml:space="preserve">, create a logical volume </w:t>
      </w:r>
      <w:proofErr w:type="spellStart"/>
      <w:r w:rsidRPr="00A70A2E">
        <w:rPr>
          <w:lang w:val="en-US"/>
        </w:rPr>
        <w:t>lvdata</w:t>
      </w:r>
      <w:proofErr w:type="spellEnd"/>
      <w:r w:rsidRPr="00A70A2E">
        <w:rPr>
          <w:lang w:val="en-US"/>
        </w:rPr>
        <w:t>. Create on the logical volume the partition /oracle and assign it the rest amount of the disk (about 28 GB).</w:t>
      </w:r>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68" w:name="_Toc340147654"/>
      <w:bookmarkStart w:id="69" w:name="_Toc340147838"/>
      <w:bookmarkStart w:id="70" w:name="_Toc357775295"/>
      <w:r w:rsidRPr="00A70A2E">
        <w:rPr>
          <w:rStyle w:val="dbiMedium"/>
          <w:lang w:val="en-US"/>
        </w:rPr>
        <w:t>Tidy up</w:t>
      </w:r>
      <w:bookmarkEnd w:id="68"/>
      <w:bookmarkEnd w:id="69"/>
      <w:bookmarkEnd w:id="70"/>
    </w:p>
    <w:p w:rsidR="00CF50ED" w:rsidRPr="00A70A2E" w:rsidRDefault="00CF50ED" w:rsidP="00CF50ED">
      <w:pPr>
        <w:pStyle w:val="dbiNormal"/>
        <w:rPr>
          <w:lang w:val="en-US"/>
        </w:rPr>
      </w:pPr>
    </w:p>
    <w:p w:rsidR="00CF50ED" w:rsidRPr="00A70A2E" w:rsidRDefault="00CF50ED" w:rsidP="00CF50ED">
      <w:pPr>
        <w:pStyle w:val="dbiNormal"/>
        <w:jc w:val="both"/>
        <w:rPr>
          <w:lang w:val="en-US"/>
        </w:rPr>
      </w:pPr>
      <w:r w:rsidRPr="00A70A2E">
        <w:rPr>
          <w:lang w:val="en-US"/>
        </w:rPr>
        <w:t>You can drop the NAT network int</w:t>
      </w:r>
      <w:r w:rsidR="00A005F8">
        <w:rPr>
          <w:lang w:val="en-US"/>
        </w:rPr>
        <w:t>erface configured at first step since no Internet connection is required now.</w:t>
      </w:r>
    </w:p>
    <w:p w:rsidR="00CF50ED" w:rsidRPr="00A70A2E" w:rsidRDefault="00CF50ED" w:rsidP="00CF50ED">
      <w:pPr>
        <w:pStyle w:val="dbiNormal"/>
        <w:rPr>
          <w:lang w:val="en-US"/>
        </w:rPr>
      </w:pPr>
    </w:p>
    <w:p w:rsidR="00CF50ED" w:rsidRPr="00A70A2E" w:rsidRDefault="00CF50ED" w:rsidP="00CF50ED">
      <w:pPr>
        <w:pStyle w:val="dbiHead2"/>
        <w:rPr>
          <w:lang w:val="en-US"/>
        </w:rPr>
      </w:pPr>
      <w:bookmarkStart w:id="71" w:name="_Toc335750227"/>
      <w:bookmarkStart w:id="72" w:name="_Toc340147839"/>
      <w:bookmarkStart w:id="73" w:name="_Toc346891829"/>
      <w:bookmarkStart w:id="74" w:name="_Toc357775296"/>
      <w:r w:rsidRPr="00A70A2E">
        <w:rPr>
          <w:lang w:val="en-US"/>
        </w:rPr>
        <w:t>Create the Windows template</w:t>
      </w:r>
      <w:bookmarkEnd w:id="71"/>
      <w:r w:rsidRPr="00A70A2E">
        <w:rPr>
          <w:lang w:val="en-US"/>
        </w:rPr>
        <w:t xml:space="preserve"> for </w:t>
      </w:r>
      <w:proofErr w:type="spellStart"/>
      <w:r w:rsidRPr="00A70A2E">
        <w:rPr>
          <w:lang w:val="en-US"/>
        </w:rPr>
        <w:t>dbi’s</w:t>
      </w:r>
      <w:proofErr w:type="spellEnd"/>
      <w:r w:rsidRPr="00A70A2E">
        <w:rPr>
          <w:lang w:val="en-US"/>
        </w:rPr>
        <w:t xml:space="preserve"> cloning tool</w:t>
      </w:r>
      <w:bookmarkEnd w:id="72"/>
      <w:bookmarkEnd w:id="73"/>
      <w:bookmarkEnd w:id="74"/>
    </w:p>
    <w:p w:rsidR="00CF50ED" w:rsidRPr="00A70A2E" w:rsidRDefault="00CF50ED" w:rsidP="00CF50ED">
      <w:pPr>
        <w:pStyle w:val="dbiNormal"/>
        <w:rPr>
          <w:lang w:val="en-US"/>
        </w:rPr>
      </w:pPr>
    </w:p>
    <w:p w:rsidR="00CF50ED" w:rsidRPr="00A70A2E" w:rsidRDefault="00CF50ED" w:rsidP="00CF50ED">
      <w:pPr>
        <w:pStyle w:val="dbiHead3"/>
        <w:rPr>
          <w:lang w:val="en-US"/>
        </w:rPr>
      </w:pPr>
      <w:bookmarkStart w:id="75" w:name="_Toc335750228"/>
      <w:bookmarkStart w:id="76" w:name="_Toc340147840"/>
      <w:bookmarkStart w:id="77" w:name="_Toc357775297"/>
      <w:r w:rsidRPr="00A70A2E">
        <w:rPr>
          <w:lang w:val="en-US"/>
        </w:rPr>
        <w:t>System configuration</w:t>
      </w:r>
      <w:bookmarkEnd w:id="75"/>
      <w:bookmarkEnd w:id="76"/>
      <w:bookmarkEnd w:id="77"/>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78" w:name="_Toc335750229"/>
      <w:bookmarkStart w:id="79" w:name="_Toc340147657"/>
      <w:bookmarkStart w:id="80" w:name="_Toc340147841"/>
      <w:bookmarkStart w:id="81" w:name="_Toc357775298"/>
      <w:r w:rsidRPr="00A70A2E">
        <w:rPr>
          <w:rStyle w:val="dbiMedium"/>
          <w:lang w:val="en-US"/>
        </w:rPr>
        <w:t>Network</w:t>
      </w:r>
      <w:bookmarkEnd w:id="78"/>
      <w:bookmarkEnd w:id="79"/>
      <w:bookmarkEnd w:id="80"/>
      <w:bookmarkEnd w:id="81"/>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The Windows template needs only one network interface.</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0ECCF514" wp14:editId="67E2B6D0">
            <wp:extent cx="3066667" cy="1742857"/>
            <wp:effectExtent l="0" t="0" r="63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66667" cy="1742857"/>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A005F8">
      <w:pPr>
        <w:pStyle w:val="dbiNormal"/>
        <w:numPr>
          <w:ilvl w:val="0"/>
          <w:numId w:val="11"/>
        </w:numPr>
        <w:rPr>
          <w:lang w:val="en-US"/>
        </w:rPr>
      </w:pPr>
      <w:r w:rsidRPr="00A70A2E">
        <w:rPr>
          <w:lang w:val="en-US"/>
        </w:rPr>
        <w:t>Add an interface attached to “Bridged Adapter” to allow the machine to exist on the Network</w:t>
      </w:r>
    </w:p>
    <w:p w:rsidR="00CF50ED" w:rsidRPr="00A70A2E" w:rsidRDefault="00CF50ED" w:rsidP="00CF50ED">
      <w:pPr>
        <w:pStyle w:val="dbiNormal"/>
        <w:ind w:left="720"/>
        <w:rPr>
          <w:lang w:val="en-US"/>
        </w:rPr>
      </w:pPr>
    </w:p>
    <w:p w:rsidR="00CF50ED" w:rsidRPr="00A70A2E" w:rsidRDefault="00CF50ED" w:rsidP="00CF50ED">
      <w:pPr>
        <w:pStyle w:val="dbiNormal"/>
        <w:jc w:val="center"/>
        <w:rPr>
          <w:lang w:val="en-US"/>
        </w:rPr>
      </w:pPr>
      <w:r w:rsidRPr="00A70A2E">
        <w:rPr>
          <w:noProof/>
          <w:lang w:val="en-US"/>
        </w:rPr>
        <w:lastRenderedPageBreak/>
        <w:drawing>
          <wp:inline distT="0" distB="0" distL="0" distR="0" wp14:anchorId="644D6ED9" wp14:editId="09A25C8B">
            <wp:extent cx="3600000" cy="2636275"/>
            <wp:effectExtent l="0" t="0" r="63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00000" cy="2636275"/>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A005F8">
      <w:pPr>
        <w:pStyle w:val="dbiNormal"/>
        <w:numPr>
          <w:ilvl w:val="0"/>
          <w:numId w:val="11"/>
        </w:numPr>
        <w:rPr>
          <w:lang w:val="en-US"/>
        </w:rPr>
      </w:pPr>
      <w:r w:rsidRPr="00A70A2E">
        <w:rPr>
          <w:lang w:val="en-US"/>
        </w:rPr>
        <w:t>On Windows “Network and sharing center”, rename the network adapter from “Local Network” to “LAN”.</w:t>
      </w:r>
    </w:p>
    <w:p w:rsidR="00CF50ED" w:rsidRPr="00A70A2E" w:rsidRDefault="00CF50ED" w:rsidP="00CF50ED">
      <w:pPr>
        <w:pStyle w:val="dbiNormal"/>
        <w:ind w:left="720"/>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15872B06" wp14:editId="7D8A31C2">
            <wp:extent cx="3600000" cy="2846594"/>
            <wp:effectExtent l="0" t="0" r="635"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000" cy="2846594"/>
                    </a:xfrm>
                    <a:prstGeom prst="rect">
                      <a:avLst/>
                    </a:prstGeom>
                    <a:noFill/>
                    <a:ln>
                      <a:noFill/>
                    </a:ln>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293483F8" wp14:editId="5EB795B0">
            <wp:extent cx="3600000" cy="1143501"/>
            <wp:effectExtent l="0" t="0" r="635"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1143501"/>
                    </a:xfrm>
                    <a:prstGeom prst="rect">
                      <a:avLst/>
                    </a:prstGeom>
                    <a:noFill/>
                    <a:ln>
                      <a:noFill/>
                    </a:ln>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A005F8" w:rsidRDefault="00A005F8" w:rsidP="00A005F8">
      <w:pPr>
        <w:pStyle w:val="dbiNormal"/>
        <w:ind w:left="720"/>
        <w:rPr>
          <w:lang w:val="en-US"/>
        </w:rPr>
      </w:pPr>
    </w:p>
    <w:p w:rsidR="00CF50ED" w:rsidRPr="00A70A2E" w:rsidRDefault="00CF50ED" w:rsidP="00A005F8">
      <w:pPr>
        <w:pStyle w:val="dbiNormal"/>
        <w:numPr>
          <w:ilvl w:val="0"/>
          <w:numId w:val="12"/>
        </w:numPr>
        <w:rPr>
          <w:lang w:val="en-US"/>
        </w:rPr>
      </w:pPr>
      <w:r w:rsidRPr="00A70A2E">
        <w:rPr>
          <w:lang w:val="en-US"/>
        </w:rPr>
        <w:lastRenderedPageBreak/>
        <w:t>Select link « Change adapter settings » in the top left panel.</w:t>
      </w:r>
    </w:p>
    <w:p w:rsidR="00CF50ED" w:rsidRPr="00A70A2E" w:rsidRDefault="00CF50ED" w:rsidP="00CF50ED">
      <w:pPr>
        <w:pStyle w:val="dbiNormal"/>
        <w:rPr>
          <w:lang w:val="en-US"/>
        </w:rPr>
      </w:pPr>
      <w:r w:rsidRPr="00A70A2E">
        <w:rPr>
          <w:lang w:val="en-US"/>
        </w:rPr>
        <w:t xml:space="preserve"> </w:t>
      </w:r>
    </w:p>
    <w:p w:rsidR="00CF50ED" w:rsidRPr="00A70A2E" w:rsidRDefault="00CF50ED" w:rsidP="00CF50ED">
      <w:pPr>
        <w:pStyle w:val="dbiNormal"/>
        <w:jc w:val="center"/>
        <w:rPr>
          <w:lang w:val="en-US"/>
        </w:rPr>
      </w:pPr>
      <w:r w:rsidRPr="00A70A2E">
        <w:rPr>
          <w:noProof/>
          <w:lang w:val="en-US"/>
        </w:rPr>
        <w:drawing>
          <wp:inline distT="0" distB="0" distL="0" distR="0" wp14:anchorId="6421CEC6" wp14:editId="00065B66">
            <wp:extent cx="2514286" cy="1685714"/>
            <wp:effectExtent l="0" t="0" r="635"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514286" cy="1685714"/>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A005F8">
      <w:pPr>
        <w:pStyle w:val="dbiNormal"/>
        <w:numPr>
          <w:ilvl w:val="0"/>
          <w:numId w:val="12"/>
        </w:numPr>
        <w:rPr>
          <w:lang w:val="en-US"/>
        </w:rPr>
      </w:pPr>
      <w:r w:rsidRPr="00A70A2E">
        <w:rPr>
          <w:lang w:val="en-US"/>
        </w:rPr>
        <w:t xml:space="preserve">Change the interface name to “LAN”, </w:t>
      </w:r>
      <w:r w:rsidRPr="00A70A2E">
        <w:rPr>
          <w:b/>
          <w:u w:val="single"/>
          <w:lang w:val="en-US"/>
        </w:rPr>
        <w:t>because this name is hard coded</w:t>
      </w:r>
      <w:r w:rsidRPr="00A70A2E">
        <w:rPr>
          <w:lang w:val="en-US"/>
        </w:rPr>
        <w:t xml:space="preserve"> in the cloning script used to duplicate the virtual machine.</w:t>
      </w:r>
    </w:p>
    <w:p w:rsidR="00CF50ED" w:rsidRPr="00A70A2E" w:rsidRDefault="00CF50ED" w:rsidP="00CF50ED">
      <w:pPr>
        <w:pStyle w:val="dbiNormal"/>
        <w:ind w:left="720"/>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0B2A7276" wp14:editId="7675CC31">
            <wp:extent cx="3600000" cy="1811764"/>
            <wp:effectExtent l="0" t="0" r="63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00000" cy="1811764"/>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CF50ED" w:rsidRPr="00A70A2E" w:rsidRDefault="00CF50ED" w:rsidP="00A005F8">
      <w:pPr>
        <w:pStyle w:val="dbiNormal"/>
        <w:numPr>
          <w:ilvl w:val="0"/>
          <w:numId w:val="12"/>
        </w:numPr>
        <w:rPr>
          <w:lang w:val="en-US"/>
        </w:rPr>
      </w:pPr>
      <w:r w:rsidRPr="00A70A2E">
        <w:rPr>
          <w:lang w:val="en-US"/>
        </w:rPr>
        <w:t>Give a static IP address to the interface by editing interface properties.</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46E9FC88" wp14:editId="1989BEC8">
            <wp:extent cx="2576830" cy="2172970"/>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6830" cy="2172970"/>
                    </a:xfrm>
                    <a:prstGeom prst="rect">
                      <a:avLst/>
                    </a:prstGeom>
                    <a:noFill/>
                    <a:ln>
                      <a:noFill/>
                    </a:ln>
                  </pic:spPr>
                </pic:pic>
              </a:graphicData>
            </a:graphic>
          </wp:inline>
        </w:drawing>
      </w:r>
    </w:p>
    <w:p w:rsidR="00CF50ED" w:rsidRPr="00A70A2E" w:rsidRDefault="00CF50ED" w:rsidP="00CF50ED">
      <w:pPr>
        <w:pStyle w:val="dbiNormal"/>
        <w:jc w:val="center"/>
        <w:rPr>
          <w:lang w:val="en-US"/>
        </w:rPr>
      </w:pPr>
      <w:r w:rsidRPr="00A70A2E">
        <w:rPr>
          <w:noProof/>
          <w:lang w:val="en-US"/>
        </w:rPr>
        <w:lastRenderedPageBreak/>
        <w:drawing>
          <wp:inline distT="0" distB="0" distL="0" distR="0" wp14:anchorId="5107C2B1" wp14:editId="31C4F0EB">
            <wp:extent cx="3004457" cy="3778206"/>
            <wp:effectExtent l="0" t="0" r="571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05357" cy="3779338"/>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50FA35C8" wp14:editId="29EE14EC">
            <wp:extent cx="3007760" cy="3336967"/>
            <wp:effectExtent l="0" t="0" r="254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07760" cy="3336967"/>
                    </a:xfrm>
                    <a:prstGeom prst="rect">
                      <a:avLst/>
                    </a:prstGeom>
                  </pic:spPr>
                </pic:pic>
              </a:graphicData>
            </a:graphic>
          </wp:inline>
        </w:drawing>
      </w:r>
    </w:p>
    <w:p w:rsidR="00CF50ED" w:rsidRPr="00A70A2E" w:rsidRDefault="00CF50ED" w:rsidP="00CF50ED">
      <w:pPr>
        <w:spacing w:after="200" w:line="276" w:lineRule="auto"/>
        <w:rPr>
          <w:rFonts w:ascii="DIN Offc Medium" w:hAnsi="DIN Offc Medium"/>
          <w:sz w:val="22"/>
          <w:szCs w:val="19"/>
        </w:rPr>
      </w:pPr>
      <w:bookmarkStart w:id="82" w:name="_Toc335750230"/>
      <w:r w:rsidRPr="00A70A2E">
        <w:br w:type="page"/>
      </w:r>
    </w:p>
    <w:p w:rsidR="00CF50ED" w:rsidRPr="00A70A2E" w:rsidRDefault="00CF50ED" w:rsidP="00CF50ED">
      <w:pPr>
        <w:pStyle w:val="dbiHead3"/>
        <w:rPr>
          <w:lang w:val="en-US"/>
        </w:rPr>
      </w:pPr>
      <w:bookmarkStart w:id="83" w:name="_Toc340147842"/>
      <w:bookmarkStart w:id="84" w:name="_Toc357775299"/>
      <w:r w:rsidRPr="00A70A2E">
        <w:rPr>
          <w:lang w:val="en-US"/>
        </w:rPr>
        <w:lastRenderedPageBreak/>
        <w:t xml:space="preserve">Pre </w:t>
      </w:r>
      <w:bookmarkEnd w:id="82"/>
      <w:r w:rsidRPr="00A70A2E">
        <w:rPr>
          <w:lang w:val="en-US"/>
        </w:rPr>
        <w:t>requisites</w:t>
      </w:r>
      <w:bookmarkEnd w:id="83"/>
      <w:bookmarkEnd w:id="84"/>
    </w:p>
    <w:p w:rsidR="00CF50ED" w:rsidRDefault="00CF50ED" w:rsidP="00CF50ED">
      <w:pPr>
        <w:pStyle w:val="dbiNormal"/>
        <w:rPr>
          <w:lang w:val="en-US"/>
        </w:rPr>
      </w:pPr>
    </w:p>
    <w:p w:rsidR="00A005F8" w:rsidRDefault="00A005F8" w:rsidP="00A005F8">
      <w:pPr>
        <w:pStyle w:val="dbiNormal"/>
        <w:rPr>
          <w:rStyle w:val="dbiMedium"/>
        </w:rPr>
      </w:pPr>
      <w:r>
        <w:rPr>
          <w:rStyle w:val="dbiMedium"/>
        </w:rPr>
        <w:t xml:space="preserve"> Windows </w:t>
      </w:r>
      <w:proofErr w:type="spellStart"/>
      <w:r>
        <w:rPr>
          <w:rStyle w:val="dbiMedium"/>
        </w:rPr>
        <w:t>security</w:t>
      </w:r>
      <w:proofErr w:type="spellEnd"/>
      <w:r>
        <w:rPr>
          <w:rStyle w:val="dbiMedium"/>
        </w:rPr>
        <w:t xml:space="preserve"> </w:t>
      </w:r>
      <w:proofErr w:type="spellStart"/>
      <w:r>
        <w:rPr>
          <w:rStyle w:val="dbiMedium"/>
        </w:rPr>
        <w:t>policy</w:t>
      </w:r>
      <w:proofErr w:type="spellEnd"/>
    </w:p>
    <w:p w:rsidR="00A005F8" w:rsidRDefault="00A005F8" w:rsidP="00A005F8">
      <w:pPr>
        <w:pStyle w:val="dbiNormal"/>
        <w:rPr>
          <w:rStyle w:val="dbiMedium"/>
        </w:rPr>
      </w:pPr>
    </w:p>
    <w:p w:rsidR="00A005F8" w:rsidRDefault="00A005F8" w:rsidP="00A005F8">
      <w:pPr>
        <w:pStyle w:val="dbiNormal"/>
        <w:rPr>
          <w:rStyle w:val="dbiMedium"/>
          <w:rFonts w:ascii="DIN Offc" w:hAnsi="DIN Offc"/>
          <w:color w:val="000000"/>
          <w:kern w:val="0"/>
        </w:rPr>
      </w:pPr>
      <w:proofErr w:type="spellStart"/>
      <w:r w:rsidRPr="00A005F8">
        <w:rPr>
          <w:rStyle w:val="dbiMedium"/>
          <w:rFonts w:ascii="DIN Offc" w:hAnsi="DIN Offc"/>
          <w:color w:val="000000"/>
          <w:kern w:val="0"/>
        </w:rPr>
        <w:t>Some</w:t>
      </w:r>
      <w:proofErr w:type="spellEnd"/>
      <w:r w:rsidRPr="00A005F8">
        <w:rPr>
          <w:rStyle w:val="dbiMedium"/>
          <w:rFonts w:ascii="DIN Offc" w:hAnsi="DIN Offc"/>
          <w:color w:val="000000"/>
          <w:kern w:val="0"/>
        </w:rPr>
        <w:t xml:space="preserve"> </w:t>
      </w:r>
      <w:r>
        <w:rPr>
          <w:rStyle w:val="dbiMedium"/>
          <w:rFonts w:ascii="DIN Offc" w:hAnsi="DIN Offc"/>
          <w:color w:val="000000"/>
          <w:kern w:val="0"/>
        </w:rPr>
        <w:t>components</w:t>
      </w:r>
      <w:r w:rsidRPr="00A005F8">
        <w:rPr>
          <w:rStyle w:val="dbiMedium"/>
          <w:rFonts w:ascii="DIN Offc" w:hAnsi="DIN Offc"/>
          <w:color w:val="000000"/>
          <w:kern w:val="0"/>
        </w:rPr>
        <w:t xml:space="preserve"> </w:t>
      </w:r>
      <w:proofErr w:type="spellStart"/>
      <w:r w:rsidRPr="00A005F8">
        <w:rPr>
          <w:rStyle w:val="dbiMedium"/>
          <w:rFonts w:ascii="DIN Offc" w:hAnsi="DIN Offc"/>
          <w:color w:val="000000"/>
          <w:kern w:val="0"/>
        </w:rPr>
        <w:t>can</w:t>
      </w:r>
      <w:proofErr w:type="spellEnd"/>
      <w:r w:rsidRPr="00A005F8">
        <w:rPr>
          <w:rStyle w:val="dbiMedium"/>
          <w:rFonts w:ascii="DIN Offc" w:hAnsi="DIN Offc"/>
          <w:color w:val="000000"/>
          <w:kern w:val="0"/>
        </w:rPr>
        <w:t xml:space="preserve"> </w:t>
      </w:r>
      <w:proofErr w:type="spellStart"/>
      <w:r w:rsidRPr="00A005F8">
        <w:rPr>
          <w:rStyle w:val="dbiMedium"/>
          <w:rFonts w:ascii="DIN Offc" w:hAnsi="DIN Offc"/>
          <w:color w:val="000000"/>
          <w:kern w:val="0"/>
        </w:rPr>
        <w:t>be</w:t>
      </w:r>
      <w:proofErr w:type="spellEnd"/>
      <w:r w:rsidRPr="00A005F8">
        <w:rPr>
          <w:rStyle w:val="dbiMedium"/>
          <w:rFonts w:ascii="DIN Offc" w:hAnsi="DIN Offc"/>
          <w:color w:val="000000"/>
          <w:kern w:val="0"/>
        </w:rPr>
        <w:t xml:space="preserve"> </w:t>
      </w:r>
      <w:proofErr w:type="spellStart"/>
      <w:r w:rsidRPr="00A005F8">
        <w:rPr>
          <w:rStyle w:val="dbiMedium"/>
          <w:rFonts w:ascii="DIN Offc" w:hAnsi="DIN Offc"/>
          <w:color w:val="000000"/>
          <w:kern w:val="0"/>
        </w:rPr>
        <w:t>disabled</w:t>
      </w:r>
      <w:proofErr w:type="spellEnd"/>
      <w:r w:rsidRPr="00A005F8">
        <w:rPr>
          <w:rStyle w:val="dbiMedium"/>
          <w:rFonts w:ascii="DIN Offc" w:hAnsi="DIN Offc"/>
          <w:color w:val="000000"/>
          <w:kern w:val="0"/>
        </w:rPr>
        <w:t xml:space="preserve"> in the </w:t>
      </w:r>
      <w:proofErr w:type="spellStart"/>
      <w:r w:rsidRPr="00A005F8">
        <w:rPr>
          <w:rStyle w:val="dbiMedium"/>
          <w:rFonts w:ascii="DIN Offc" w:hAnsi="DIN Offc"/>
          <w:color w:val="000000"/>
          <w:kern w:val="0"/>
        </w:rPr>
        <w:t>security</w:t>
      </w:r>
      <w:proofErr w:type="spellEnd"/>
      <w:r w:rsidRPr="00A005F8">
        <w:rPr>
          <w:rStyle w:val="dbiMedium"/>
          <w:rFonts w:ascii="DIN Offc" w:hAnsi="DIN Offc"/>
          <w:color w:val="000000"/>
          <w:kern w:val="0"/>
        </w:rPr>
        <w:t xml:space="preserve"> </w:t>
      </w:r>
      <w:proofErr w:type="spellStart"/>
      <w:r w:rsidRPr="00A005F8">
        <w:rPr>
          <w:rStyle w:val="dbiMedium"/>
          <w:rFonts w:ascii="DIN Offc" w:hAnsi="DIN Offc"/>
          <w:color w:val="000000"/>
          <w:kern w:val="0"/>
        </w:rPr>
        <w:t>policy</w:t>
      </w:r>
      <w:proofErr w:type="spellEnd"/>
      <w:r w:rsidRPr="00A005F8">
        <w:rPr>
          <w:rStyle w:val="dbiMedium"/>
          <w:rFonts w:ascii="DIN Offc" w:hAnsi="DIN Offc"/>
          <w:color w:val="000000"/>
          <w:kern w:val="0"/>
        </w:rPr>
        <w:t xml:space="preserve"> of Windows, </w:t>
      </w:r>
      <w:proofErr w:type="spellStart"/>
      <w:r w:rsidRPr="00A005F8">
        <w:rPr>
          <w:rStyle w:val="dbiMedium"/>
          <w:rFonts w:ascii="DIN Offc" w:hAnsi="DIN Offc"/>
          <w:color w:val="000000"/>
          <w:kern w:val="0"/>
        </w:rPr>
        <w:t>such</w:t>
      </w:r>
      <w:proofErr w:type="spellEnd"/>
      <w:r w:rsidRPr="00A005F8">
        <w:rPr>
          <w:rStyle w:val="dbiMedium"/>
          <w:rFonts w:ascii="DIN Offc" w:hAnsi="DIN Offc"/>
          <w:color w:val="000000"/>
          <w:kern w:val="0"/>
        </w:rPr>
        <w:t xml:space="preserve"> as </w:t>
      </w:r>
      <w:r>
        <w:rPr>
          <w:rStyle w:val="dbiMedium"/>
          <w:rFonts w:ascii="DIN Offc" w:hAnsi="DIN Offc"/>
          <w:color w:val="000000"/>
          <w:kern w:val="0"/>
        </w:rPr>
        <w:t xml:space="preserve">the server </w:t>
      </w:r>
      <w:proofErr w:type="spellStart"/>
      <w:r>
        <w:rPr>
          <w:rStyle w:val="dbiMedium"/>
          <w:rFonts w:ascii="DIN Offc" w:hAnsi="DIN Offc"/>
          <w:color w:val="000000"/>
          <w:kern w:val="0"/>
        </w:rPr>
        <w:t>admin</w:t>
      </w:r>
      <w:proofErr w:type="spellEnd"/>
      <w:r>
        <w:rPr>
          <w:rStyle w:val="dbiMedium"/>
          <w:rFonts w:ascii="DIN Offc" w:hAnsi="DIN Offc"/>
          <w:color w:val="000000"/>
          <w:kern w:val="0"/>
        </w:rPr>
        <w:t xml:space="preserve"> </w:t>
      </w:r>
      <w:proofErr w:type="spellStart"/>
      <w:r>
        <w:rPr>
          <w:rStyle w:val="dbiMedium"/>
          <w:rFonts w:ascii="DIN Offc" w:hAnsi="DIN Offc"/>
          <w:color w:val="000000"/>
          <w:kern w:val="0"/>
        </w:rPr>
        <w:t>window</w:t>
      </w:r>
      <w:proofErr w:type="spellEnd"/>
      <w:r>
        <w:rPr>
          <w:rStyle w:val="dbiMedium"/>
          <w:rFonts w:ascii="DIN Offc" w:hAnsi="DIN Offc"/>
          <w:color w:val="000000"/>
          <w:kern w:val="0"/>
        </w:rPr>
        <w:t>…</w:t>
      </w:r>
    </w:p>
    <w:p w:rsidR="00A005F8" w:rsidRPr="00A005F8" w:rsidRDefault="00A005F8" w:rsidP="00A005F8">
      <w:pPr>
        <w:pStyle w:val="dbiNormal"/>
      </w:pPr>
      <w:r>
        <w:rPr>
          <w:rStyle w:val="dbiMedium"/>
          <w:rFonts w:ascii="DIN Offc" w:hAnsi="DIN Offc"/>
          <w:color w:val="000000"/>
          <w:kern w:val="0"/>
        </w:rPr>
        <w:t xml:space="preserve"> </w:t>
      </w:r>
    </w:p>
    <w:p w:rsidR="00A005F8" w:rsidRDefault="00986688" w:rsidP="00CF50ED">
      <w:pPr>
        <w:pStyle w:val="dbiNormal"/>
        <w:rPr>
          <w:rStyle w:val="dbiMedium"/>
        </w:rPr>
      </w:pPr>
      <w:proofErr w:type="spellStart"/>
      <w:r>
        <w:rPr>
          <w:rStyle w:val="dbiMedium"/>
        </w:rPr>
        <w:t>Naming</w:t>
      </w:r>
      <w:proofErr w:type="spellEnd"/>
      <w:r>
        <w:rPr>
          <w:rStyle w:val="dbiMedium"/>
        </w:rPr>
        <w:t xml:space="preserve"> convention</w:t>
      </w:r>
    </w:p>
    <w:p w:rsidR="00986688" w:rsidRPr="00986688" w:rsidRDefault="00986688" w:rsidP="00CF50ED">
      <w:pPr>
        <w:pStyle w:val="dbiNormal"/>
        <w:rPr>
          <w:rStyle w:val="dbiMedium"/>
        </w:rPr>
      </w:pPr>
    </w:p>
    <w:p w:rsidR="00CF50ED" w:rsidRPr="00986688" w:rsidRDefault="00986688" w:rsidP="00CF50ED">
      <w:pPr>
        <w:pStyle w:val="dbiNormal"/>
        <w:rPr>
          <w:lang w:val="en-US"/>
        </w:rPr>
      </w:pPr>
      <w:r>
        <w:rPr>
          <w:lang w:val="en-US"/>
        </w:rPr>
        <w:t xml:space="preserve">Change the server hostname. Right click on </w:t>
      </w:r>
      <w:r>
        <w:rPr>
          <w:b/>
          <w:lang w:val="en-US"/>
        </w:rPr>
        <w:t>Computer</w:t>
      </w:r>
      <w:r>
        <w:rPr>
          <w:lang w:val="en-US"/>
        </w:rPr>
        <w:t xml:space="preserve">, select properties, and select </w:t>
      </w:r>
      <w:r>
        <w:rPr>
          <w:b/>
          <w:lang w:val="en-US"/>
        </w:rPr>
        <w:t>Change settings</w:t>
      </w:r>
      <w:r>
        <w:rPr>
          <w:lang w:val="en-US"/>
        </w:rPr>
        <w:t xml:space="preserve"> in the </w:t>
      </w:r>
      <w:r>
        <w:rPr>
          <w:b/>
          <w:lang w:val="en-US"/>
        </w:rPr>
        <w:t>Computer name</w:t>
      </w:r>
      <w:r>
        <w:rPr>
          <w:lang w:val="en-US"/>
        </w:rPr>
        <w:t xml:space="preserve"> section:</w:t>
      </w:r>
    </w:p>
    <w:p w:rsidR="00986688" w:rsidRDefault="00986688" w:rsidP="00CF50ED">
      <w:pPr>
        <w:pStyle w:val="dbiNormal"/>
        <w:rPr>
          <w:lang w:val="en-US"/>
        </w:rPr>
      </w:pPr>
    </w:p>
    <w:p w:rsidR="00986688" w:rsidRPr="00986688" w:rsidRDefault="00986688" w:rsidP="00CF50ED">
      <w:pPr>
        <w:pStyle w:val="dbiNormal"/>
        <w:rPr>
          <w:lang w:val="en-US"/>
        </w:rPr>
      </w:pPr>
      <w:r>
        <w:rPr>
          <w:noProof/>
          <w:lang w:val="en-US"/>
        </w:rPr>
        <w:drawing>
          <wp:inline distT="0" distB="0" distL="0" distR="0" wp14:anchorId="7159029A" wp14:editId="048E1B8D">
            <wp:extent cx="5626100" cy="105658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26100" cy="1056587"/>
                    </a:xfrm>
                    <a:prstGeom prst="rect">
                      <a:avLst/>
                    </a:prstGeom>
                  </pic:spPr>
                </pic:pic>
              </a:graphicData>
            </a:graphic>
          </wp:inline>
        </w:drawing>
      </w:r>
    </w:p>
    <w:p w:rsidR="00986688" w:rsidRDefault="00986688" w:rsidP="00CF50ED">
      <w:pPr>
        <w:pStyle w:val="dbiNormal"/>
        <w:rPr>
          <w:lang w:val="en-US"/>
        </w:rPr>
      </w:pPr>
      <w:r>
        <w:rPr>
          <w:lang w:val="en-US"/>
        </w:rPr>
        <w:t xml:space="preserve">Click on </w:t>
      </w:r>
      <w:r>
        <w:rPr>
          <w:b/>
          <w:lang w:val="en-US"/>
        </w:rPr>
        <w:t>Change</w:t>
      </w:r>
      <w:r>
        <w:rPr>
          <w:lang w:val="en-US"/>
        </w:rPr>
        <w:t xml:space="preserve"> on the new window and enter the hostname of the template.</w:t>
      </w:r>
    </w:p>
    <w:p w:rsidR="00986688" w:rsidRDefault="00986688" w:rsidP="00CF50ED">
      <w:pPr>
        <w:pStyle w:val="dbiNormal"/>
        <w:rPr>
          <w:lang w:val="en-US"/>
        </w:rPr>
      </w:pPr>
    </w:p>
    <w:p w:rsidR="00986688" w:rsidRDefault="00986688" w:rsidP="00986688">
      <w:pPr>
        <w:pStyle w:val="dbiNormal"/>
        <w:jc w:val="center"/>
        <w:rPr>
          <w:lang w:val="en-US"/>
        </w:rPr>
      </w:pPr>
      <w:r>
        <w:rPr>
          <w:noProof/>
          <w:lang w:val="en-US"/>
        </w:rPr>
        <w:drawing>
          <wp:inline distT="0" distB="0" distL="0" distR="0">
            <wp:extent cx="2880000" cy="324616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80000" cy="3246161"/>
                    </a:xfrm>
                    <a:prstGeom prst="rect">
                      <a:avLst/>
                    </a:prstGeom>
                    <a:noFill/>
                    <a:ln>
                      <a:noFill/>
                    </a:ln>
                  </pic:spPr>
                </pic:pic>
              </a:graphicData>
            </a:graphic>
          </wp:inline>
        </w:drawing>
      </w:r>
    </w:p>
    <w:p w:rsidR="00986688" w:rsidRPr="00986688" w:rsidRDefault="00986688" w:rsidP="00986688">
      <w:pPr>
        <w:pStyle w:val="dbiNormal"/>
        <w:jc w:val="center"/>
        <w:rPr>
          <w:lang w:val="en-US"/>
        </w:rPr>
      </w:pPr>
    </w:p>
    <w:p w:rsidR="00CF50ED" w:rsidRDefault="00986688" w:rsidP="00CF50ED">
      <w:pPr>
        <w:pStyle w:val="dbiNormal"/>
        <w:rPr>
          <w:lang w:val="en-US"/>
        </w:rPr>
      </w:pPr>
      <w:r>
        <w:rPr>
          <w:lang w:val="en-US"/>
        </w:rPr>
        <w:t>Edit the file C:\Windows\system32\drivers\etc\hosts and add the following entry:</w:t>
      </w:r>
    </w:p>
    <w:p w:rsidR="00986688" w:rsidRDefault="00986688" w:rsidP="00CF50ED">
      <w:pPr>
        <w:pStyle w:val="dbiNormal"/>
        <w:rPr>
          <w:lang w:val="en-US"/>
        </w:rPr>
      </w:pPr>
    </w:p>
    <w:p w:rsidR="00986688" w:rsidRPr="00986688" w:rsidRDefault="00986688" w:rsidP="00986688">
      <w:pPr>
        <w:pStyle w:val="dbiCode"/>
        <w:pBdr>
          <w:top w:val="single" w:sz="4" w:space="1" w:color="auto"/>
          <w:left w:val="single" w:sz="4" w:space="4" w:color="auto"/>
          <w:bottom w:val="single" w:sz="4" w:space="1" w:color="auto"/>
          <w:right w:val="single" w:sz="4" w:space="4" w:color="auto"/>
        </w:pBdr>
      </w:pPr>
      <w:r w:rsidRPr="00986688">
        <w:t xml:space="preserve"># </w:t>
      </w:r>
      <w:proofErr w:type="spellStart"/>
      <w:proofErr w:type="gramStart"/>
      <w:r w:rsidRPr="00986688">
        <w:t>localhost</w:t>
      </w:r>
      <w:proofErr w:type="spellEnd"/>
      <w:proofErr w:type="gramEnd"/>
      <w:r w:rsidRPr="00986688">
        <w:t xml:space="preserve"> </w:t>
      </w:r>
      <w:proofErr w:type="spellStart"/>
      <w:r w:rsidRPr="00986688">
        <w:t>name</w:t>
      </w:r>
      <w:proofErr w:type="spellEnd"/>
      <w:r w:rsidRPr="00986688">
        <w:t xml:space="preserve"> </w:t>
      </w:r>
      <w:proofErr w:type="spellStart"/>
      <w:r w:rsidRPr="00986688">
        <w:t>resolution</w:t>
      </w:r>
      <w:proofErr w:type="spellEnd"/>
      <w:r w:rsidRPr="00986688">
        <w:t xml:space="preserve"> </w:t>
      </w:r>
      <w:proofErr w:type="spellStart"/>
      <w:r w:rsidRPr="00986688">
        <w:t>is</w:t>
      </w:r>
      <w:proofErr w:type="spellEnd"/>
      <w:r w:rsidRPr="00986688">
        <w:t xml:space="preserve"> handled within DNS itself.</w:t>
      </w:r>
    </w:p>
    <w:p w:rsidR="00986688" w:rsidRPr="00986688" w:rsidRDefault="00986688" w:rsidP="00986688">
      <w:pPr>
        <w:pStyle w:val="dbiCode"/>
        <w:pBdr>
          <w:top w:val="single" w:sz="4" w:space="1" w:color="auto"/>
          <w:left w:val="single" w:sz="4" w:space="4" w:color="auto"/>
          <w:bottom w:val="single" w:sz="4" w:space="1" w:color="auto"/>
          <w:right w:val="single" w:sz="4" w:space="4" w:color="auto"/>
        </w:pBdr>
      </w:pPr>
      <w:r w:rsidRPr="00986688">
        <w:t>#</w:t>
      </w:r>
      <w:r w:rsidRPr="00986688">
        <w:tab/>
        <w:t xml:space="preserve">127.0.0.1       </w:t>
      </w:r>
      <w:proofErr w:type="spellStart"/>
      <w:r w:rsidRPr="00986688">
        <w:t>localhost</w:t>
      </w:r>
      <w:proofErr w:type="spellEnd"/>
    </w:p>
    <w:p w:rsidR="00986688" w:rsidRPr="00986688" w:rsidRDefault="00986688" w:rsidP="00986688">
      <w:pPr>
        <w:pStyle w:val="dbiCode"/>
        <w:pBdr>
          <w:top w:val="single" w:sz="4" w:space="1" w:color="auto"/>
          <w:left w:val="single" w:sz="4" w:space="4" w:color="auto"/>
          <w:bottom w:val="single" w:sz="4" w:space="1" w:color="auto"/>
          <w:right w:val="single" w:sz="4" w:space="4" w:color="auto"/>
        </w:pBdr>
      </w:pPr>
      <w:r w:rsidRPr="00986688">
        <w:t>#</w:t>
      </w:r>
      <w:r w:rsidRPr="00986688">
        <w:tab/>
      </w:r>
      <w:proofErr w:type="gramStart"/>
      <w:r w:rsidRPr="00986688">
        <w:t>::1</w:t>
      </w:r>
      <w:proofErr w:type="gramEnd"/>
      <w:r w:rsidRPr="00986688">
        <w:t xml:space="preserve">             </w:t>
      </w:r>
      <w:proofErr w:type="spellStart"/>
      <w:r w:rsidRPr="00986688">
        <w:t>localhost</w:t>
      </w:r>
      <w:proofErr w:type="spellEnd"/>
    </w:p>
    <w:p w:rsidR="00986688" w:rsidRDefault="00986688" w:rsidP="00986688">
      <w:pPr>
        <w:pStyle w:val="dbiCode"/>
        <w:pBdr>
          <w:top w:val="single" w:sz="4" w:space="1" w:color="auto"/>
          <w:left w:val="single" w:sz="4" w:space="4" w:color="auto"/>
          <w:bottom w:val="single" w:sz="4" w:space="1" w:color="auto"/>
          <w:right w:val="single" w:sz="4" w:space="4" w:color="auto"/>
        </w:pBdr>
      </w:pPr>
      <w:r>
        <w:t>&lt;IP_ADDRESS&gt;</w:t>
      </w:r>
      <w:r w:rsidRPr="00986688">
        <w:tab/>
      </w:r>
      <w:r w:rsidRPr="00986688">
        <w:tab/>
      </w:r>
      <w:r>
        <w:t>&lt;HOSTNAME&gt;</w:t>
      </w:r>
    </w:p>
    <w:p w:rsidR="00986688" w:rsidRDefault="00986688" w:rsidP="00CF50ED">
      <w:pPr>
        <w:pStyle w:val="dbiNormal"/>
        <w:rPr>
          <w:lang w:val="en-US"/>
        </w:rPr>
      </w:pPr>
    </w:p>
    <w:p w:rsidR="00986688" w:rsidRPr="00A70A2E" w:rsidRDefault="00986688" w:rsidP="00CF50ED">
      <w:pPr>
        <w:pStyle w:val="dbiNormal"/>
        <w:rPr>
          <w:lang w:val="en-US"/>
        </w:rPr>
      </w:pPr>
      <w:r>
        <w:rPr>
          <w:lang w:val="en-US"/>
        </w:rPr>
        <w:t>Replace &lt;IP_ADDRESS&gt; and &lt;HOSTNAME&gt; by the address and the name of the template.</w:t>
      </w:r>
    </w:p>
    <w:p w:rsidR="00CF50ED" w:rsidRPr="00A70A2E" w:rsidRDefault="00CF50ED" w:rsidP="00CF50ED">
      <w:pPr>
        <w:pStyle w:val="dbiHead3"/>
        <w:numPr>
          <w:ilvl w:val="0"/>
          <w:numId w:val="0"/>
        </w:numPr>
        <w:rPr>
          <w:rStyle w:val="dbiMedium"/>
          <w:lang w:val="en-US"/>
        </w:rPr>
      </w:pPr>
      <w:bookmarkStart w:id="85" w:name="_Toc340147659"/>
      <w:bookmarkStart w:id="86" w:name="_Toc340147843"/>
      <w:bookmarkStart w:id="87" w:name="_Toc357775300"/>
      <w:r w:rsidRPr="00A70A2E">
        <w:rPr>
          <w:rStyle w:val="dbiMedium"/>
          <w:lang w:val="en-US"/>
        </w:rPr>
        <w:lastRenderedPageBreak/>
        <w:t xml:space="preserve">Deploy </w:t>
      </w:r>
      <w:proofErr w:type="spellStart"/>
      <w:r w:rsidRPr="00A70A2E">
        <w:rPr>
          <w:rStyle w:val="dbiMedium"/>
          <w:lang w:val="en-US"/>
        </w:rPr>
        <w:t>dbi’s</w:t>
      </w:r>
      <w:proofErr w:type="spellEnd"/>
      <w:r w:rsidRPr="00A70A2E">
        <w:rPr>
          <w:rStyle w:val="dbiMedium"/>
          <w:lang w:val="en-US"/>
        </w:rPr>
        <w:t xml:space="preserve"> cloning tool</w:t>
      </w:r>
      <w:bookmarkEnd w:id="85"/>
      <w:bookmarkEnd w:id="86"/>
      <w:bookmarkEnd w:id="87"/>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See </w:t>
      </w:r>
      <w:r w:rsidR="00A005F8">
        <w:rPr>
          <w:b/>
          <w:lang w:val="en-US"/>
        </w:rPr>
        <w:t>section 3</w:t>
      </w:r>
      <w:r w:rsidRPr="00A70A2E">
        <w:rPr>
          <w:lang w:val="en-US"/>
        </w:rPr>
        <w:t xml:space="preserve"> to know how to install the Windows guest part of this tool.</w:t>
      </w:r>
    </w:p>
    <w:p w:rsidR="00CF50ED" w:rsidRPr="00A70A2E" w:rsidRDefault="00CF50ED" w:rsidP="00CF50ED">
      <w:pPr>
        <w:rPr>
          <w:rFonts w:ascii="DIN Offc" w:hAnsi="DIN Offc" w:cs="DINOT"/>
          <w:color w:val="000000"/>
          <w:spacing w:val="2"/>
          <w:sz w:val="19"/>
          <w:szCs w:val="19"/>
        </w:rPr>
      </w:pPr>
    </w:p>
    <w:p w:rsidR="00CF50ED" w:rsidRPr="00A70A2E" w:rsidRDefault="00CF50ED" w:rsidP="00CF50ED">
      <w:pPr>
        <w:pStyle w:val="dbiHead3"/>
        <w:numPr>
          <w:ilvl w:val="0"/>
          <w:numId w:val="0"/>
        </w:numPr>
        <w:rPr>
          <w:rStyle w:val="dbiMedium"/>
          <w:lang w:val="en-US"/>
        </w:rPr>
      </w:pPr>
      <w:bookmarkStart w:id="88" w:name="_Toc335750232"/>
      <w:bookmarkStart w:id="89" w:name="_Toc340147660"/>
      <w:bookmarkStart w:id="90" w:name="_Toc340147844"/>
      <w:bookmarkStart w:id="91" w:name="_Toc357775301"/>
      <w:r w:rsidRPr="00A70A2E">
        <w:rPr>
          <w:rStyle w:val="dbiMedium"/>
          <w:lang w:val="en-US"/>
        </w:rPr>
        <w:t>Disable Windows firewall</w:t>
      </w:r>
      <w:bookmarkEnd w:id="88"/>
      <w:bookmarkEnd w:id="89"/>
      <w:bookmarkEnd w:id="90"/>
      <w:bookmarkEnd w:id="91"/>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Windows firewall may cause troubles to open sessions with RDP client. It must be powered off.</w:t>
      </w:r>
    </w:p>
    <w:p w:rsidR="00CF50ED" w:rsidRPr="00A70A2E" w:rsidRDefault="00CF50ED" w:rsidP="00CF50ED">
      <w:pPr>
        <w:pStyle w:val="dbiNormal"/>
        <w:ind w:left="720"/>
        <w:rPr>
          <w:lang w:val="en-US"/>
        </w:rPr>
      </w:pP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0F195C04" wp14:editId="5AEBC225">
            <wp:extent cx="3600000" cy="1535193"/>
            <wp:effectExtent l="0" t="0" r="635"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0000" cy="1535193"/>
                    </a:xfrm>
                    <a:prstGeom prst="rect">
                      <a:avLst/>
                    </a:prstGeom>
                    <a:noFill/>
                    <a:ln>
                      <a:noFill/>
                    </a:ln>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46358564" wp14:editId="0E4B16FC">
            <wp:extent cx="3239426" cy="234638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9579" cy="2346496"/>
                    </a:xfrm>
                    <a:prstGeom prst="rect">
                      <a:avLst/>
                    </a:prstGeom>
                    <a:noFill/>
                    <a:ln>
                      <a:noFill/>
                    </a:ln>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Put offline following profiles:</w:t>
      </w:r>
    </w:p>
    <w:p w:rsidR="00CF50ED" w:rsidRPr="00A70A2E" w:rsidRDefault="00CF50ED" w:rsidP="00CF50ED">
      <w:pPr>
        <w:pStyle w:val="dbiNormal"/>
        <w:rPr>
          <w:lang w:val="en-US"/>
        </w:rPr>
      </w:pPr>
    </w:p>
    <w:p w:rsidR="00A005F8" w:rsidRDefault="00CF50ED" w:rsidP="00A005F8">
      <w:pPr>
        <w:pStyle w:val="dbiNormal"/>
        <w:numPr>
          <w:ilvl w:val="0"/>
          <w:numId w:val="12"/>
        </w:numPr>
        <w:rPr>
          <w:lang w:val="en-US"/>
        </w:rPr>
      </w:pPr>
      <w:r w:rsidRPr="00A70A2E">
        <w:rPr>
          <w:lang w:val="en-US"/>
        </w:rPr>
        <w:t>Domain</w:t>
      </w:r>
    </w:p>
    <w:p w:rsidR="00A005F8" w:rsidRDefault="00CF50ED" w:rsidP="00A005F8">
      <w:pPr>
        <w:pStyle w:val="dbiNormal"/>
        <w:numPr>
          <w:ilvl w:val="0"/>
          <w:numId w:val="12"/>
        </w:numPr>
        <w:rPr>
          <w:lang w:val="en-US"/>
        </w:rPr>
      </w:pPr>
      <w:r w:rsidRPr="00A005F8">
        <w:rPr>
          <w:lang w:val="en-US"/>
        </w:rPr>
        <w:t>Public</w:t>
      </w:r>
    </w:p>
    <w:p w:rsidR="00CF50ED" w:rsidRPr="00A005F8" w:rsidRDefault="00CF50ED" w:rsidP="00A005F8">
      <w:pPr>
        <w:pStyle w:val="dbiNormal"/>
        <w:numPr>
          <w:ilvl w:val="0"/>
          <w:numId w:val="12"/>
        </w:numPr>
        <w:rPr>
          <w:lang w:val="en-US"/>
        </w:rPr>
      </w:pPr>
      <w:r w:rsidRPr="00A005F8">
        <w:rPr>
          <w:lang w:val="en-US"/>
        </w:rPr>
        <w:t>Private</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lastRenderedPageBreak/>
        <w:drawing>
          <wp:inline distT="0" distB="0" distL="0" distR="0" wp14:anchorId="558389BD" wp14:editId="324800A3">
            <wp:extent cx="3600000" cy="3994029"/>
            <wp:effectExtent l="0" t="0" r="635" b="698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600000" cy="3994029"/>
                    </a:xfrm>
                    <a:prstGeom prst="rect">
                      <a:avLst/>
                    </a:prstGeom>
                  </pic:spPr>
                </pic:pic>
              </a:graphicData>
            </a:graphic>
          </wp:inline>
        </w:drawing>
      </w:r>
    </w:p>
    <w:p w:rsidR="00CF50ED" w:rsidRPr="00A70A2E" w:rsidRDefault="00CF50ED" w:rsidP="00CF50ED">
      <w:pPr>
        <w:spacing w:after="200" w:line="276" w:lineRule="auto"/>
        <w:rPr>
          <w:rFonts w:ascii="DIN Offc Medium" w:hAnsi="DIN Offc Medium" w:cs="DINOT"/>
          <w:color w:val="000000"/>
          <w:spacing w:val="2"/>
          <w:sz w:val="19"/>
          <w:szCs w:val="19"/>
        </w:rPr>
      </w:pPr>
      <w:bookmarkStart w:id="92" w:name="_Toc335750233"/>
      <w:r w:rsidRPr="00A70A2E">
        <w:br w:type="page"/>
      </w:r>
    </w:p>
    <w:p w:rsidR="00CF50ED" w:rsidRPr="00A70A2E" w:rsidRDefault="00CF50ED" w:rsidP="00CF50ED">
      <w:pPr>
        <w:pStyle w:val="dbiHead3"/>
        <w:numPr>
          <w:ilvl w:val="0"/>
          <w:numId w:val="0"/>
        </w:numPr>
        <w:rPr>
          <w:rStyle w:val="dbiMedium"/>
          <w:lang w:val="en-US"/>
        </w:rPr>
      </w:pPr>
      <w:bookmarkStart w:id="93" w:name="_Toc340147661"/>
      <w:bookmarkStart w:id="94" w:name="_Toc340147845"/>
      <w:bookmarkStart w:id="95" w:name="_Toc357775302"/>
      <w:r w:rsidRPr="00A70A2E">
        <w:rPr>
          <w:rStyle w:val="dbiMedium"/>
          <w:lang w:val="en-US"/>
        </w:rPr>
        <w:lastRenderedPageBreak/>
        <w:t>Switch the remote access on</w:t>
      </w:r>
      <w:bookmarkEnd w:id="92"/>
      <w:bookmarkEnd w:id="93"/>
      <w:bookmarkEnd w:id="94"/>
      <w:bookmarkEnd w:id="95"/>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Users access to the server with RDP client. Before, you must enable the remote access. </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1EF13CF3" wp14:editId="27BBEF60">
            <wp:extent cx="3600000" cy="3735999"/>
            <wp:effectExtent l="0" t="0" r="63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00000" cy="3735999"/>
                    </a:xfrm>
                    <a:prstGeom prst="rect">
                      <a:avLst/>
                    </a:prstGeom>
                    <a:noFill/>
                    <a:ln>
                      <a:noFill/>
                    </a:ln>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4D89E4F0" wp14:editId="3E20B2AA">
            <wp:extent cx="1676191" cy="1371429"/>
            <wp:effectExtent l="0" t="0" r="635"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676191" cy="1371429"/>
                    </a:xfrm>
                    <a:prstGeom prst="rect">
                      <a:avLst/>
                    </a:prstGeom>
                  </pic:spPr>
                </pic:pic>
              </a:graphicData>
            </a:graphic>
          </wp:inline>
        </w:drawing>
      </w:r>
    </w:p>
    <w:p w:rsidR="00CF50ED" w:rsidRPr="00A70A2E" w:rsidRDefault="00CF50ED" w:rsidP="00CF50ED">
      <w:pPr>
        <w:rPr>
          <w:rFonts w:ascii="DIN Offc" w:hAnsi="DIN Offc" w:cs="DINOT"/>
          <w:color w:val="000000"/>
          <w:spacing w:val="2"/>
          <w:sz w:val="19"/>
          <w:szCs w:val="19"/>
        </w:rPr>
      </w:pPr>
      <w:r w:rsidRPr="00A70A2E">
        <w:br w:type="page"/>
      </w:r>
    </w:p>
    <w:p w:rsidR="00CF50ED" w:rsidRPr="00A70A2E" w:rsidRDefault="00CF50ED" w:rsidP="00CF50ED">
      <w:pPr>
        <w:pStyle w:val="dbiNormal"/>
        <w:jc w:val="center"/>
        <w:rPr>
          <w:lang w:val="en-US"/>
        </w:rPr>
      </w:pPr>
      <w:r w:rsidRPr="00A70A2E">
        <w:rPr>
          <w:noProof/>
          <w:lang w:val="en-US"/>
        </w:rPr>
        <w:lastRenderedPageBreak/>
        <w:drawing>
          <wp:inline distT="0" distB="0" distL="0" distR="0" wp14:anchorId="3EC3F1A4" wp14:editId="7E19F791">
            <wp:extent cx="3015129" cy="3390181"/>
            <wp:effectExtent l="0" t="0" r="0" b="127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14876" cy="3389896"/>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Head3"/>
        <w:numPr>
          <w:ilvl w:val="0"/>
          <w:numId w:val="0"/>
        </w:numPr>
        <w:rPr>
          <w:rStyle w:val="dbiMedium"/>
          <w:lang w:val="en-US"/>
        </w:rPr>
      </w:pPr>
      <w:bookmarkStart w:id="96" w:name="_Toc335750234"/>
      <w:bookmarkStart w:id="97" w:name="_Toc340147662"/>
      <w:bookmarkStart w:id="98" w:name="_Toc340147846"/>
      <w:bookmarkStart w:id="99" w:name="_Toc357775303"/>
      <w:r w:rsidRPr="00A70A2E">
        <w:rPr>
          <w:rStyle w:val="dbiMedium"/>
          <w:lang w:val="en-US"/>
        </w:rPr>
        <w:t>Install Guest Addition Tools</w:t>
      </w:r>
      <w:bookmarkEnd w:id="96"/>
      <w:bookmarkEnd w:id="97"/>
      <w:bookmarkEnd w:id="98"/>
      <w:bookmarkEnd w:id="99"/>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Installation package for Additions tools is accessible from the Virtual Box console. Click on “Devices” and select “Install Guest Additions” from the virtual machine window.</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0E146D67" wp14:editId="40B5C8DB">
            <wp:extent cx="3057143" cy="1771429"/>
            <wp:effectExtent l="0" t="0" r="0" b="63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57143" cy="1771429"/>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From the virtual machine, access to the </w:t>
      </w:r>
      <w:proofErr w:type="spellStart"/>
      <w:r w:rsidRPr="00A70A2E">
        <w:rPr>
          <w:lang w:val="en-US"/>
        </w:rPr>
        <w:t>cdrom</w:t>
      </w:r>
      <w:proofErr w:type="spellEnd"/>
      <w:r w:rsidRPr="00A70A2E">
        <w:rPr>
          <w:lang w:val="en-US"/>
        </w:rPr>
        <w:t xml:space="preserve"> device and run the “VBoxWindowsAdditions-x86.exe” or “VBoxWindowsAdditions-amd64.exe” according to the used platform.</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Without addition tools, shared folders between host and virtual machines would not function.</w:t>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CF50ED" w:rsidRPr="00A70A2E" w:rsidRDefault="00CF50ED" w:rsidP="00CF50ED">
      <w:pPr>
        <w:spacing w:after="200" w:line="276" w:lineRule="auto"/>
        <w:rPr>
          <w:rFonts w:ascii="DIN Offc Medium" w:hAnsi="DIN Offc Medium" w:cs="DINOT"/>
          <w:color w:val="000000"/>
          <w:spacing w:val="2"/>
          <w:sz w:val="19"/>
          <w:szCs w:val="19"/>
        </w:rPr>
      </w:pPr>
      <w:bookmarkStart w:id="100" w:name="_Toc335750235"/>
      <w:r w:rsidRPr="00A70A2E">
        <w:br w:type="page"/>
      </w:r>
    </w:p>
    <w:p w:rsidR="00CF50ED" w:rsidRPr="00A70A2E" w:rsidRDefault="00CF50ED" w:rsidP="00CF50ED">
      <w:pPr>
        <w:pStyle w:val="dbiHead3"/>
        <w:numPr>
          <w:ilvl w:val="0"/>
          <w:numId w:val="0"/>
        </w:numPr>
        <w:rPr>
          <w:rStyle w:val="dbiMedium"/>
          <w:lang w:val="en-US"/>
        </w:rPr>
      </w:pPr>
      <w:bookmarkStart w:id="101" w:name="_Toc340147663"/>
      <w:bookmarkStart w:id="102" w:name="_Toc340147847"/>
      <w:bookmarkStart w:id="103" w:name="_Toc357775304"/>
      <w:r w:rsidRPr="00A70A2E">
        <w:rPr>
          <w:rStyle w:val="dbiMedium"/>
          <w:lang w:val="en-US"/>
        </w:rPr>
        <w:lastRenderedPageBreak/>
        <w:t>Training shared folder</w:t>
      </w:r>
      <w:bookmarkEnd w:id="100"/>
      <w:bookmarkEnd w:id="101"/>
      <w:bookmarkEnd w:id="102"/>
      <w:bookmarkEnd w:id="103"/>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It could be useful to have a permanent shared folder between the host and virtual machines, to share documents or different setups for participants.</w:t>
      </w:r>
    </w:p>
    <w:p w:rsidR="00CF50ED" w:rsidRPr="00A70A2E" w:rsidRDefault="00CF50ED" w:rsidP="00CF50ED">
      <w:pPr>
        <w:pStyle w:val="dbiNormal"/>
        <w:rPr>
          <w:lang w:val="en-US"/>
        </w:rPr>
      </w:pPr>
    </w:p>
    <w:p w:rsidR="00CF50ED" w:rsidRPr="00A70A2E" w:rsidRDefault="00CF50ED" w:rsidP="00CF50ED">
      <w:pPr>
        <w:pStyle w:val="dbiNormal"/>
        <w:rPr>
          <w:lang w:val="en-US"/>
        </w:rPr>
      </w:pPr>
      <w:r w:rsidRPr="00A70A2E">
        <w:rPr>
          <w:lang w:val="en-US"/>
        </w:rPr>
        <w:t xml:space="preserve">To add a shared </w:t>
      </w:r>
      <w:proofErr w:type="gramStart"/>
      <w:r w:rsidRPr="00A70A2E">
        <w:rPr>
          <w:lang w:val="en-US"/>
        </w:rPr>
        <w:t>folder :</w:t>
      </w:r>
      <w:proofErr w:type="gramEnd"/>
      <w:r w:rsidRPr="00A70A2E">
        <w:rPr>
          <w:lang w:val="en-US"/>
        </w:rPr>
        <w:t xml:space="preserve"> </w:t>
      </w:r>
    </w:p>
    <w:p w:rsidR="00CF50ED" w:rsidRPr="00A70A2E" w:rsidRDefault="00CF50ED" w:rsidP="00CF50ED">
      <w:pPr>
        <w:pStyle w:val="dbiNormal"/>
        <w:rPr>
          <w:lang w:val="en-US"/>
        </w:rPr>
      </w:pPr>
    </w:p>
    <w:p w:rsidR="00CF50ED" w:rsidRPr="00A70A2E" w:rsidRDefault="00CF50ED" w:rsidP="00986688">
      <w:pPr>
        <w:pStyle w:val="dbiNormal"/>
        <w:numPr>
          <w:ilvl w:val="0"/>
          <w:numId w:val="13"/>
        </w:numPr>
        <w:rPr>
          <w:lang w:val="en-US"/>
        </w:rPr>
      </w:pPr>
      <w:r w:rsidRPr="00A70A2E">
        <w:rPr>
          <w:lang w:val="en-US"/>
        </w:rPr>
        <w:t>Access to “Devices” and select “Shared Folders”.</w:t>
      </w:r>
    </w:p>
    <w:p w:rsidR="00CF50ED" w:rsidRPr="00A70A2E" w:rsidRDefault="00CF50ED" w:rsidP="00CF50ED">
      <w:pPr>
        <w:pStyle w:val="dbiNormal"/>
        <w:ind w:left="360"/>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7C09BD5C" wp14:editId="1CB274E0">
            <wp:extent cx="3057143" cy="1771429"/>
            <wp:effectExtent l="0" t="0" r="0" b="63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57143" cy="1771429"/>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986688">
      <w:pPr>
        <w:pStyle w:val="dbiNormal"/>
        <w:numPr>
          <w:ilvl w:val="0"/>
          <w:numId w:val="13"/>
        </w:numPr>
        <w:rPr>
          <w:lang w:val="en-US"/>
        </w:rPr>
      </w:pPr>
      <w:r w:rsidRPr="00A70A2E">
        <w:rPr>
          <w:lang w:val="en-US"/>
        </w:rPr>
        <w:t>Add a new share to a host directory, and select “Read-only”, and “Make Permanent”.</w:t>
      </w:r>
    </w:p>
    <w:p w:rsidR="00CF50ED" w:rsidRPr="00A70A2E" w:rsidRDefault="00CF50ED" w:rsidP="00CF50ED">
      <w:pPr>
        <w:pStyle w:val="dbiNormal"/>
        <w:rPr>
          <w:lang w:val="en-US"/>
        </w:rPr>
      </w:pPr>
    </w:p>
    <w:p w:rsidR="00CF50ED" w:rsidRPr="00A70A2E" w:rsidRDefault="00CF50ED" w:rsidP="00CF50ED">
      <w:pPr>
        <w:pStyle w:val="dbiNormal"/>
        <w:jc w:val="center"/>
        <w:rPr>
          <w:lang w:val="en-US"/>
        </w:rPr>
      </w:pPr>
      <w:r w:rsidRPr="00A70A2E">
        <w:rPr>
          <w:noProof/>
          <w:lang w:val="en-US"/>
        </w:rPr>
        <w:drawing>
          <wp:inline distT="0" distB="0" distL="0" distR="0" wp14:anchorId="061A41B2" wp14:editId="38570169">
            <wp:extent cx="2857143" cy="2285714"/>
            <wp:effectExtent l="0" t="0" r="63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857143" cy="2285714"/>
                    </a:xfrm>
                    <a:prstGeom prst="rect">
                      <a:avLst/>
                    </a:prstGeom>
                  </pic:spPr>
                </pic:pic>
              </a:graphicData>
            </a:graphic>
          </wp:inline>
        </w:drawing>
      </w:r>
    </w:p>
    <w:p w:rsidR="00CF50ED" w:rsidRPr="00A70A2E" w:rsidRDefault="00CF50ED" w:rsidP="00CF50ED">
      <w:pPr>
        <w:pStyle w:val="dbiNormal"/>
        <w:rPr>
          <w:lang w:val="en-US"/>
        </w:rPr>
      </w:pPr>
    </w:p>
    <w:p w:rsidR="00CF50ED" w:rsidRPr="00A70A2E" w:rsidRDefault="00CF50ED" w:rsidP="00CF50ED">
      <w:pPr>
        <w:pStyle w:val="dbiNormal"/>
        <w:rPr>
          <w:lang w:val="en-US"/>
        </w:rPr>
      </w:pPr>
    </w:p>
    <w:p w:rsidR="00CF50ED" w:rsidRPr="00A70A2E" w:rsidRDefault="00CF50ED" w:rsidP="00986688">
      <w:pPr>
        <w:pStyle w:val="dbiNormal"/>
        <w:numPr>
          <w:ilvl w:val="0"/>
          <w:numId w:val="13"/>
        </w:numPr>
        <w:rPr>
          <w:lang w:val="en-US"/>
        </w:rPr>
      </w:pPr>
      <w:r w:rsidRPr="00A70A2E">
        <w:rPr>
          <w:lang w:val="en-US"/>
        </w:rPr>
        <w:t xml:space="preserve">On Windows, open a terminal and run the following </w:t>
      </w:r>
      <w:proofErr w:type="spellStart"/>
      <w:r w:rsidRPr="00A70A2E">
        <w:rPr>
          <w:lang w:val="en-US"/>
        </w:rPr>
        <w:t>comand</w:t>
      </w:r>
      <w:proofErr w:type="spellEnd"/>
      <w:r w:rsidRPr="00A70A2E">
        <w:rPr>
          <w:lang w:val="en-US"/>
        </w:rPr>
        <w:t xml:space="preserve"> to use a letter of your choice and make the network drive persistent:</w:t>
      </w:r>
    </w:p>
    <w:p w:rsidR="00CF50ED" w:rsidRPr="00A70A2E" w:rsidRDefault="00CF50ED" w:rsidP="00CF50ED">
      <w:pPr>
        <w:pStyle w:val="dbiNormal"/>
        <w:rPr>
          <w:lang w:val="en-US"/>
        </w:rPr>
      </w:pPr>
    </w:p>
    <w:p w:rsidR="00CF50ED" w:rsidRPr="00A70A2E" w:rsidRDefault="00CF50ED" w:rsidP="00CF50ED">
      <w:pPr>
        <w:pStyle w:val="dbiCode"/>
        <w:pBdr>
          <w:top w:val="single" w:sz="4" w:space="1" w:color="auto"/>
          <w:left w:val="single" w:sz="4" w:space="4" w:color="auto"/>
          <w:bottom w:val="single" w:sz="4" w:space="1" w:color="auto"/>
          <w:right w:val="single" w:sz="4" w:space="4" w:color="auto"/>
        </w:pBdr>
        <w:rPr>
          <w:lang w:val="en-US"/>
        </w:rPr>
      </w:pPr>
      <w:r w:rsidRPr="00A70A2E">
        <w:rPr>
          <w:lang w:val="en-US"/>
        </w:rPr>
        <w:t xml:space="preserve"># </w:t>
      </w:r>
      <w:proofErr w:type="gramStart"/>
      <w:r w:rsidRPr="00A70A2E">
        <w:rPr>
          <w:lang w:val="en-US"/>
        </w:rPr>
        <w:t>net</w:t>
      </w:r>
      <w:proofErr w:type="gramEnd"/>
      <w:r w:rsidRPr="00A70A2E">
        <w:rPr>
          <w:lang w:val="en-US"/>
        </w:rPr>
        <w:t xml:space="preserve"> use P: \\vboxsvr\formation /</w:t>
      </w:r>
      <w:proofErr w:type="spellStart"/>
      <w:r w:rsidRPr="00A70A2E">
        <w:rPr>
          <w:lang w:val="en-US"/>
        </w:rPr>
        <w:t>persistent:yes</w:t>
      </w:r>
      <w:proofErr w:type="spellEnd"/>
    </w:p>
    <w:p w:rsidR="00CF50ED" w:rsidRPr="00A70A2E" w:rsidRDefault="00CF50ED" w:rsidP="00CF50ED">
      <w:pPr>
        <w:pStyle w:val="dbiCode"/>
        <w:rPr>
          <w:lang w:val="en-US"/>
        </w:rPr>
      </w:pPr>
    </w:p>
    <w:p w:rsidR="00CF50ED" w:rsidRPr="00E95F44" w:rsidRDefault="00CF50ED" w:rsidP="00E95F44">
      <w:pPr>
        <w:pStyle w:val="dbiNormal"/>
      </w:pPr>
    </w:p>
    <w:sectPr w:rsidR="00CF50ED" w:rsidRPr="00E95F44" w:rsidSect="00F502D3">
      <w:headerReference w:type="even" r:id="rId57"/>
      <w:headerReference w:type="default" r:id="rId58"/>
      <w:footerReference w:type="default" r:id="rId59"/>
      <w:headerReference w:type="first" r:id="rId60"/>
      <w:footerReference w:type="first" r:id="rId61"/>
      <w:pgSz w:w="11900" w:h="16840" w:code="9"/>
      <w:pgMar w:top="3005" w:right="1520" w:bottom="1264" w:left="1520" w:header="737" w:footer="510"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53C" w:rsidRDefault="00FB553C">
      <w:r>
        <w:separator/>
      </w:r>
    </w:p>
  </w:endnote>
  <w:endnote w:type="continuationSeparator" w:id="0">
    <w:p w:rsidR="00FB553C" w:rsidRDefault="00FB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ffc">
    <w:panose1 w:val="020B0504020101020102"/>
    <w:charset w:val="00"/>
    <w:family w:val="swiss"/>
    <w:pitch w:val="variable"/>
    <w:sig w:usb0="800000AF" w:usb1="4000207B" w:usb2="00000000" w:usb3="00000000" w:csb0="00000001" w:csb1="00000000"/>
    <w:embedRegular r:id="rId1" w:fontKey="{406880A2-0D9B-4F87-9433-BD61B3B168F5}"/>
    <w:embedBold r:id="rId2" w:fontKey="{BECD4F33-F230-493A-B631-0F1ECE71AF5E}"/>
  </w:font>
  <w:font w:name="DINOT">
    <w:altName w:val="DIN Offc"/>
    <w:panose1 w:val="00000000000000000000"/>
    <w:charset w:val="00"/>
    <w:family w:val="swiss"/>
    <w:notTrueType/>
    <w:pitch w:val="variable"/>
    <w:sig w:usb0="800000AF" w:usb1="4000207B"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44F8691E-0867-4990-B5EC-DB740123707C}"/>
  </w:font>
  <w:font w:name="DIN Offc Medium">
    <w:panose1 w:val="020B0604020101020102"/>
    <w:charset w:val="00"/>
    <w:family w:val="swiss"/>
    <w:pitch w:val="variable"/>
    <w:sig w:usb0="800000AF" w:usb1="4000207B" w:usb2="00000000" w:usb3="00000000" w:csb0="00000001" w:csb1="00000000"/>
    <w:embedRegular r:id="rId4" w:fontKey="{3A52332E-2B8A-4925-A991-C28D1AB473CC}"/>
    <w:embedBold r:id="rId5" w:fontKey="{84A22D0D-D9A3-491E-AAB9-DF74C3C9AC43}"/>
  </w:font>
  <w:font w:name="DINOT-Medium">
    <w:altName w:val="DIN Offc Medium"/>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2" w:rsidRPr="00AB3546" w:rsidRDefault="00FB553C" w:rsidP="009B653C">
    <w:pPr>
      <w:rPr>
        <w:rStyle w:val="1dbiFootnote"/>
      </w:rPr>
    </w:pPr>
    <w:sdt>
      <w:sdtPr>
        <w:rPr>
          <w:rStyle w:val="1dbiFootnote"/>
        </w:rPr>
        <w:alias w:val="Autor"/>
        <w:tag w:val=""/>
        <w:id w:val="-625550258"/>
        <w:placeholder>
          <w:docPart w:val="A18C1BB5271B45C9AA31381915035ACA"/>
        </w:placeholder>
        <w:dataBinding w:prefixMappings="xmlns:ns0='http://purl.org/dc/elements/1.1/' xmlns:ns1='http://schemas.openxmlformats.org/package/2006/metadata/core-properties' " w:xpath="/ns1:coreProperties[1]/ns0:creator[1]" w:storeItemID="{6C3C8BC8-F283-45AE-878A-BAB7291924A1}"/>
        <w:text/>
      </w:sdtPr>
      <w:sdtEndPr>
        <w:rPr>
          <w:rStyle w:val="1dbiFootnote"/>
        </w:rPr>
      </w:sdtEndPr>
      <w:sdtContent>
        <w:r w:rsidR="00AA36C2" w:rsidRPr="00AB3546">
          <w:rPr>
            <w:rStyle w:val="1dbiFootnote"/>
          </w:rPr>
          <w:t xml:space="preserve">Michael </w:t>
        </w:r>
        <w:proofErr w:type="spellStart"/>
        <w:r w:rsidR="00AA36C2" w:rsidRPr="00AB3546">
          <w:rPr>
            <w:rStyle w:val="1dbiFootnote"/>
          </w:rPr>
          <w:t>Schwalm</w:t>
        </w:r>
        <w:proofErr w:type="spellEnd"/>
      </w:sdtContent>
    </w:sdt>
    <w:r w:rsidR="00AA36C2" w:rsidRPr="00AB3546">
      <w:rPr>
        <w:rStyle w:val="1dbiFootnote"/>
      </w:rPr>
      <w:t xml:space="preserve"> · Version </w:t>
    </w:r>
    <w:r w:rsidR="00AA36C2">
      <w:rPr>
        <w:rStyle w:val="1dbiFootnote"/>
      </w:rPr>
      <w:fldChar w:fldCharType="begin"/>
    </w:r>
    <w:r w:rsidR="00AA36C2" w:rsidRPr="00AB3546">
      <w:rPr>
        <w:rStyle w:val="1dbiFootnote"/>
      </w:rPr>
      <w:instrText xml:space="preserve"> DOCPROPERTY  Version  \* MERGEFORMAT </w:instrText>
    </w:r>
    <w:r w:rsidR="00AA36C2">
      <w:rPr>
        <w:rStyle w:val="1dbiFootnote"/>
      </w:rPr>
      <w:fldChar w:fldCharType="separate"/>
    </w:r>
    <w:r w:rsidR="00AA36C2" w:rsidRPr="00AB3546">
      <w:rPr>
        <w:rStyle w:val="1dbiFootnote"/>
      </w:rPr>
      <w:t>1.0</w:t>
    </w:r>
    <w:r w:rsidR="00AA36C2">
      <w:rPr>
        <w:rStyle w:val="1dbiFootnote"/>
      </w:rPr>
      <w:fldChar w:fldCharType="end"/>
    </w:r>
  </w:p>
  <w:p w:rsidR="00AA36C2" w:rsidRPr="004E61E8" w:rsidRDefault="00FB553C" w:rsidP="00EF6ACD">
    <w:pPr>
      <w:rPr>
        <w:rFonts w:ascii="DIN Offc" w:hAnsi="DIN Offc"/>
        <w:color w:val="575757" w:themeColor="text1"/>
        <w:sz w:val="15"/>
      </w:rPr>
    </w:pPr>
    <w:sdt>
      <w:sdtPr>
        <w:rPr>
          <w:rStyle w:val="1dbiFootnote"/>
        </w:rPr>
        <w:alias w:val="Publish Date"/>
        <w:tag w:val=""/>
        <w:id w:val="-1650132787"/>
        <w:dataBinding w:prefixMappings="xmlns:ns0='http://schemas.microsoft.com/office/2006/coverPageProps' " w:xpath="/ns0:CoverPageProperties[1]/ns0:PublishDate[1]" w:storeItemID="{55AF091B-3C7A-41E3-B477-F2FDAA23CFDA}"/>
        <w:date w:fullDate="2012-08-27T00:00:00Z">
          <w:dateFormat w:val="dd.MM.yyyy"/>
          <w:lid w:val="de-CH"/>
          <w:storeMappedDataAs w:val="dateTime"/>
          <w:calendar w:val="gregorian"/>
        </w:date>
      </w:sdtPr>
      <w:sdtEndPr>
        <w:rPr>
          <w:rStyle w:val="1dbiFootnote"/>
        </w:rPr>
      </w:sdtEndPr>
      <w:sdtContent>
        <w:r w:rsidR="00AA36C2">
          <w:rPr>
            <w:rStyle w:val="1dbiFootnote"/>
            <w:lang w:val="de-CH"/>
          </w:rPr>
          <w:t>27.08.2012</w:t>
        </w:r>
      </w:sdtContent>
    </w:sdt>
    <w:r w:rsidR="00AA36C2" w:rsidRPr="004E61E8">
      <w:rPr>
        <w:rStyle w:val="1dbiFootnote"/>
      </w:rPr>
      <w:t xml:space="preserve"> · </w:t>
    </w:r>
    <w:r w:rsidR="00AA36C2">
      <w:rPr>
        <w:rStyle w:val="1dbiFootnote"/>
      </w:rPr>
      <w:fldChar w:fldCharType="begin"/>
    </w:r>
    <w:r w:rsidR="00AA36C2" w:rsidRPr="004E61E8">
      <w:rPr>
        <w:rStyle w:val="1dbiFootnote"/>
      </w:rPr>
      <w:instrText xml:space="preserve"> DOCPROPERTY  "Title of document"  \* MERGEFORMAT </w:instrText>
    </w:r>
    <w:r w:rsidR="00AA36C2">
      <w:rPr>
        <w:rStyle w:val="1dbiFootnote"/>
      </w:rPr>
      <w:fldChar w:fldCharType="separate"/>
    </w:r>
    <w:r w:rsidR="00AA36C2">
      <w:rPr>
        <w:rStyle w:val="1dbiFootnote"/>
      </w:rPr>
      <w:t>Virtual Box cloning tool manual</w:t>
    </w:r>
    <w:r w:rsidR="00AA36C2">
      <w:rPr>
        <w:rStyle w:val="1dbiFootnote"/>
      </w:rPr>
      <w:fldChar w:fldCharType="end"/>
    </w:r>
    <w:r w:rsidR="00AA36C2" w:rsidRPr="004E61E8">
      <w:rPr>
        <w:rStyle w:val="1dbiFootnote"/>
      </w:rPr>
      <w:t xml:space="preserve"> · Page </w:t>
    </w:r>
    <w:r w:rsidR="00AA36C2">
      <w:rPr>
        <w:rStyle w:val="1dbiFootnote"/>
      </w:rPr>
      <w:fldChar w:fldCharType="begin"/>
    </w:r>
    <w:r w:rsidR="00AA36C2" w:rsidRPr="004E61E8">
      <w:rPr>
        <w:rStyle w:val="1dbiFootnote"/>
      </w:rPr>
      <w:instrText xml:space="preserve"> PAGE  \* Arabic  \* MERGEFORMAT </w:instrText>
    </w:r>
    <w:r w:rsidR="00AA36C2">
      <w:rPr>
        <w:rStyle w:val="1dbiFootnote"/>
      </w:rPr>
      <w:fldChar w:fldCharType="separate"/>
    </w:r>
    <w:r w:rsidR="004D3F18">
      <w:rPr>
        <w:rStyle w:val="1dbiFootnote"/>
        <w:noProof/>
      </w:rPr>
      <w:t>35</w:t>
    </w:r>
    <w:r w:rsidR="00AA36C2">
      <w:rPr>
        <w:rStyle w:val="1dbiFootnote"/>
      </w:rPr>
      <w:fldChar w:fldCharType="end"/>
    </w:r>
    <w:r w:rsidR="00AA36C2" w:rsidRPr="004E61E8">
      <w:rPr>
        <w:rStyle w:val="1dbiFootnote"/>
      </w:rPr>
      <w:t>/</w:t>
    </w:r>
    <w:r w:rsidR="00AA36C2">
      <w:fldChar w:fldCharType="begin"/>
    </w:r>
    <w:r w:rsidR="00AA36C2" w:rsidRPr="004E61E8">
      <w:instrText xml:space="preserve"> SECTIONPAGES  \* MERGEFORMAT </w:instrText>
    </w:r>
    <w:r w:rsidR="00AA36C2">
      <w:fldChar w:fldCharType="separate"/>
    </w:r>
    <w:r w:rsidR="004D3F18" w:rsidRPr="004D3F18">
      <w:rPr>
        <w:rStyle w:val="1dbiFootnote"/>
        <w:noProof/>
      </w:rPr>
      <w:t>35</w:t>
    </w:r>
    <w:r w:rsidR="00AA36C2">
      <w:rPr>
        <w:rStyle w:val="1dbiFootnote"/>
        <w:noProof/>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2" w:rsidRPr="00AB3546" w:rsidRDefault="00FB553C" w:rsidP="006B2B20">
    <w:pPr>
      <w:rPr>
        <w:rStyle w:val="1dbiFootnote"/>
      </w:rPr>
    </w:pPr>
    <w:sdt>
      <w:sdtPr>
        <w:rPr>
          <w:rStyle w:val="1dbiFootnote"/>
        </w:rPr>
        <w:alias w:val="Autor"/>
        <w:tag w:val=""/>
        <w:id w:val="1720937419"/>
        <w:dataBinding w:prefixMappings="xmlns:ns0='http://purl.org/dc/elements/1.1/' xmlns:ns1='http://schemas.openxmlformats.org/package/2006/metadata/core-properties' " w:xpath="/ns1:coreProperties[1]/ns0:creator[1]" w:storeItemID="{6C3C8BC8-F283-45AE-878A-BAB7291924A1}"/>
        <w:text/>
      </w:sdtPr>
      <w:sdtEndPr>
        <w:rPr>
          <w:rStyle w:val="1dbiFootnote"/>
        </w:rPr>
      </w:sdtEndPr>
      <w:sdtContent>
        <w:r w:rsidR="00AA36C2" w:rsidRPr="00AB3546">
          <w:rPr>
            <w:rStyle w:val="1dbiFootnote"/>
          </w:rPr>
          <w:t xml:space="preserve">Michael </w:t>
        </w:r>
        <w:proofErr w:type="spellStart"/>
        <w:r w:rsidR="00AA36C2" w:rsidRPr="00AB3546">
          <w:rPr>
            <w:rStyle w:val="1dbiFootnote"/>
          </w:rPr>
          <w:t>Schwalm</w:t>
        </w:r>
        <w:proofErr w:type="spellEnd"/>
      </w:sdtContent>
    </w:sdt>
    <w:r w:rsidR="00AA36C2" w:rsidRPr="00AB3546">
      <w:rPr>
        <w:rStyle w:val="1dbiFootnote"/>
      </w:rPr>
      <w:t xml:space="preserve"> · Version </w:t>
    </w:r>
    <w:r w:rsidR="00AA36C2">
      <w:rPr>
        <w:rStyle w:val="1dbiFootnote"/>
      </w:rPr>
      <w:fldChar w:fldCharType="begin"/>
    </w:r>
    <w:r w:rsidR="00AA36C2" w:rsidRPr="00AB3546">
      <w:rPr>
        <w:rStyle w:val="1dbiFootnote"/>
      </w:rPr>
      <w:instrText xml:space="preserve"> DOCPROPERTY  Version  \* MERGEFORMAT </w:instrText>
    </w:r>
    <w:r w:rsidR="00AA36C2">
      <w:rPr>
        <w:rStyle w:val="1dbiFootnote"/>
      </w:rPr>
      <w:fldChar w:fldCharType="separate"/>
    </w:r>
    <w:r w:rsidR="00AA36C2" w:rsidRPr="00AB3546">
      <w:rPr>
        <w:rStyle w:val="1dbiFootnote"/>
      </w:rPr>
      <w:t>1.0</w:t>
    </w:r>
    <w:r w:rsidR="00AA36C2">
      <w:rPr>
        <w:rStyle w:val="1dbiFootnote"/>
      </w:rPr>
      <w:fldChar w:fldCharType="end"/>
    </w:r>
  </w:p>
  <w:p w:rsidR="00AA36C2" w:rsidRPr="004E61E8" w:rsidRDefault="00FB553C" w:rsidP="006B2B20">
    <w:pPr>
      <w:rPr>
        <w:rStyle w:val="1dbiFootnote"/>
      </w:rPr>
    </w:pPr>
    <w:sdt>
      <w:sdtPr>
        <w:rPr>
          <w:rStyle w:val="1dbiFootnote"/>
        </w:rPr>
        <w:alias w:val="Publish Date"/>
        <w:tag w:val=""/>
        <w:id w:val="-528954518"/>
        <w:dataBinding w:prefixMappings="xmlns:ns0='http://schemas.microsoft.com/office/2006/coverPageProps' " w:xpath="/ns0:CoverPageProperties[1]/ns0:PublishDate[1]" w:storeItemID="{55AF091B-3C7A-41E3-B477-F2FDAA23CFDA}"/>
        <w:date w:fullDate="2012-08-27T00:00:00Z">
          <w:dateFormat w:val="dd.MM.yyyy"/>
          <w:lid w:val="de-CH"/>
          <w:storeMappedDataAs w:val="dateTime"/>
          <w:calendar w:val="gregorian"/>
        </w:date>
      </w:sdtPr>
      <w:sdtEndPr>
        <w:rPr>
          <w:rStyle w:val="1dbiFootnote"/>
        </w:rPr>
      </w:sdtEndPr>
      <w:sdtContent>
        <w:r w:rsidR="00AA36C2">
          <w:rPr>
            <w:rStyle w:val="1dbiFootnote"/>
            <w:lang w:val="de-CH"/>
          </w:rPr>
          <w:t>27.08.2012</w:t>
        </w:r>
      </w:sdtContent>
    </w:sdt>
    <w:r w:rsidR="00AA36C2" w:rsidRPr="004E61E8">
      <w:rPr>
        <w:rStyle w:val="1dbiFootnote"/>
      </w:rPr>
      <w:t xml:space="preserve"> · </w:t>
    </w:r>
    <w:r w:rsidR="00AA36C2">
      <w:rPr>
        <w:rStyle w:val="1dbiFootnote"/>
      </w:rPr>
      <w:fldChar w:fldCharType="begin"/>
    </w:r>
    <w:r w:rsidR="00AA36C2" w:rsidRPr="004E61E8">
      <w:rPr>
        <w:rStyle w:val="1dbiFootnote"/>
      </w:rPr>
      <w:instrText xml:space="preserve"> DOCPROPERTY  "Title of document"  \* MERGEFORMAT </w:instrText>
    </w:r>
    <w:r w:rsidR="00AA36C2">
      <w:rPr>
        <w:rStyle w:val="1dbiFootnote"/>
      </w:rPr>
      <w:fldChar w:fldCharType="separate"/>
    </w:r>
    <w:r w:rsidR="00AA36C2">
      <w:rPr>
        <w:rStyle w:val="1dbiFootnote"/>
      </w:rPr>
      <w:t>Virtual Box cloning tool manual</w:t>
    </w:r>
    <w:r w:rsidR="00AA36C2">
      <w:rPr>
        <w:rStyle w:val="1dbiFootnote"/>
      </w:rPr>
      <w:fldChar w:fldCharType="end"/>
    </w:r>
    <w:r w:rsidR="00AA36C2" w:rsidRPr="004E61E8">
      <w:rPr>
        <w:rStyle w:val="1dbiFootnote"/>
      </w:rPr>
      <w:t xml:space="preserve"> · Page </w:t>
    </w:r>
    <w:r w:rsidR="00AA36C2">
      <w:rPr>
        <w:rStyle w:val="1dbiFootnote"/>
      </w:rPr>
      <w:fldChar w:fldCharType="begin"/>
    </w:r>
    <w:r w:rsidR="00AA36C2" w:rsidRPr="004E61E8">
      <w:rPr>
        <w:rStyle w:val="1dbiFootnote"/>
      </w:rPr>
      <w:instrText xml:space="preserve"> PAGE  \* Arabic  \* MERGEFORMAT </w:instrText>
    </w:r>
    <w:r w:rsidR="00AA36C2">
      <w:rPr>
        <w:rStyle w:val="1dbiFootnote"/>
      </w:rPr>
      <w:fldChar w:fldCharType="separate"/>
    </w:r>
    <w:r w:rsidR="004D3F18">
      <w:rPr>
        <w:rStyle w:val="1dbiFootnote"/>
        <w:noProof/>
      </w:rPr>
      <w:t>1</w:t>
    </w:r>
    <w:r w:rsidR="00AA36C2">
      <w:rPr>
        <w:rStyle w:val="1dbiFootnote"/>
      </w:rPr>
      <w:fldChar w:fldCharType="end"/>
    </w:r>
    <w:r w:rsidR="00AA36C2" w:rsidRPr="004E61E8">
      <w:rPr>
        <w:rStyle w:val="1dbiFootnote"/>
      </w:rPr>
      <w:t>/</w:t>
    </w:r>
    <w:r w:rsidR="00AA36C2">
      <w:fldChar w:fldCharType="begin"/>
    </w:r>
    <w:r w:rsidR="00AA36C2" w:rsidRPr="004E61E8">
      <w:instrText xml:space="preserve"> SECTIONPAGES  \* MERGEFORMAT </w:instrText>
    </w:r>
    <w:r w:rsidR="00AA36C2">
      <w:fldChar w:fldCharType="separate"/>
    </w:r>
    <w:r w:rsidR="004D3F18" w:rsidRPr="004D3F18">
      <w:rPr>
        <w:rStyle w:val="1dbiFootnote"/>
        <w:noProof/>
      </w:rPr>
      <w:t>35</w:t>
    </w:r>
    <w:r w:rsidR="00AA36C2">
      <w:rPr>
        <w:rStyle w:val="1dbiFootnote"/>
        <w:noProof/>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53C" w:rsidRDefault="00FB553C">
      <w:r>
        <w:separator/>
      </w:r>
    </w:p>
  </w:footnote>
  <w:footnote w:type="continuationSeparator" w:id="0">
    <w:p w:rsidR="00FB553C" w:rsidRDefault="00FB5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2" w:rsidRDefault="00FB553C">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4157" o:spid="_x0000_s2057" type="#_x0000_t75" style="position:absolute;margin-left:0;margin-top:0;width:595.15pt;height:841.85pt;z-index:-251655680;mso-position-horizontal:center;mso-position-horizontal-relative:margin;mso-position-vertical:center;mso-position-vertical-relative:margin" o:allowincell="f">
          <v:imagedata r:id="rId1" o:title="dbi Letter 01 dunke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2" w:rsidRDefault="00AA36C2">
    <w:pPr>
      <w:pStyle w:val="En-tte"/>
    </w:pPr>
    <w:r>
      <w:rPr>
        <w:noProof/>
      </w:rPr>
      <w:drawing>
        <wp:anchor distT="0" distB="0" distL="114300" distR="114300" simplePos="0" relativeHeight="251659776" behindDoc="0" locked="0" layoutInCell="1" allowOverlap="1" wp14:anchorId="50387BF1" wp14:editId="21F79F6C">
          <wp:simplePos x="0" y="0"/>
          <wp:positionH relativeFrom="column">
            <wp:posOffset>-779780</wp:posOffset>
          </wp:positionH>
          <wp:positionV relativeFrom="paragraph">
            <wp:posOffset>3602990</wp:posOffset>
          </wp:positionV>
          <wp:extent cx="537210" cy="6344920"/>
          <wp:effectExtent l="19050" t="0" r="0" b="0"/>
          <wp:wrapSquare wrapText="bothSides"/>
          <wp:docPr id="18" name="Image 2" descr="dbi Letter 01 claim du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i Letter 01 claim dunkel.png"/>
                  <pic:cNvPicPr/>
                </pic:nvPicPr>
                <pic:blipFill>
                  <a:blip r:embed="rId1"/>
                  <a:stretch>
                    <a:fillRect/>
                  </a:stretch>
                </pic:blipFill>
                <pic:spPr>
                  <a:xfrm>
                    <a:off x="0" y="0"/>
                    <a:ext cx="537210" cy="6344920"/>
                  </a:xfrm>
                  <a:prstGeom prst="rect">
                    <a:avLst/>
                  </a:prstGeom>
                </pic:spPr>
              </pic:pic>
            </a:graphicData>
          </a:graphic>
        </wp:anchor>
      </w:drawing>
    </w:r>
    <w:r>
      <w:rPr>
        <w:noProof/>
      </w:rPr>
      <w:drawing>
        <wp:anchor distT="0" distB="0" distL="114300" distR="114300" simplePos="0" relativeHeight="251658752" behindDoc="0" locked="0" layoutInCell="1" allowOverlap="1" wp14:anchorId="33ABC807" wp14:editId="60258D8E">
          <wp:simplePos x="0" y="0"/>
          <wp:positionH relativeFrom="column">
            <wp:posOffset>-24130</wp:posOffset>
          </wp:positionH>
          <wp:positionV relativeFrom="paragraph">
            <wp:posOffset>-142240</wp:posOffset>
          </wp:positionV>
          <wp:extent cx="1817370" cy="452755"/>
          <wp:effectExtent l="19050" t="0" r="0" b="0"/>
          <wp:wrapSquare wrapText="bothSides"/>
          <wp:docPr id="19" name="Image 1" descr="RGB dbi services 49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 dbi services 49mm.png"/>
                  <pic:cNvPicPr/>
                </pic:nvPicPr>
                <pic:blipFill>
                  <a:blip r:embed="rId2"/>
                  <a:stretch>
                    <a:fillRect/>
                  </a:stretch>
                </pic:blipFill>
                <pic:spPr>
                  <a:xfrm>
                    <a:off x="0" y="0"/>
                    <a:ext cx="1817370" cy="452755"/>
                  </a:xfrm>
                  <a:prstGeom prst="rect">
                    <a:avLst/>
                  </a:prstGeom>
                </pic:spPr>
              </pic:pic>
            </a:graphicData>
          </a:graphic>
        </wp:anchor>
      </w:drawing>
    </w:r>
    <w:r>
      <w:rPr>
        <w:noProof/>
      </w:rPr>
      <mc:AlternateContent>
        <mc:Choice Requires="wps">
          <w:drawing>
            <wp:anchor distT="0" distB="0" distL="0" distR="0" simplePos="0" relativeHeight="251655680" behindDoc="1" locked="0" layoutInCell="0" allowOverlap="0" wp14:anchorId="1BB478B3" wp14:editId="75872505">
              <wp:simplePos x="0" y="0"/>
              <wp:positionH relativeFrom="page">
                <wp:posOffset>4826000</wp:posOffset>
              </wp:positionH>
              <wp:positionV relativeFrom="page">
                <wp:posOffset>431800</wp:posOffset>
              </wp:positionV>
              <wp:extent cx="2286000" cy="359410"/>
              <wp:effectExtent l="0" t="0" r="0" b="2540"/>
              <wp:wrapThrough wrapText="bothSides">
                <wp:wrapPolygon edited="0">
                  <wp:start x="0" y="0"/>
                  <wp:lineTo x="0" y="20608"/>
                  <wp:lineTo x="21420" y="20608"/>
                  <wp:lineTo x="2142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A36C2" w:rsidRPr="005C31B9" w:rsidRDefault="00AA36C2" w:rsidP="003D1BFE">
                          <w:pPr>
                            <w:pStyle w:val="1dbiSender"/>
                            <w:rPr>
                              <w:noProof/>
                              <w:lang w:val="fr-CH"/>
                            </w:rPr>
                          </w:pPr>
                          <w:r w:rsidRPr="005C31B9">
                            <w:rPr>
                              <w:rStyle w:val="1dbiCopymediumgray"/>
                              <w:noProof/>
                              <w:lang w:val="fr-CH"/>
                            </w:rPr>
                            <w:t>dbi services sa</w:t>
                          </w:r>
                          <w:r w:rsidRPr="005C31B9">
                            <w:rPr>
                              <w:noProof/>
                              <w:lang w:val="fr-CH"/>
                            </w:rPr>
                            <w:tab/>
                          </w:r>
                          <w:r w:rsidRPr="005C31B9">
                            <w:rPr>
                              <w:noProof/>
                              <w:lang w:val="fr-CH"/>
                            </w:rPr>
                            <w:tab/>
                          </w:r>
                          <w:r w:rsidRPr="005C31B9">
                            <w:rPr>
                              <w:noProof/>
                              <w:lang w:val="fr-CH"/>
                            </w:rPr>
                            <w:tab/>
                          </w:r>
                          <w:r w:rsidRPr="005C31B9">
                            <w:rPr>
                              <w:noProof/>
                              <w:lang w:val="fr-CH"/>
                            </w:rPr>
                            <w:tab/>
                          </w:r>
                          <w:r w:rsidRPr="005C31B9">
                            <w:rPr>
                              <w:noProof/>
                              <w:lang w:val="fr-CH"/>
                            </w:rPr>
                            <w:tab/>
                            <w:t>www.dbi-services.com</w:t>
                          </w:r>
                        </w:p>
                        <w:p w:rsidR="00AA36C2" w:rsidRDefault="00AA36C2" w:rsidP="003D1BFE">
                          <w:pPr>
                            <w:pStyle w:val="1dbiSender"/>
                            <w:rPr>
                              <w:noProof/>
                              <w:lang w:val="fr-CH"/>
                            </w:rPr>
                          </w:pPr>
                          <w:r w:rsidRPr="005C31B9">
                            <w:rPr>
                              <w:noProof/>
                              <w:lang w:val="fr-CH"/>
                            </w:rPr>
                            <w:t>Avenue de la Gare 42</w:t>
                          </w:r>
                          <w:r w:rsidRPr="005C31B9">
                            <w:rPr>
                              <w:noProof/>
                              <w:lang w:val="fr-CH"/>
                            </w:rPr>
                            <w:tab/>
                          </w:r>
                          <w:r w:rsidRPr="005C31B9">
                            <w:rPr>
                              <w:noProof/>
                              <w:lang w:val="fr-CH"/>
                            </w:rPr>
                            <w:tab/>
                          </w:r>
                        </w:p>
                        <w:p w:rsidR="00AA36C2" w:rsidRPr="005C31B9" w:rsidRDefault="00AA36C2" w:rsidP="003D1BFE">
                          <w:pPr>
                            <w:pStyle w:val="1dbiSender"/>
                            <w:rPr>
                              <w:noProof/>
                              <w:lang w:val="fr-CH"/>
                            </w:rPr>
                          </w:pPr>
                          <w:r w:rsidRPr="005C31B9">
                            <w:rPr>
                              <w:noProof/>
                              <w:lang w:val="fr-CH"/>
                            </w:rPr>
                            <w:t>Phone</w:t>
                          </w:r>
                          <w:r w:rsidRPr="005C31B9">
                            <w:rPr>
                              <w:noProof/>
                              <w:lang w:val="fr-CH"/>
                            </w:rPr>
                            <w:tab/>
                            <w:t>+41 32 422 96 00</w:t>
                          </w:r>
                        </w:p>
                        <w:p w:rsidR="00AA36C2" w:rsidRPr="005C31B9" w:rsidRDefault="00AA36C2" w:rsidP="003D1BFE">
                          <w:pPr>
                            <w:pStyle w:val="1dbiSender"/>
                            <w:rPr>
                              <w:noProof/>
                              <w:lang w:val="fr-CH"/>
                            </w:rPr>
                          </w:pPr>
                          <w:r w:rsidRPr="005C31B9">
                            <w:rPr>
                              <w:noProof/>
                              <w:lang w:val="fr-CH"/>
                            </w:rPr>
                            <w:t>CH-2800 Delémont</w:t>
                          </w:r>
                          <w:r w:rsidRPr="005C31B9">
                            <w:rPr>
                              <w:noProof/>
                              <w:lang w:val="fr-CH"/>
                            </w:rPr>
                            <w:tab/>
                          </w:r>
                          <w:r w:rsidRPr="005C31B9">
                            <w:rPr>
                              <w:noProof/>
                              <w:lang w:val="fr-CH"/>
                            </w:rPr>
                            <w:tab/>
                          </w:r>
                          <w:r w:rsidRPr="005C31B9">
                            <w:rPr>
                              <w:noProof/>
                              <w:lang w:val="fr-CH"/>
                            </w:rPr>
                            <w:tab/>
                            <w:t xml:space="preserve">Fax </w:t>
                          </w:r>
                          <w:r w:rsidRPr="005C31B9">
                            <w:rPr>
                              <w:noProof/>
                              <w:lang w:val="fr-CH"/>
                            </w:rPr>
                            <w:tab/>
                            <w:t xml:space="preserve">+41 32 422 96 15 </w:t>
                          </w:r>
                        </w:p>
                        <w:p w:rsidR="00AA36C2" w:rsidRPr="005C31B9" w:rsidRDefault="00AA36C2" w:rsidP="003D1BFE">
                          <w:pPr>
                            <w:pStyle w:val="1dbiSender"/>
                            <w:rPr>
                              <w:noProof/>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80pt;margin-top:34pt;width:180pt;height:28.3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" o:allowincell="f" o:allowoverlap="f" filled="f" stroked="f" strokeweight="0">
              <v:textbox inset="0,0,0,0">
                <w:txbxContent>
                  <w:p w:rsidR="00AA36C2" w:rsidRPr="005C31B9" w:rsidRDefault="00AA36C2" w:rsidP="003D1BFE">
                    <w:pPr>
                      <w:pStyle w:val="1dbiSender"/>
                      <w:rPr>
                        <w:noProof/>
                        <w:lang w:val="fr-CH"/>
                      </w:rPr>
                    </w:pPr>
                    <w:r w:rsidRPr="005C31B9">
                      <w:rPr>
                        <w:rStyle w:val="1dbiCopymediumgray"/>
                        <w:noProof/>
                        <w:lang w:val="fr-CH"/>
                      </w:rPr>
                      <w:t>dbi services sa</w:t>
                    </w:r>
                    <w:r w:rsidRPr="005C31B9">
                      <w:rPr>
                        <w:noProof/>
                        <w:lang w:val="fr-CH"/>
                      </w:rPr>
                      <w:tab/>
                    </w:r>
                    <w:r w:rsidRPr="005C31B9">
                      <w:rPr>
                        <w:noProof/>
                        <w:lang w:val="fr-CH"/>
                      </w:rPr>
                      <w:tab/>
                    </w:r>
                    <w:r w:rsidRPr="005C31B9">
                      <w:rPr>
                        <w:noProof/>
                        <w:lang w:val="fr-CH"/>
                      </w:rPr>
                      <w:tab/>
                    </w:r>
                    <w:r w:rsidRPr="005C31B9">
                      <w:rPr>
                        <w:noProof/>
                        <w:lang w:val="fr-CH"/>
                      </w:rPr>
                      <w:tab/>
                    </w:r>
                    <w:r w:rsidRPr="005C31B9">
                      <w:rPr>
                        <w:noProof/>
                        <w:lang w:val="fr-CH"/>
                      </w:rPr>
                      <w:tab/>
                      <w:t>www.dbi-services.com</w:t>
                    </w:r>
                  </w:p>
                  <w:p w:rsidR="00AA36C2" w:rsidRDefault="00AA36C2" w:rsidP="003D1BFE">
                    <w:pPr>
                      <w:pStyle w:val="1dbiSender"/>
                      <w:rPr>
                        <w:noProof/>
                        <w:lang w:val="fr-CH"/>
                      </w:rPr>
                    </w:pPr>
                    <w:r w:rsidRPr="005C31B9">
                      <w:rPr>
                        <w:noProof/>
                        <w:lang w:val="fr-CH"/>
                      </w:rPr>
                      <w:t>Avenue de la Gare 42</w:t>
                    </w:r>
                    <w:r w:rsidRPr="005C31B9">
                      <w:rPr>
                        <w:noProof/>
                        <w:lang w:val="fr-CH"/>
                      </w:rPr>
                      <w:tab/>
                    </w:r>
                    <w:r w:rsidRPr="005C31B9">
                      <w:rPr>
                        <w:noProof/>
                        <w:lang w:val="fr-CH"/>
                      </w:rPr>
                      <w:tab/>
                    </w:r>
                  </w:p>
                  <w:p w:rsidR="00AA36C2" w:rsidRPr="005C31B9" w:rsidRDefault="00AA36C2" w:rsidP="003D1BFE">
                    <w:pPr>
                      <w:pStyle w:val="1dbiSender"/>
                      <w:rPr>
                        <w:noProof/>
                        <w:lang w:val="fr-CH"/>
                      </w:rPr>
                    </w:pPr>
                    <w:r w:rsidRPr="005C31B9">
                      <w:rPr>
                        <w:noProof/>
                        <w:lang w:val="fr-CH"/>
                      </w:rPr>
                      <w:t>Phone</w:t>
                    </w:r>
                    <w:r w:rsidRPr="005C31B9">
                      <w:rPr>
                        <w:noProof/>
                        <w:lang w:val="fr-CH"/>
                      </w:rPr>
                      <w:tab/>
                      <w:t>+41 32 422 96 00</w:t>
                    </w:r>
                  </w:p>
                  <w:p w:rsidR="00AA36C2" w:rsidRPr="005C31B9" w:rsidRDefault="00AA36C2" w:rsidP="003D1BFE">
                    <w:pPr>
                      <w:pStyle w:val="1dbiSender"/>
                      <w:rPr>
                        <w:noProof/>
                        <w:lang w:val="fr-CH"/>
                      </w:rPr>
                    </w:pPr>
                    <w:r w:rsidRPr="005C31B9">
                      <w:rPr>
                        <w:noProof/>
                        <w:lang w:val="fr-CH"/>
                      </w:rPr>
                      <w:t>CH-2800 Delémont</w:t>
                    </w:r>
                    <w:r w:rsidRPr="005C31B9">
                      <w:rPr>
                        <w:noProof/>
                        <w:lang w:val="fr-CH"/>
                      </w:rPr>
                      <w:tab/>
                    </w:r>
                    <w:r w:rsidRPr="005C31B9">
                      <w:rPr>
                        <w:noProof/>
                        <w:lang w:val="fr-CH"/>
                      </w:rPr>
                      <w:tab/>
                    </w:r>
                    <w:r w:rsidRPr="005C31B9">
                      <w:rPr>
                        <w:noProof/>
                        <w:lang w:val="fr-CH"/>
                      </w:rPr>
                      <w:tab/>
                      <w:t xml:space="preserve">Fax </w:t>
                    </w:r>
                    <w:r w:rsidRPr="005C31B9">
                      <w:rPr>
                        <w:noProof/>
                        <w:lang w:val="fr-CH"/>
                      </w:rPr>
                      <w:tab/>
                      <w:t xml:space="preserve">+41 32 422 96 15 </w:t>
                    </w:r>
                  </w:p>
                  <w:p w:rsidR="00AA36C2" w:rsidRPr="005C31B9" w:rsidRDefault="00AA36C2" w:rsidP="003D1BFE">
                    <w:pPr>
                      <w:pStyle w:val="1dbiSender"/>
                      <w:rPr>
                        <w:noProof/>
                        <w:lang w:val="fr-CH"/>
                      </w:rPr>
                    </w:pPr>
                  </w:p>
                </w:txbxContent>
              </v:textbox>
              <w10:wrap type="through"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2" w:rsidRPr="00223137" w:rsidRDefault="00AA36C2" w:rsidP="00DD23C0">
    <w:pPr>
      <w:tabs>
        <w:tab w:val="left" w:pos="6788"/>
      </w:tabs>
      <w:rPr>
        <w:sz w:val="28"/>
      </w:rPr>
    </w:pPr>
    <w:r>
      <w:rPr>
        <w:noProof/>
        <w:sz w:val="28"/>
      </w:rPr>
      <w:drawing>
        <wp:anchor distT="0" distB="0" distL="114300" distR="114300" simplePos="0" relativeHeight="251657728" behindDoc="0" locked="0" layoutInCell="1" allowOverlap="1" wp14:anchorId="5CA42148" wp14:editId="1F9DB9B9">
          <wp:simplePos x="0" y="0"/>
          <wp:positionH relativeFrom="column">
            <wp:posOffset>-771525</wp:posOffset>
          </wp:positionH>
          <wp:positionV relativeFrom="paragraph">
            <wp:posOffset>3602990</wp:posOffset>
          </wp:positionV>
          <wp:extent cx="537210" cy="6344920"/>
          <wp:effectExtent l="19050" t="0" r="0" b="0"/>
          <wp:wrapSquare wrapText="bothSides"/>
          <wp:docPr id="20" name="Image 2" descr="dbi Letter 01 claim dunk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i Letter 01 claim dunkel.png"/>
                  <pic:cNvPicPr/>
                </pic:nvPicPr>
                <pic:blipFill>
                  <a:blip r:embed="rId1"/>
                  <a:stretch>
                    <a:fillRect/>
                  </a:stretch>
                </pic:blipFill>
                <pic:spPr>
                  <a:xfrm>
                    <a:off x="0" y="0"/>
                    <a:ext cx="537210" cy="6344920"/>
                  </a:xfrm>
                  <a:prstGeom prst="rect">
                    <a:avLst/>
                  </a:prstGeom>
                </pic:spPr>
              </pic:pic>
            </a:graphicData>
          </a:graphic>
        </wp:anchor>
      </w:drawing>
    </w:r>
    <w:r>
      <w:rPr>
        <w:noProof/>
        <w:sz w:val="28"/>
      </w:rPr>
      <w:drawing>
        <wp:anchor distT="0" distB="0" distL="114300" distR="114300" simplePos="0" relativeHeight="251656704" behindDoc="0" locked="0" layoutInCell="1" allowOverlap="1" wp14:anchorId="00EABDA3" wp14:editId="4879B802">
          <wp:simplePos x="0" y="0"/>
          <wp:positionH relativeFrom="column">
            <wp:posOffset>-24130</wp:posOffset>
          </wp:positionH>
          <wp:positionV relativeFrom="paragraph">
            <wp:posOffset>-150495</wp:posOffset>
          </wp:positionV>
          <wp:extent cx="1817370" cy="452755"/>
          <wp:effectExtent l="19050" t="0" r="0" b="0"/>
          <wp:wrapSquare wrapText="bothSides"/>
          <wp:docPr id="21" name="Image 1" descr="RGB dbi services 49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 dbi services 49mm.png"/>
                  <pic:cNvPicPr/>
                </pic:nvPicPr>
                <pic:blipFill>
                  <a:blip r:embed="rId2"/>
                  <a:stretch>
                    <a:fillRect/>
                  </a:stretch>
                </pic:blipFill>
                <pic:spPr>
                  <a:xfrm>
                    <a:off x="0" y="0"/>
                    <a:ext cx="1817370" cy="452755"/>
                  </a:xfrm>
                  <a:prstGeom prst="rect">
                    <a:avLst/>
                  </a:prstGeom>
                </pic:spPr>
              </pic:pic>
            </a:graphicData>
          </a:graphic>
        </wp:anchor>
      </w:drawing>
    </w:r>
    <w:r>
      <w:rPr>
        <w:noProof/>
        <w:sz w:val="28"/>
      </w:rPr>
      <mc:AlternateContent>
        <mc:Choice Requires="wps">
          <w:drawing>
            <wp:anchor distT="0" distB="0" distL="0" distR="0" simplePos="0" relativeHeight="251654656" behindDoc="1" locked="0" layoutInCell="0" allowOverlap="0" wp14:anchorId="0094FB80" wp14:editId="6E81031D">
              <wp:simplePos x="0" y="0"/>
              <wp:positionH relativeFrom="page">
                <wp:posOffset>4826000</wp:posOffset>
              </wp:positionH>
              <wp:positionV relativeFrom="page">
                <wp:posOffset>431800</wp:posOffset>
              </wp:positionV>
              <wp:extent cx="2286000" cy="359410"/>
              <wp:effectExtent l="0" t="0" r="0" b="2540"/>
              <wp:wrapThrough wrapText="bothSides">
                <wp:wrapPolygon edited="0">
                  <wp:start x="0" y="0"/>
                  <wp:lineTo x="0" y="20608"/>
                  <wp:lineTo x="21420" y="20608"/>
                  <wp:lineTo x="21420"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AA36C2" w:rsidRPr="005C31B9" w:rsidRDefault="00AA36C2" w:rsidP="003D1BFE">
                          <w:pPr>
                            <w:pStyle w:val="1dbiSender"/>
                            <w:rPr>
                              <w:noProof/>
                              <w:lang w:val="fr-CH"/>
                            </w:rPr>
                          </w:pPr>
                          <w:r w:rsidRPr="005C31B9">
                            <w:rPr>
                              <w:rStyle w:val="1dbiCopymediumgray"/>
                              <w:noProof/>
                              <w:lang w:val="fr-CH"/>
                            </w:rPr>
                            <w:t>dbi services sa</w:t>
                          </w:r>
                          <w:r w:rsidRPr="005C31B9">
                            <w:rPr>
                              <w:noProof/>
                              <w:lang w:val="fr-CH"/>
                            </w:rPr>
                            <w:tab/>
                          </w:r>
                          <w:r w:rsidRPr="005C31B9">
                            <w:rPr>
                              <w:noProof/>
                              <w:lang w:val="fr-CH"/>
                            </w:rPr>
                            <w:tab/>
                          </w:r>
                          <w:r w:rsidRPr="005C31B9">
                            <w:rPr>
                              <w:noProof/>
                              <w:lang w:val="fr-CH"/>
                            </w:rPr>
                            <w:tab/>
                          </w:r>
                          <w:r w:rsidRPr="005C31B9">
                            <w:rPr>
                              <w:noProof/>
                              <w:lang w:val="fr-CH"/>
                            </w:rPr>
                            <w:tab/>
                          </w:r>
                          <w:r w:rsidRPr="005C31B9">
                            <w:rPr>
                              <w:noProof/>
                              <w:lang w:val="fr-CH"/>
                            </w:rPr>
                            <w:tab/>
                            <w:t>www.dbi-services.com</w:t>
                          </w:r>
                        </w:p>
                        <w:p w:rsidR="00AA36C2" w:rsidRDefault="00AA36C2" w:rsidP="003D1BFE">
                          <w:pPr>
                            <w:pStyle w:val="1dbiSender"/>
                            <w:rPr>
                              <w:noProof/>
                              <w:lang w:val="fr-CH"/>
                            </w:rPr>
                          </w:pPr>
                          <w:r w:rsidRPr="005C31B9">
                            <w:rPr>
                              <w:noProof/>
                              <w:lang w:val="fr-CH"/>
                            </w:rPr>
                            <w:t>Avenue de la Gare 42</w:t>
                          </w:r>
                          <w:r w:rsidRPr="005C31B9">
                            <w:rPr>
                              <w:noProof/>
                              <w:lang w:val="fr-CH"/>
                            </w:rPr>
                            <w:tab/>
                          </w:r>
                          <w:r w:rsidRPr="005C31B9">
                            <w:rPr>
                              <w:noProof/>
                              <w:lang w:val="fr-CH"/>
                            </w:rPr>
                            <w:tab/>
                          </w:r>
                        </w:p>
                        <w:p w:rsidR="00AA36C2" w:rsidRPr="005C31B9" w:rsidRDefault="00AA36C2" w:rsidP="003D1BFE">
                          <w:pPr>
                            <w:pStyle w:val="1dbiSender"/>
                            <w:rPr>
                              <w:noProof/>
                              <w:lang w:val="fr-CH"/>
                            </w:rPr>
                          </w:pPr>
                          <w:r w:rsidRPr="005C31B9">
                            <w:rPr>
                              <w:noProof/>
                              <w:lang w:val="fr-CH"/>
                            </w:rPr>
                            <w:t>Phone</w:t>
                          </w:r>
                          <w:r w:rsidRPr="005C31B9">
                            <w:rPr>
                              <w:noProof/>
                              <w:lang w:val="fr-CH"/>
                            </w:rPr>
                            <w:tab/>
                            <w:t>+41 32 422 96 00</w:t>
                          </w:r>
                        </w:p>
                        <w:p w:rsidR="00AA36C2" w:rsidRPr="005C31B9" w:rsidRDefault="00AA36C2" w:rsidP="003D1BFE">
                          <w:pPr>
                            <w:pStyle w:val="1dbiSender"/>
                            <w:rPr>
                              <w:noProof/>
                              <w:lang w:val="fr-CH"/>
                            </w:rPr>
                          </w:pPr>
                          <w:r w:rsidRPr="005C31B9">
                            <w:rPr>
                              <w:noProof/>
                              <w:lang w:val="fr-CH"/>
                            </w:rPr>
                            <w:t>CH-2800 Delémont</w:t>
                          </w:r>
                          <w:r w:rsidRPr="005C31B9">
                            <w:rPr>
                              <w:noProof/>
                              <w:lang w:val="fr-CH"/>
                            </w:rPr>
                            <w:tab/>
                          </w:r>
                          <w:r w:rsidRPr="005C31B9">
                            <w:rPr>
                              <w:noProof/>
                              <w:lang w:val="fr-CH"/>
                            </w:rPr>
                            <w:tab/>
                          </w:r>
                          <w:r w:rsidRPr="005C31B9">
                            <w:rPr>
                              <w:noProof/>
                              <w:lang w:val="fr-CH"/>
                            </w:rPr>
                            <w:tab/>
                            <w:t xml:space="preserve">Fax </w:t>
                          </w:r>
                          <w:r w:rsidRPr="005C31B9">
                            <w:rPr>
                              <w:noProof/>
                              <w:lang w:val="fr-CH"/>
                            </w:rPr>
                            <w:tab/>
                            <w:t xml:space="preserve">+41 32 422 96 15 </w:t>
                          </w:r>
                        </w:p>
                        <w:p w:rsidR="00AA36C2" w:rsidRPr="005C31B9" w:rsidRDefault="00AA36C2" w:rsidP="003D1BFE">
                          <w:pPr>
                            <w:pStyle w:val="1dbiSender"/>
                            <w:rPr>
                              <w:noProof/>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0pt;margin-top:34pt;width:180pt;height:28.3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" o:allowincell="f" o:allowoverlap="f" filled="f" stroked="f" strokeweight="0">
              <v:textbox inset="0,0,0,0">
                <w:txbxContent>
                  <w:p w:rsidR="00AA36C2" w:rsidRPr="005C31B9" w:rsidRDefault="00AA36C2" w:rsidP="003D1BFE">
                    <w:pPr>
                      <w:pStyle w:val="1dbiSender"/>
                      <w:rPr>
                        <w:noProof/>
                        <w:lang w:val="fr-CH"/>
                      </w:rPr>
                    </w:pPr>
                    <w:r w:rsidRPr="005C31B9">
                      <w:rPr>
                        <w:rStyle w:val="1dbiCopymediumgray"/>
                        <w:noProof/>
                        <w:lang w:val="fr-CH"/>
                      </w:rPr>
                      <w:t>dbi services sa</w:t>
                    </w:r>
                    <w:r w:rsidRPr="005C31B9">
                      <w:rPr>
                        <w:noProof/>
                        <w:lang w:val="fr-CH"/>
                      </w:rPr>
                      <w:tab/>
                    </w:r>
                    <w:r w:rsidRPr="005C31B9">
                      <w:rPr>
                        <w:noProof/>
                        <w:lang w:val="fr-CH"/>
                      </w:rPr>
                      <w:tab/>
                    </w:r>
                    <w:r w:rsidRPr="005C31B9">
                      <w:rPr>
                        <w:noProof/>
                        <w:lang w:val="fr-CH"/>
                      </w:rPr>
                      <w:tab/>
                    </w:r>
                    <w:r w:rsidRPr="005C31B9">
                      <w:rPr>
                        <w:noProof/>
                        <w:lang w:val="fr-CH"/>
                      </w:rPr>
                      <w:tab/>
                    </w:r>
                    <w:r w:rsidRPr="005C31B9">
                      <w:rPr>
                        <w:noProof/>
                        <w:lang w:val="fr-CH"/>
                      </w:rPr>
                      <w:tab/>
                      <w:t>www.dbi-services.com</w:t>
                    </w:r>
                  </w:p>
                  <w:p w:rsidR="00AA36C2" w:rsidRDefault="00AA36C2" w:rsidP="003D1BFE">
                    <w:pPr>
                      <w:pStyle w:val="1dbiSender"/>
                      <w:rPr>
                        <w:noProof/>
                        <w:lang w:val="fr-CH"/>
                      </w:rPr>
                    </w:pPr>
                    <w:r w:rsidRPr="005C31B9">
                      <w:rPr>
                        <w:noProof/>
                        <w:lang w:val="fr-CH"/>
                      </w:rPr>
                      <w:t>Avenue de la Gare 42</w:t>
                    </w:r>
                    <w:r w:rsidRPr="005C31B9">
                      <w:rPr>
                        <w:noProof/>
                        <w:lang w:val="fr-CH"/>
                      </w:rPr>
                      <w:tab/>
                    </w:r>
                    <w:r w:rsidRPr="005C31B9">
                      <w:rPr>
                        <w:noProof/>
                        <w:lang w:val="fr-CH"/>
                      </w:rPr>
                      <w:tab/>
                    </w:r>
                  </w:p>
                  <w:p w:rsidR="00AA36C2" w:rsidRPr="005C31B9" w:rsidRDefault="00AA36C2" w:rsidP="003D1BFE">
                    <w:pPr>
                      <w:pStyle w:val="1dbiSender"/>
                      <w:rPr>
                        <w:noProof/>
                        <w:lang w:val="fr-CH"/>
                      </w:rPr>
                    </w:pPr>
                    <w:r w:rsidRPr="005C31B9">
                      <w:rPr>
                        <w:noProof/>
                        <w:lang w:val="fr-CH"/>
                      </w:rPr>
                      <w:t>Phone</w:t>
                    </w:r>
                    <w:r w:rsidRPr="005C31B9">
                      <w:rPr>
                        <w:noProof/>
                        <w:lang w:val="fr-CH"/>
                      </w:rPr>
                      <w:tab/>
                      <w:t>+41 32 422 96 00</w:t>
                    </w:r>
                  </w:p>
                  <w:p w:rsidR="00AA36C2" w:rsidRPr="005C31B9" w:rsidRDefault="00AA36C2" w:rsidP="003D1BFE">
                    <w:pPr>
                      <w:pStyle w:val="1dbiSender"/>
                      <w:rPr>
                        <w:noProof/>
                        <w:lang w:val="fr-CH"/>
                      </w:rPr>
                    </w:pPr>
                    <w:r w:rsidRPr="005C31B9">
                      <w:rPr>
                        <w:noProof/>
                        <w:lang w:val="fr-CH"/>
                      </w:rPr>
                      <w:t>CH-2800 Delémont</w:t>
                    </w:r>
                    <w:r w:rsidRPr="005C31B9">
                      <w:rPr>
                        <w:noProof/>
                        <w:lang w:val="fr-CH"/>
                      </w:rPr>
                      <w:tab/>
                    </w:r>
                    <w:r w:rsidRPr="005C31B9">
                      <w:rPr>
                        <w:noProof/>
                        <w:lang w:val="fr-CH"/>
                      </w:rPr>
                      <w:tab/>
                    </w:r>
                    <w:r w:rsidRPr="005C31B9">
                      <w:rPr>
                        <w:noProof/>
                        <w:lang w:val="fr-CH"/>
                      </w:rPr>
                      <w:tab/>
                      <w:t xml:space="preserve">Fax </w:t>
                    </w:r>
                    <w:r w:rsidRPr="005C31B9">
                      <w:rPr>
                        <w:noProof/>
                        <w:lang w:val="fr-CH"/>
                      </w:rPr>
                      <w:tab/>
                      <w:t xml:space="preserve">+41 32 422 96 15 </w:t>
                    </w:r>
                  </w:p>
                  <w:p w:rsidR="00AA36C2" w:rsidRPr="005C31B9" w:rsidRDefault="00AA36C2" w:rsidP="003D1BFE">
                    <w:pPr>
                      <w:pStyle w:val="1dbiSender"/>
                      <w:rPr>
                        <w:noProof/>
                        <w:lang w:val="fr-CH"/>
                      </w:rPr>
                    </w:pPr>
                  </w:p>
                </w:txbxContent>
              </v:textbox>
              <w10:wrap type="through"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4CBB"/>
    <w:multiLevelType w:val="multilevel"/>
    <w:tmpl w:val="04090025"/>
    <w:lvl w:ilvl="0">
      <w:start w:val="1"/>
      <w:numFmt w:val="decimal"/>
      <w:pStyle w:val="Heading1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
    <w:nsid w:val="0F6E2AAD"/>
    <w:multiLevelType w:val="hybridMultilevel"/>
    <w:tmpl w:val="7CAAF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80D6F34"/>
    <w:multiLevelType w:val="multilevel"/>
    <w:tmpl w:val="B3263822"/>
    <w:lvl w:ilvl="0">
      <w:start w:val="1"/>
      <w:numFmt w:val="decimal"/>
      <w:pStyle w:val="dbiHead1"/>
      <w:lvlText w:val="%1."/>
      <w:lvlJc w:val="left"/>
      <w:pPr>
        <w:ind w:left="360" w:hanging="360"/>
      </w:pPr>
      <w:rPr>
        <w:rFonts w:hint="default"/>
      </w:rPr>
    </w:lvl>
    <w:lvl w:ilvl="1">
      <w:start w:val="1"/>
      <w:numFmt w:val="decimal"/>
      <w:pStyle w:val="dbiHead2"/>
      <w:lvlText w:val="%1.%2."/>
      <w:lvlJc w:val="left"/>
      <w:pPr>
        <w:ind w:left="792" w:hanging="432"/>
      </w:pPr>
      <w:rPr>
        <w:rFonts w:hint="default"/>
      </w:rPr>
    </w:lvl>
    <w:lvl w:ilvl="2">
      <w:start w:val="1"/>
      <w:numFmt w:val="decimal"/>
      <w:pStyle w:val="dbiHead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B08160B"/>
    <w:multiLevelType w:val="hybridMultilevel"/>
    <w:tmpl w:val="27229FA2"/>
    <w:lvl w:ilvl="0" w:tplc="E51886D0">
      <w:start w:val="27"/>
      <w:numFmt w:val="bullet"/>
      <w:lvlText w:val="-"/>
      <w:lvlJc w:val="left"/>
      <w:pPr>
        <w:ind w:left="720" w:hanging="360"/>
      </w:pPr>
      <w:rPr>
        <w:rFonts w:ascii="DIN Offc" w:eastAsiaTheme="minorHAnsi" w:hAnsi="DIN Offc" w:cs="DINO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492411"/>
    <w:multiLevelType w:val="hybridMultilevel"/>
    <w:tmpl w:val="87A440A0"/>
    <w:lvl w:ilvl="0" w:tplc="3DA4464E">
      <w:start w:val="2"/>
      <w:numFmt w:val="bullet"/>
      <w:lvlText w:val="-"/>
      <w:lvlJc w:val="left"/>
      <w:pPr>
        <w:ind w:left="720" w:hanging="360"/>
      </w:pPr>
      <w:rPr>
        <w:rFonts w:ascii="DIN Offc" w:eastAsiaTheme="minorHAnsi" w:hAnsi="DIN Offc" w:cs="DIN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A336D62"/>
    <w:multiLevelType w:val="multilevel"/>
    <w:tmpl w:val="70444E3A"/>
    <w:name w:val="dbi Bullet Points"/>
    <w:lvl w:ilvl="0">
      <w:start w:val="5"/>
      <w:numFmt w:val="bullet"/>
      <w:lvlText w:val="-"/>
      <w:lvlJc w:val="left"/>
      <w:pPr>
        <w:ind w:left="454" w:hanging="114"/>
      </w:pPr>
      <w:rPr>
        <w:rFonts w:ascii="DIN Offc" w:hAnsi="DIN Offc" w:hint="default"/>
      </w:rPr>
    </w:lvl>
    <w:lvl w:ilvl="1">
      <w:start w:val="1"/>
      <w:numFmt w:val="bullet"/>
      <w:lvlText w:val=""/>
      <w:lvlJc w:val="left"/>
      <w:pPr>
        <w:ind w:left="1077" w:hanging="113"/>
      </w:pPr>
      <w:rPr>
        <w:rFonts w:ascii="Wingdings" w:hAnsi="Wingdings" w:hint="default"/>
      </w:rPr>
    </w:lvl>
    <w:lvl w:ilvl="2">
      <w:start w:val="1"/>
      <w:numFmt w:val="bullet"/>
      <w:lvlText w:val=""/>
      <w:lvlJc w:val="left"/>
      <w:pPr>
        <w:ind w:left="1911" w:hanging="114"/>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Wingdings" w:hAnsi="Wingdings" w:hint="default"/>
      </w:rPr>
    </w:lvl>
    <w:lvl w:ilvl="8">
      <w:start w:val="1"/>
      <w:numFmt w:val="bullet"/>
      <w:lvlText w:val=""/>
      <w:lvlJc w:val="left"/>
      <w:pPr>
        <w:ind w:left="6480" w:hanging="360"/>
      </w:pPr>
      <w:rPr>
        <w:rFonts w:ascii="Wingdings" w:hAnsi="Wingdings" w:hint="default"/>
      </w:rPr>
    </w:lvl>
  </w:abstractNum>
  <w:abstractNum w:abstractNumId="6">
    <w:nsid w:val="3A8E15C3"/>
    <w:multiLevelType w:val="hybridMultilevel"/>
    <w:tmpl w:val="273232F2"/>
    <w:lvl w:ilvl="0" w:tplc="FA1CC39C">
      <w:numFmt w:val="bullet"/>
      <w:pStyle w:val="1dbiCopyListlinked"/>
      <w:lvlText w:val="–"/>
      <w:lvlJc w:val="left"/>
      <w:pPr>
        <w:ind w:left="360" w:hanging="360"/>
      </w:pPr>
      <w:rPr>
        <w:rFonts w:ascii="DIN Offc" w:eastAsiaTheme="minorHAnsi" w:hAnsi="DIN Offc" w:cs="DINO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F7B1F5F"/>
    <w:multiLevelType w:val="hybridMultilevel"/>
    <w:tmpl w:val="E9D29B4A"/>
    <w:lvl w:ilvl="0" w:tplc="2B024F3A">
      <w:start w:val="2"/>
      <w:numFmt w:val="bullet"/>
      <w:lvlText w:val="-"/>
      <w:lvlJc w:val="left"/>
      <w:pPr>
        <w:ind w:left="720" w:hanging="360"/>
      </w:pPr>
      <w:rPr>
        <w:rFonts w:ascii="DIN Offc" w:eastAsiaTheme="minorHAnsi" w:hAnsi="DIN Offc" w:cs="DIN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BB7189"/>
    <w:multiLevelType w:val="hybridMultilevel"/>
    <w:tmpl w:val="3542B1E2"/>
    <w:lvl w:ilvl="0" w:tplc="1A8EFC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816ECB"/>
    <w:multiLevelType w:val="hybridMultilevel"/>
    <w:tmpl w:val="146E359E"/>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0">
    <w:nsid w:val="5C0B5C35"/>
    <w:multiLevelType w:val="hybridMultilevel"/>
    <w:tmpl w:val="A0AEC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0C66553"/>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pStyle w:val="Titre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62E95FEF"/>
    <w:multiLevelType w:val="hybridMultilevel"/>
    <w:tmpl w:val="770A5E78"/>
    <w:lvl w:ilvl="0" w:tplc="97841A08">
      <w:numFmt w:val="bullet"/>
      <w:pStyle w:val="1dbiCopyList"/>
      <w:lvlText w:val="–"/>
      <w:lvlJc w:val="left"/>
      <w:pPr>
        <w:ind w:left="360" w:hanging="360"/>
      </w:pPr>
      <w:rPr>
        <w:rFonts w:ascii="DINOT" w:eastAsiaTheme="minorHAnsi" w:hAnsi="DINOT" w:cs="DINO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6F90395C"/>
    <w:multiLevelType w:val="hybridMultilevel"/>
    <w:tmpl w:val="70DC1502"/>
    <w:lvl w:ilvl="0" w:tplc="AA7CC7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6"/>
  </w:num>
  <w:num w:numId="4">
    <w:abstractNumId w:val="0"/>
  </w:num>
  <w:num w:numId="5">
    <w:abstractNumId w:val="2"/>
  </w:num>
  <w:num w:numId="6">
    <w:abstractNumId w:val="4"/>
  </w:num>
  <w:num w:numId="7">
    <w:abstractNumId w:val="7"/>
  </w:num>
  <w:num w:numId="8">
    <w:abstractNumId w:val="8"/>
  </w:num>
  <w:num w:numId="9">
    <w:abstractNumId w:val="3"/>
  </w:num>
  <w:num w:numId="10">
    <w:abstractNumId w:val="13"/>
  </w:num>
  <w:num w:numId="11">
    <w:abstractNumId w:val="9"/>
  </w:num>
  <w:num w:numId="12">
    <w:abstractNumId w:val="10"/>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TrueTypeFonts/>
  <w:proofState w:spelling="clean" w:grammar="clean"/>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8">
      <o:colormru v:ext="edit" colors="white,#010000,#004f99,#3275da"/>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C14"/>
    <w:rsid w:val="00004087"/>
    <w:rsid w:val="0000548E"/>
    <w:rsid w:val="0001408B"/>
    <w:rsid w:val="000151F0"/>
    <w:rsid w:val="00016A75"/>
    <w:rsid w:val="0001726E"/>
    <w:rsid w:val="0002427F"/>
    <w:rsid w:val="00026AFF"/>
    <w:rsid w:val="0002750F"/>
    <w:rsid w:val="00032C1D"/>
    <w:rsid w:val="00043A31"/>
    <w:rsid w:val="0004496A"/>
    <w:rsid w:val="00050509"/>
    <w:rsid w:val="0005581D"/>
    <w:rsid w:val="00060E36"/>
    <w:rsid w:val="00065467"/>
    <w:rsid w:val="000679B3"/>
    <w:rsid w:val="00070625"/>
    <w:rsid w:val="000814A6"/>
    <w:rsid w:val="00083ED6"/>
    <w:rsid w:val="0008507F"/>
    <w:rsid w:val="00086AD6"/>
    <w:rsid w:val="00090BE6"/>
    <w:rsid w:val="0009421E"/>
    <w:rsid w:val="00096E6F"/>
    <w:rsid w:val="000A6F33"/>
    <w:rsid w:val="000A7057"/>
    <w:rsid w:val="000B1016"/>
    <w:rsid w:val="000B47C7"/>
    <w:rsid w:val="000B4F30"/>
    <w:rsid w:val="000C0A08"/>
    <w:rsid w:val="000C33F9"/>
    <w:rsid w:val="000C47AF"/>
    <w:rsid w:val="000D100A"/>
    <w:rsid w:val="000D5CAE"/>
    <w:rsid w:val="000E1580"/>
    <w:rsid w:val="000E1761"/>
    <w:rsid w:val="000E555B"/>
    <w:rsid w:val="000E615B"/>
    <w:rsid w:val="000E7F60"/>
    <w:rsid w:val="000F2767"/>
    <w:rsid w:val="000F298D"/>
    <w:rsid w:val="00102C5A"/>
    <w:rsid w:val="00103C40"/>
    <w:rsid w:val="00105C1F"/>
    <w:rsid w:val="00110774"/>
    <w:rsid w:val="00110CF1"/>
    <w:rsid w:val="001246E2"/>
    <w:rsid w:val="00126D75"/>
    <w:rsid w:val="001323B2"/>
    <w:rsid w:val="00137265"/>
    <w:rsid w:val="0014095C"/>
    <w:rsid w:val="00140F65"/>
    <w:rsid w:val="001439C5"/>
    <w:rsid w:val="001459AC"/>
    <w:rsid w:val="00151973"/>
    <w:rsid w:val="00155712"/>
    <w:rsid w:val="001559E7"/>
    <w:rsid w:val="00174C84"/>
    <w:rsid w:val="00177F14"/>
    <w:rsid w:val="0018336E"/>
    <w:rsid w:val="00186AEE"/>
    <w:rsid w:val="001903B2"/>
    <w:rsid w:val="00194193"/>
    <w:rsid w:val="00194A77"/>
    <w:rsid w:val="001B1E17"/>
    <w:rsid w:val="001B30FD"/>
    <w:rsid w:val="001B7D8E"/>
    <w:rsid w:val="001C6313"/>
    <w:rsid w:val="001D426E"/>
    <w:rsid w:val="001E4E1C"/>
    <w:rsid w:val="001E613F"/>
    <w:rsid w:val="001E790F"/>
    <w:rsid w:val="001F126F"/>
    <w:rsid w:val="001F24CB"/>
    <w:rsid w:val="001F48B8"/>
    <w:rsid w:val="001F63C0"/>
    <w:rsid w:val="002056F7"/>
    <w:rsid w:val="00206CAC"/>
    <w:rsid w:val="00207A43"/>
    <w:rsid w:val="00210ADF"/>
    <w:rsid w:val="0021738D"/>
    <w:rsid w:val="00223137"/>
    <w:rsid w:val="002328AD"/>
    <w:rsid w:val="00236880"/>
    <w:rsid w:val="00240233"/>
    <w:rsid w:val="00241CC6"/>
    <w:rsid w:val="00243E59"/>
    <w:rsid w:val="00246AE9"/>
    <w:rsid w:val="0024751C"/>
    <w:rsid w:val="00247C73"/>
    <w:rsid w:val="00251B99"/>
    <w:rsid w:val="00253E47"/>
    <w:rsid w:val="002541CD"/>
    <w:rsid w:val="0025529B"/>
    <w:rsid w:val="00256B1B"/>
    <w:rsid w:val="002647BC"/>
    <w:rsid w:val="0026494B"/>
    <w:rsid w:val="00271E01"/>
    <w:rsid w:val="00273668"/>
    <w:rsid w:val="002762D2"/>
    <w:rsid w:val="002839BB"/>
    <w:rsid w:val="0028474F"/>
    <w:rsid w:val="00286407"/>
    <w:rsid w:val="00286E9F"/>
    <w:rsid w:val="00287542"/>
    <w:rsid w:val="002A178E"/>
    <w:rsid w:val="002A1930"/>
    <w:rsid w:val="002A3531"/>
    <w:rsid w:val="002B0D77"/>
    <w:rsid w:val="002B413F"/>
    <w:rsid w:val="002C3455"/>
    <w:rsid w:val="002C6A1F"/>
    <w:rsid w:val="002E03A9"/>
    <w:rsid w:val="002E6345"/>
    <w:rsid w:val="002E6F8B"/>
    <w:rsid w:val="002F103B"/>
    <w:rsid w:val="002F3BD1"/>
    <w:rsid w:val="002F49A3"/>
    <w:rsid w:val="00307BF8"/>
    <w:rsid w:val="00311DF2"/>
    <w:rsid w:val="00312963"/>
    <w:rsid w:val="003161FA"/>
    <w:rsid w:val="00320290"/>
    <w:rsid w:val="0032362D"/>
    <w:rsid w:val="00323CCB"/>
    <w:rsid w:val="00325C3A"/>
    <w:rsid w:val="0033281B"/>
    <w:rsid w:val="00337332"/>
    <w:rsid w:val="003443FE"/>
    <w:rsid w:val="00345DE3"/>
    <w:rsid w:val="003529E0"/>
    <w:rsid w:val="003546B4"/>
    <w:rsid w:val="0035553D"/>
    <w:rsid w:val="00356AEA"/>
    <w:rsid w:val="00356BF4"/>
    <w:rsid w:val="00361AE0"/>
    <w:rsid w:val="00362093"/>
    <w:rsid w:val="00363ECB"/>
    <w:rsid w:val="003656D2"/>
    <w:rsid w:val="00367C6B"/>
    <w:rsid w:val="00373571"/>
    <w:rsid w:val="003742D0"/>
    <w:rsid w:val="00375734"/>
    <w:rsid w:val="00380B36"/>
    <w:rsid w:val="0038396A"/>
    <w:rsid w:val="003909DE"/>
    <w:rsid w:val="00393087"/>
    <w:rsid w:val="003A1D57"/>
    <w:rsid w:val="003A3885"/>
    <w:rsid w:val="003A7C42"/>
    <w:rsid w:val="003B122E"/>
    <w:rsid w:val="003B1BD5"/>
    <w:rsid w:val="003B1E5E"/>
    <w:rsid w:val="003B54E8"/>
    <w:rsid w:val="003C499E"/>
    <w:rsid w:val="003C6464"/>
    <w:rsid w:val="003C6FC3"/>
    <w:rsid w:val="003C73C5"/>
    <w:rsid w:val="003D1BFE"/>
    <w:rsid w:val="003D5572"/>
    <w:rsid w:val="003D591E"/>
    <w:rsid w:val="003D7048"/>
    <w:rsid w:val="003D76FC"/>
    <w:rsid w:val="003E1517"/>
    <w:rsid w:val="003E281D"/>
    <w:rsid w:val="003E75D2"/>
    <w:rsid w:val="003F7298"/>
    <w:rsid w:val="003F7509"/>
    <w:rsid w:val="0040044A"/>
    <w:rsid w:val="00401D17"/>
    <w:rsid w:val="00405558"/>
    <w:rsid w:val="00405A0F"/>
    <w:rsid w:val="0041531C"/>
    <w:rsid w:val="00420855"/>
    <w:rsid w:val="0042302B"/>
    <w:rsid w:val="004335FC"/>
    <w:rsid w:val="00436E44"/>
    <w:rsid w:val="004400B9"/>
    <w:rsid w:val="00440F1E"/>
    <w:rsid w:val="004454E3"/>
    <w:rsid w:val="00447423"/>
    <w:rsid w:val="00450B4B"/>
    <w:rsid w:val="0045316D"/>
    <w:rsid w:val="004549AD"/>
    <w:rsid w:val="00477E43"/>
    <w:rsid w:val="00484110"/>
    <w:rsid w:val="00486F13"/>
    <w:rsid w:val="00491825"/>
    <w:rsid w:val="00494264"/>
    <w:rsid w:val="004A122F"/>
    <w:rsid w:val="004A35C2"/>
    <w:rsid w:val="004A3C39"/>
    <w:rsid w:val="004A3D2C"/>
    <w:rsid w:val="004A3EC2"/>
    <w:rsid w:val="004A4B00"/>
    <w:rsid w:val="004A716F"/>
    <w:rsid w:val="004A7FF6"/>
    <w:rsid w:val="004B174F"/>
    <w:rsid w:val="004B2C2D"/>
    <w:rsid w:val="004B45BB"/>
    <w:rsid w:val="004C138F"/>
    <w:rsid w:val="004C1D42"/>
    <w:rsid w:val="004C6F88"/>
    <w:rsid w:val="004D3F18"/>
    <w:rsid w:val="004D634F"/>
    <w:rsid w:val="004E311C"/>
    <w:rsid w:val="004E61E8"/>
    <w:rsid w:val="004E7DE2"/>
    <w:rsid w:val="004F01DC"/>
    <w:rsid w:val="004F4700"/>
    <w:rsid w:val="004F5B7C"/>
    <w:rsid w:val="004F5D02"/>
    <w:rsid w:val="004F67C8"/>
    <w:rsid w:val="00505BC2"/>
    <w:rsid w:val="00512DAD"/>
    <w:rsid w:val="00512F45"/>
    <w:rsid w:val="005156EC"/>
    <w:rsid w:val="00534690"/>
    <w:rsid w:val="005422A6"/>
    <w:rsid w:val="00543E61"/>
    <w:rsid w:val="00545641"/>
    <w:rsid w:val="005461E5"/>
    <w:rsid w:val="005527E7"/>
    <w:rsid w:val="00552A9E"/>
    <w:rsid w:val="00557515"/>
    <w:rsid w:val="00564C60"/>
    <w:rsid w:val="00570C81"/>
    <w:rsid w:val="00572B17"/>
    <w:rsid w:val="00574C14"/>
    <w:rsid w:val="00575D48"/>
    <w:rsid w:val="00576848"/>
    <w:rsid w:val="005801BE"/>
    <w:rsid w:val="00581445"/>
    <w:rsid w:val="005819BB"/>
    <w:rsid w:val="005919C9"/>
    <w:rsid w:val="00593B7C"/>
    <w:rsid w:val="00594E4E"/>
    <w:rsid w:val="00596FB8"/>
    <w:rsid w:val="005A2668"/>
    <w:rsid w:val="005A3923"/>
    <w:rsid w:val="005A641E"/>
    <w:rsid w:val="005A6F63"/>
    <w:rsid w:val="005C31B9"/>
    <w:rsid w:val="005C37E6"/>
    <w:rsid w:val="005C6E48"/>
    <w:rsid w:val="005E05EA"/>
    <w:rsid w:val="005E0909"/>
    <w:rsid w:val="005F0E98"/>
    <w:rsid w:val="005F15F8"/>
    <w:rsid w:val="005F4893"/>
    <w:rsid w:val="005F703A"/>
    <w:rsid w:val="00602F97"/>
    <w:rsid w:val="0060450A"/>
    <w:rsid w:val="006055D9"/>
    <w:rsid w:val="006064AC"/>
    <w:rsid w:val="006102DC"/>
    <w:rsid w:val="00615C8E"/>
    <w:rsid w:val="0062335B"/>
    <w:rsid w:val="00623E78"/>
    <w:rsid w:val="00632761"/>
    <w:rsid w:val="00632AF6"/>
    <w:rsid w:val="0063567F"/>
    <w:rsid w:val="00636DA8"/>
    <w:rsid w:val="00643922"/>
    <w:rsid w:val="006478AA"/>
    <w:rsid w:val="00652954"/>
    <w:rsid w:val="00653D2B"/>
    <w:rsid w:val="00654E06"/>
    <w:rsid w:val="006608D1"/>
    <w:rsid w:val="00661F69"/>
    <w:rsid w:val="00662FA4"/>
    <w:rsid w:val="00663A8D"/>
    <w:rsid w:val="00667216"/>
    <w:rsid w:val="006709C3"/>
    <w:rsid w:val="0068624F"/>
    <w:rsid w:val="00686B05"/>
    <w:rsid w:val="006875E0"/>
    <w:rsid w:val="00697D94"/>
    <w:rsid w:val="006A46BB"/>
    <w:rsid w:val="006A4DE3"/>
    <w:rsid w:val="006A6196"/>
    <w:rsid w:val="006A6D45"/>
    <w:rsid w:val="006B1066"/>
    <w:rsid w:val="006B2B20"/>
    <w:rsid w:val="006B303E"/>
    <w:rsid w:val="006B6D94"/>
    <w:rsid w:val="006C073C"/>
    <w:rsid w:val="006C0E86"/>
    <w:rsid w:val="006C223D"/>
    <w:rsid w:val="006C23CF"/>
    <w:rsid w:val="006C3C6E"/>
    <w:rsid w:val="006C6F86"/>
    <w:rsid w:val="006C7C49"/>
    <w:rsid w:val="006D5CF1"/>
    <w:rsid w:val="006D6F66"/>
    <w:rsid w:val="006E0988"/>
    <w:rsid w:val="006E7A96"/>
    <w:rsid w:val="006F0B74"/>
    <w:rsid w:val="006F629D"/>
    <w:rsid w:val="00705C61"/>
    <w:rsid w:val="0071435A"/>
    <w:rsid w:val="00720E25"/>
    <w:rsid w:val="00722444"/>
    <w:rsid w:val="00722617"/>
    <w:rsid w:val="007261E6"/>
    <w:rsid w:val="00733235"/>
    <w:rsid w:val="0074309A"/>
    <w:rsid w:val="007437BD"/>
    <w:rsid w:val="00745CD1"/>
    <w:rsid w:val="0074679E"/>
    <w:rsid w:val="00747A17"/>
    <w:rsid w:val="007523BE"/>
    <w:rsid w:val="00760E7B"/>
    <w:rsid w:val="00761C9F"/>
    <w:rsid w:val="00764C65"/>
    <w:rsid w:val="00770F6C"/>
    <w:rsid w:val="00776FB0"/>
    <w:rsid w:val="00777154"/>
    <w:rsid w:val="00782775"/>
    <w:rsid w:val="00784BAF"/>
    <w:rsid w:val="00786C10"/>
    <w:rsid w:val="007A04A5"/>
    <w:rsid w:val="007A7F19"/>
    <w:rsid w:val="007B1214"/>
    <w:rsid w:val="007B4EC5"/>
    <w:rsid w:val="007B4EF8"/>
    <w:rsid w:val="007B5C0B"/>
    <w:rsid w:val="007B73C4"/>
    <w:rsid w:val="007B772A"/>
    <w:rsid w:val="007C18B2"/>
    <w:rsid w:val="007C1FF9"/>
    <w:rsid w:val="007D083A"/>
    <w:rsid w:val="007D2022"/>
    <w:rsid w:val="007D2A55"/>
    <w:rsid w:val="007D61A8"/>
    <w:rsid w:val="007E0F9F"/>
    <w:rsid w:val="007E1545"/>
    <w:rsid w:val="007E1CDF"/>
    <w:rsid w:val="007F1619"/>
    <w:rsid w:val="007F24E5"/>
    <w:rsid w:val="00804136"/>
    <w:rsid w:val="00804A16"/>
    <w:rsid w:val="00812AB7"/>
    <w:rsid w:val="00812D64"/>
    <w:rsid w:val="00814623"/>
    <w:rsid w:val="00816801"/>
    <w:rsid w:val="00816ABC"/>
    <w:rsid w:val="00824DA6"/>
    <w:rsid w:val="008264D9"/>
    <w:rsid w:val="00835786"/>
    <w:rsid w:val="00842E4E"/>
    <w:rsid w:val="00844007"/>
    <w:rsid w:val="00847099"/>
    <w:rsid w:val="00862BCD"/>
    <w:rsid w:val="00866194"/>
    <w:rsid w:val="00870BC8"/>
    <w:rsid w:val="00875436"/>
    <w:rsid w:val="008777E2"/>
    <w:rsid w:val="0088391C"/>
    <w:rsid w:val="00883FC2"/>
    <w:rsid w:val="00884BD0"/>
    <w:rsid w:val="00891A34"/>
    <w:rsid w:val="008958A3"/>
    <w:rsid w:val="008A0829"/>
    <w:rsid w:val="008A2526"/>
    <w:rsid w:val="008A27C5"/>
    <w:rsid w:val="008A49C9"/>
    <w:rsid w:val="008A4DC8"/>
    <w:rsid w:val="008A519D"/>
    <w:rsid w:val="008A5370"/>
    <w:rsid w:val="008A7B7C"/>
    <w:rsid w:val="008B1DD9"/>
    <w:rsid w:val="008B3D8D"/>
    <w:rsid w:val="008B50B2"/>
    <w:rsid w:val="008B55EB"/>
    <w:rsid w:val="008C1E62"/>
    <w:rsid w:val="008C24FD"/>
    <w:rsid w:val="008C5DD5"/>
    <w:rsid w:val="008D057D"/>
    <w:rsid w:val="008D2809"/>
    <w:rsid w:val="008E200A"/>
    <w:rsid w:val="008E3ED8"/>
    <w:rsid w:val="008E57D4"/>
    <w:rsid w:val="008F07C9"/>
    <w:rsid w:val="008F488D"/>
    <w:rsid w:val="008F5300"/>
    <w:rsid w:val="00900E58"/>
    <w:rsid w:val="00905180"/>
    <w:rsid w:val="00907289"/>
    <w:rsid w:val="00907BA0"/>
    <w:rsid w:val="0091558C"/>
    <w:rsid w:val="009203E9"/>
    <w:rsid w:val="009212FC"/>
    <w:rsid w:val="00921BEA"/>
    <w:rsid w:val="00930D62"/>
    <w:rsid w:val="00930FF4"/>
    <w:rsid w:val="00931659"/>
    <w:rsid w:val="0093264E"/>
    <w:rsid w:val="0093409F"/>
    <w:rsid w:val="009374D8"/>
    <w:rsid w:val="00941976"/>
    <w:rsid w:val="00943924"/>
    <w:rsid w:val="00943DCD"/>
    <w:rsid w:val="009451BF"/>
    <w:rsid w:val="0095024B"/>
    <w:rsid w:val="0095511D"/>
    <w:rsid w:val="0096209F"/>
    <w:rsid w:val="009704B9"/>
    <w:rsid w:val="009740C4"/>
    <w:rsid w:val="00976383"/>
    <w:rsid w:val="009772E4"/>
    <w:rsid w:val="00977D3C"/>
    <w:rsid w:val="00981257"/>
    <w:rsid w:val="00981D89"/>
    <w:rsid w:val="00983286"/>
    <w:rsid w:val="00985A73"/>
    <w:rsid w:val="00986688"/>
    <w:rsid w:val="009869E8"/>
    <w:rsid w:val="00987E97"/>
    <w:rsid w:val="00990B12"/>
    <w:rsid w:val="00991309"/>
    <w:rsid w:val="0099247C"/>
    <w:rsid w:val="00993DD7"/>
    <w:rsid w:val="009A5A09"/>
    <w:rsid w:val="009A5BEF"/>
    <w:rsid w:val="009B1313"/>
    <w:rsid w:val="009B653C"/>
    <w:rsid w:val="009C0BFC"/>
    <w:rsid w:val="009C2897"/>
    <w:rsid w:val="009D5C69"/>
    <w:rsid w:val="00A005F8"/>
    <w:rsid w:val="00A0097C"/>
    <w:rsid w:val="00A03E8C"/>
    <w:rsid w:val="00A046C5"/>
    <w:rsid w:val="00A06BA0"/>
    <w:rsid w:val="00A12981"/>
    <w:rsid w:val="00A1380A"/>
    <w:rsid w:val="00A167F1"/>
    <w:rsid w:val="00A17345"/>
    <w:rsid w:val="00A317FE"/>
    <w:rsid w:val="00A4159F"/>
    <w:rsid w:val="00A457E9"/>
    <w:rsid w:val="00A46F10"/>
    <w:rsid w:val="00A50578"/>
    <w:rsid w:val="00A50C4E"/>
    <w:rsid w:val="00A5675C"/>
    <w:rsid w:val="00A57D08"/>
    <w:rsid w:val="00A613DE"/>
    <w:rsid w:val="00A62062"/>
    <w:rsid w:val="00A6391D"/>
    <w:rsid w:val="00A647E7"/>
    <w:rsid w:val="00A665D7"/>
    <w:rsid w:val="00A737FC"/>
    <w:rsid w:val="00A76A89"/>
    <w:rsid w:val="00A77F7E"/>
    <w:rsid w:val="00A85A09"/>
    <w:rsid w:val="00A93941"/>
    <w:rsid w:val="00A973D8"/>
    <w:rsid w:val="00AA1978"/>
    <w:rsid w:val="00AA36C2"/>
    <w:rsid w:val="00AA748A"/>
    <w:rsid w:val="00AB118C"/>
    <w:rsid w:val="00AB3546"/>
    <w:rsid w:val="00AB5680"/>
    <w:rsid w:val="00AB7CE6"/>
    <w:rsid w:val="00AC159D"/>
    <w:rsid w:val="00AC2E12"/>
    <w:rsid w:val="00AC7D3D"/>
    <w:rsid w:val="00AD44CE"/>
    <w:rsid w:val="00AD56FF"/>
    <w:rsid w:val="00AF2389"/>
    <w:rsid w:val="00AF488C"/>
    <w:rsid w:val="00AF74F6"/>
    <w:rsid w:val="00B02FF5"/>
    <w:rsid w:val="00B0488C"/>
    <w:rsid w:val="00B07764"/>
    <w:rsid w:val="00B1129D"/>
    <w:rsid w:val="00B12D6A"/>
    <w:rsid w:val="00B13D78"/>
    <w:rsid w:val="00B20CB9"/>
    <w:rsid w:val="00B2603E"/>
    <w:rsid w:val="00B31B31"/>
    <w:rsid w:val="00B32DF0"/>
    <w:rsid w:val="00B36201"/>
    <w:rsid w:val="00B3712E"/>
    <w:rsid w:val="00B413B5"/>
    <w:rsid w:val="00B4257F"/>
    <w:rsid w:val="00B42981"/>
    <w:rsid w:val="00B55F24"/>
    <w:rsid w:val="00B6007B"/>
    <w:rsid w:val="00B61232"/>
    <w:rsid w:val="00B709C8"/>
    <w:rsid w:val="00B73161"/>
    <w:rsid w:val="00B73371"/>
    <w:rsid w:val="00B7651D"/>
    <w:rsid w:val="00B81183"/>
    <w:rsid w:val="00B82B9B"/>
    <w:rsid w:val="00B857C3"/>
    <w:rsid w:val="00B85FE6"/>
    <w:rsid w:val="00B90F7F"/>
    <w:rsid w:val="00B95655"/>
    <w:rsid w:val="00B978DD"/>
    <w:rsid w:val="00B97B7B"/>
    <w:rsid w:val="00BA0DBC"/>
    <w:rsid w:val="00BA3E44"/>
    <w:rsid w:val="00BA4A5B"/>
    <w:rsid w:val="00BB03F0"/>
    <w:rsid w:val="00BB175F"/>
    <w:rsid w:val="00BB2F9A"/>
    <w:rsid w:val="00BB527E"/>
    <w:rsid w:val="00BC09D2"/>
    <w:rsid w:val="00BC4A60"/>
    <w:rsid w:val="00BC5B6E"/>
    <w:rsid w:val="00BC5D53"/>
    <w:rsid w:val="00BC5EDD"/>
    <w:rsid w:val="00BD1305"/>
    <w:rsid w:val="00BD2230"/>
    <w:rsid w:val="00BD4063"/>
    <w:rsid w:val="00BD658A"/>
    <w:rsid w:val="00BE0E1C"/>
    <w:rsid w:val="00BF3422"/>
    <w:rsid w:val="00BF4380"/>
    <w:rsid w:val="00BF53C1"/>
    <w:rsid w:val="00C02BAC"/>
    <w:rsid w:val="00C0383D"/>
    <w:rsid w:val="00C2019F"/>
    <w:rsid w:val="00C20AE6"/>
    <w:rsid w:val="00C21FCB"/>
    <w:rsid w:val="00C2332F"/>
    <w:rsid w:val="00C31F6D"/>
    <w:rsid w:val="00C3375D"/>
    <w:rsid w:val="00C40E30"/>
    <w:rsid w:val="00C413C9"/>
    <w:rsid w:val="00C42E23"/>
    <w:rsid w:val="00C475BA"/>
    <w:rsid w:val="00C50D0D"/>
    <w:rsid w:val="00C73099"/>
    <w:rsid w:val="00C81CCD"/>
    <w:rsid w:val="00C82FB6"/>
    <w:rsid w:val="00C97B60"/>
    <w:rsid w:val="00CA0251"/>
    <w:rsid w:val="00CA1970"/>
    <w:rsid w:val="00CA22B9"/>
    <w:rsid w:val="00CB5576"/>
    <w:rsid w:val="00CB63B1"/>
    <w:rsid w:val="00CB75D9"/>
    <w:rsid w:val="00CC328F"/>
    <w:rsid w:val="00CC38F0"/>
    <w:rsid w:val="00CC3D35"/>
    <w:rsid w:val="00CD21BB"/>
    <w:rsid w:val="00CD53F2"/>
    <w:rsid w:val="00CD6213"/>
    <w:rsid w:val="00CE081D"/>
    <w:rsid w:val="00CF21D7"/>
    <w:rsid w:val="00CF3126"/>
    <w:rsid w:val="00CF3345"/>
    <w:rsid w:val="00CF4EE9"/>
    <w:rsid w:val="00CF50ED"/>
    <w:rsid w:val="00CF5458"/>
    <w:rsid w:val="00CF7287"/>
    <w:rsid w:val="00D06082"/>
    <w:rsid w:val="00D14BF1"/>
    <w:rsid w:val="00D164A0"/>
    <w:rsid w:val="00D22FA1"/>
    <w:rsid w:val="00D2401E"/>
    <w:rsid w:val="00D31967"/>
    <w:rsid w:val="00D332FD"/>
    <w:rsid w:val="00D33B69"/>
    <w:rsid w:val="00D43705"/>
    <w:rsid w:val="00D45BB0"/>
    <w:rsid w:val="00D534B1"/>
    <w:rsid w:val="00D539AB"/>
    <w:rsid w:val="00D5431D"/>
    <w:rsid w:val="00D55EDD"/>
    <w:rsid w:val="00D5780E"/>
    <w:rsid w:val="00D623AC"/>
    <w:rsid w:val="00D640A8"/>
    <w:rsid w:val="00D64A87"/>
    <w:rsid w:val="00D6693D"/>
    <w:rsid w:val="00D67861"/>
    <w:rsid w:val="00D73DF8"/>
    <w:rsid w:val="00D73EC1"/>
    <w:rsid w:val="00D73EEB"/>
    <w:rsid w:val="00D774DE"/>
    <w:rsid w:val="00D82FBF"/>
    <w:rsid w:val="00D8433E"/>
    <w:rsid w:val="00D84D7E"/>
    <w:rsid w:val="00D87E09"/>
    <w:rsid w:val="00D93E20"/>
    <w:rsid w:val="00D966EE"/>
    <w:rsid w:val="00DA2260"/>
    <w:rsid w:val="00DA7C38"/>
    <w:rsid w:val="00DB755B"/>
    <w:rsid w:val="00DC680C"/>
    <w:rsid w:val="00DD1C1E"/>
    <w:rsid w:val="00DD23C0"/>
    <w:rsid w:val="00DD25DB"/>
    <w:rsid w:val="00DD3B70"/>
    <w:rsid w:val="00DE0465"/>
    <w:rsid w:val="00DF27F8"/>
    <w:rsid w:val="00DF5995"/>
    <w:rsid w:val="00DF6C59"/>
    <w:rsid w:val="00E015DE"/>
    <w:rsid w:val="00E01774"/>
    <w:rsid w:val="00E04E39"/>
    <w:rsid w:val="00E14DD6"/>
    <w:rsid w:val="00E2084A"/>
    <w:rsid w:val="00E266D1"/>
    <w:rsid w:val="00E30A8C"/>
    <w:rsid w:val="00E30EA1"/>
    <w:rsid w:val="00E354FF"/>
    <w:rsid w:val="00E36E9D"/>
    <w:rsid w:val="00E41AD2"/>
    <w:rsid w:val="00E4284B"/>
    <w:rsid w:val="00E45239"/>
    <w:rsid w:val="00E453BA"/>
    <w:rsid w:val="00E457F8"/>
    <w:rsid w:val="00E462A9"/>
    <w:rsid w:val="00E51CDC"/>
    <w:rsid w:val="00E546CD"/>
    <w:rsid w:val="00E54CC8"/>
    <w:rsid w:val="00E66E9A"/>
    <w:rsid w:val="00E7141E"/>
    <w:rsid w:val="00E74A2C"/>
    <w:rsid w:val="00E74D89"/>
    <w:rsid w:val="00E75EAA"/>
    <w:rsid w:val="00E80FC4"/>
    <w:rsid w:val="00E818CB"/>
    <w:rsid w:val="00E87989"/>
    <w:rsid w:val="00E934D1"/>
    <w:rsid w:val="00E9592A"/>
    <w:rsid w:val="00E95F44"/>
    <w:rsid w:val="00EA0DB0"/>
    <w:rsid w:val="00EA3C54"/>
    <w:rsid w:val="00EB1EF1"/>
    <w:rsid w:val="00EB4628"/>
    <w:rsid w:val="00EC0D81"/>
    <w:rsid w:val="00EC191C"/>
    <w:rsid w:val="00EC6B94"/>
    <w:rsid w:val="00ED2374"/>
    <w:rsid w:val="00EE58BA"/>
    <w:rsid w:val="00EF567D"/>
    <w:rsid w:val="00EF6ACD"/>
    <w:rsid w:val="00F014F2"/>
    <w:rsid w:val="00F06E56"/>
    <w:rsid w:val="00F07759"/>
    <w:rsid w:val="00F2300F"/>
    <w:rsid w:val="00F24E24"/>
    <w:rsid w:val="00F2601F"/>
    <w:rsid w:val="00F26402"/>
    <w:rsid w:val="00F32AB6"/>
    <w:rsid w:val="00F35004"/>
    <w:rsid w:val="00F35CAF"/>
    <w:rsid w:val="00F36F91"/>
    <w:rsid w:val="00F37B6E"/>
    <w:rsid w:val="00F45261"/>
    <w:rsid w:val="00F502D3"/>
    <w:rsid w:val="00F50AF6"/>
    <w:rsid w:val="00F537D8"/>
    <w:rsid w:val="00F53C59"/>
    <w:rsid w:val="00F55A51"/>
    <w:rsid w:val="00F55CC7"/>
    <w:rsid w:val="00F61093"/>
    <w:rsid w:val="00F62E22"/>
    <w:rsid w:val="00F662E1"/>
    <w:rsid w:val="00F67496"/>
    <w:rsid w:val="00F774B0"/>
    <w:rsid w:val="00F77B55"/>
    <w:rsid w:val="00F81470"/>
    <w:rsid w:val="00F87A2A"/>
    <w:rsid w:val="00F90A0C"/>
    <w:rsid w:val="00F94E8F"/>
    <w:rsid w:val="00F97AA4"/>
    <w:rsid w:val="00FA04DC"/>
    <w:rsid w:val="00FB0022"/>
    <w:rsid w:val="00FB462E"/>
    <w:rsid w:val="00FB553C"/>
    <w:rsid w:val="00FC15EE"/>
    <w:rsid w:val="00FD6F8E"/>
    <w:rsid w:val="00FE0D5D"/>
    <w:rsid w:val="00FE5B53"/>
    <w:rsid w:val="00FE7496"/>
    <w:rsid w:val="00FF0854"/>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white,#010000,#004f99,#3275d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INOT" w:eastAsiaTheme="minorHAnsi" w:hAnsi="DINOT" w:cstheme="minorBidi"/>
        <w:sz w:val="24"/>
        <w:szCs w:val="24"/>
        <w:lang w:val="de-DE" w:eastAsia="en-US" w:bidi="ar-SA"/>
      </w:rPr>
    </w:rPrDefault>
    <w:pPrDefault/>
  </w:docDefaults>
  <w:latentStyles w:defLockedState="0" w:defUIPriority="0" w:defSemiHidden="0" w:defUnhideWhenUsed="0" w:defQFormat="0" w:count="267">
    <w:lsdException w:name="heading 1" w:semiHidden="1"/>
    <w:lsdException w:name="heading 2"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99"/>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uiPriority="99"/>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annotation subject" w:semiHidden="1"/>
    <w:lsdException w:name="No Spacing" w:semiHidden="1"/>
    <w:lsdException w:name="List Paragraph" w:semiHidden="1"/>
    <w:lsdException w:name="Quote" w:semiHidden="1"/>
    <w:lsdException w:name="Intense Quote" w:semiHidden="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semiHidden/>
    <w:rsid w:val="00AD56FF"/>
    <w:rPr>
      <w:lang w:val="en-US"/>
    </w:rPr>
  </w:style>
  <w:style w:type="paragraph" w:styleId="Titre1">
    <w:name w:val="heading 1"/>
    <w:basedOn w:val="Normal"/>
    <w:next w:val="Normal"/>
    <w:link w:val="Titre1Car"/>
    <w:semiHidden/>
    <w:rsid w:val="00824DA6"/>
    <w:pPr>
      <w:keepNext/>
      <w:keepLines/>
      <w:spacing w:before="480"/>
      <w:outlineLvl w:val="0"/>
    </w:pPr>
    <w:rPr>
      <w:rFonts w:asciiTheme="majorHAnsi" w:eastAsiaTheme="majorEastAsia" w:hAnsiTheme="majorHAnsi" w:cstheme="majorBidi"/>
      <w:b/>
      <w:bCs/>
      <w:color w:val="003B74" w:themeColor="accent1" w:themeShade="BF"/>
      <w:sz w:val="28"/>
      <w:szCs w:val="28"/>
    </w:rPr>
  </w:style>
  <w:style w:type="paragraph" w:styleId="Titre2">
    <w:name w:val="heading 2"/>
    <w:basedOn w:val="Normal"/>
    <w:next w:val="Normal"/>
    <w:link w:val="Titre2Car"/>
    <w:semiHidden/>
    <w:rsid w:val="003A7C42"/>
    <w:pPr>
      <w:keepNext/>
      <w:keepLines/>
      <w:spacing w:before="200"/>
      <w:outlineLvl w:val="1"/>
    </w:pPr>
    <w:rPr>
      <w:rFonts w:asciiTheme="majorHAnsi" w:eastAsiaTheme="majorEastAsia" w:hAnsiTheme="majorHAnsi" w:cstheme="majorBidi"/>
      <w:b/>
      <w:bCs/>
      <w:color w:val="004F9C" w:themeColor="accent1"/>
      <w:sz w:val="26"/>
      <w:szCs w:val="26"/>
    </w:rPr>
  </w:style>
  <w:style w:type="paragraph" w:styleId="Titre3">
    <w:name w:val="heading 3"/>
    <w:basedOn w:val="Normal"/>
    <w:next w:val="Normal"/>
    <w:link w:val="Titre3Car"/>
    <w:uiPriority w:val="9"/>
    <w:semiHidden/>
    <w:rsid w:val="00186AEE"/>
    <w:pPr>
      <w:keepNext/>
      <w:keepLines/>
      <w:numPr>
        <w:ilvl w:val="2"/>
        <w:numId w:val="1"/>
      </w:numPr>
      <w:spacing w:before="200"/>
      <w:outlineLvl w:val="2"/>
    </w:pPr>
    <w:rPr>
      <w:rFonts w:asciiTheme="majorHAnsi" w:eastAsiaTheme="majorEastAsia" w:hAnsiTheme="majorHAnsi" w:cstheme="majorBidi"/>
      <w:b/>
      <w:bCs/>
      <w:color w:val="004F9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186AEE"/>
    <w:rPr>
      <w:rFonts w:asciiTheme="majorHAnsi" w:eastAsiaTheme="majorEastAsia" w:hAnsiTheme="majorHAnsi" w:cstheme="majorBidi"/>
      <w:b/>
      <w:bCs/>
      <w:color w:val="004F9C" w:themeColor="accent1"/>
      <w:lang w:val="en-US"/>
    </w:rPr>
  </w:style>
  <w:style w:type="paragraph" w:styleId="Textedebulles">
    <w:name w:val="Balloon Text"/>
    <w:basedOn w:val="Normal"/>
    <w:link w:val="TextedebullesCar"/>
    <w:semiHidden/>
    <w:rsid w:val="00186AEE"/>
    <w:rPr>
      <w:rFonts w:ascii="Tahoma" w:hAnsi="Tahoma" w:cs="Tahoma"/>
      <w:sz w:val="16"/>
      <w:szCs w:val="16"/>
    </w:rPr>
  </w:style>
  <w:style w:type="character" w:customStyle="1" w:styleId="TextedebullesCar">
    <w:name w:val="Texte de bulles Car"/>
    <w:basedOn w:val="Policepardfaut"/>
    <w:link w:val="Textedebulles"/>
    <w:semiHidden/>
    <w:rsid w:val="00186AEE"/>
    <w:rPr>
      <w:rFonts w:ascii="Tahoma" w:hAnsi="Tahoma" w:cs="Tahoma"/>
      <w:sz w:val="16"/>
      <w:szCs w:val="16"/>
    </w:rPr>
  </w:style>
  <w:style w:type="character" w:styleId="Numrodepage">
    <w:name w:val="page number"/>
    <w:basedOn w:val="Policepardfaut"/>
    <w:uiPriority w:val="99"/>
    <w:semiHidden/>
    <w:unhideWhenUsed/>
    <w:rsid w:val="00E45239"/>
  </w:style>
  <w:style w:type="character" w:customStyle="1" w:styleId="1dbiSenderWindow">
    <w:name w:val="1 dbi Sender Window"/>
    <w:uiPriority w:val="1"/>
    <w:rsid w:val="00F35004"/>
    <w:rPr>
      <w:rFonts w:ascii="DIN Offc" w:hAnsi="DIN Offc"/>
      <w:b w:val="0"/>
      <w:i w:val="0"/>
      <w:caps w:val="0"/>
      <w:smallCaps w:val="0"/>
      <w:strike w:val="0"/>
      <w:dstrike w:val="0"/>
      <w:vanish w:val="0"/>
      <w:color w:val="575757" w:themeColor="text1"/>
      <w:kern w:val="16"/>
      <w:sz w:val="13"/>
      <w:u w:val="single" w:color="575757" w:themeColor="text1"/>
      <w:bdr w:val="none" w:sz="0" w:space="0" w:color="auto"/>
      <w:vertAlign w:val="baseline"/>
      <w:lang w:val="en-US"/>
    </w:rPr>
  </w:style>
  <w:style w:type="paragraph" w:customStyle="1" w:styleId="1dbiSender">
    <w:name w:val="1 dbi Sender"/>
    <w:link w:val="1dbiSenderChar"/>
    <w:rsid w:val="00981257"/>
    <w:pPr>
      <w:tabs>
        <w:tab w:val="left" w:pos="125"/>
        <w:tab w:val="left" w:pos="249"/>
        <w:tab w:val="left" w:pos="374"/>
        <w:tab w:val="left" w:pos="499"/>
        <w:tab w:val="left" w:pos="624"/>
        <w:tab w:val="left" w:pos="748"/>
        <w:tab w:val="left" w:pos="873"/>
        <w:tab w:val="left" w:pos="998"/>
        <w:tab w:val="left" w:pos="1123"/>
        <w:tab w:val="left" w:pos="1247"/>
        <w:tab w:val="left" w:pos="1372"/>
        <w:tab w:val="left" w:pos="1497"/>
        <w:tab w:val="left" w:pos="1622"/>
      </w:tabs>
      <w:spacing w:line="180" w:lineRule="exact"/>
    </w:pPr>
    <w:rPr>
      <w:rFonts w:ascii="DIN Offc" w:hAnsi="DIN Offc" w:cs="DINOT"/>
      <w:color w:val="575757" w:themeColor="text1"/>
      <w:spacing w:val="2"/>
      <w:sz w:val="15"/>
      <w:szCs w:val="15"/>
      <w:lang w:val="en-US"/>
    </w:rPr>
  </w:style>
  <w:style w:type="character" w:customStyle="1" w:styleId="1dbiSenderChar">
    <w:name w:val="1 dbi Sender Char"/>
    <w:basedOn w:val="Policepardfaut"/>
    <w:link w:val="1dbiSender"/>
    <w:rsid w:val="00981257"/>
    <w:rPr>
      <w:rFonts w:ascii="DIN Offc" w:hAnsi="DIN Offc" w:cs="DINOT"/>
      <w:color w:val="575757" w:themeColor="text1"/>
      <w:spacing w:val="2"/>
      <w:sz w:val="15"/>
      <w:szCs w:val="15"/>
      <w:lang w:val="en-US"/>
    </w:rPr>
  </w:style>
  <w:style w:type="character" w:customStyle="1" w:styleId="1dbiCopymediumgray">
    <w:name w:val="1 dbi Copy medium gray"/>
    <w:basedOn w:val="Policepardfaut"/>
    <w:uiPriority w:val="1"/>
    <w:rsid w:val="00F35004"/>
    <w:rPr>
      <w:rFonts w:ascii="DIN Offc Medium" w:hAnsi="DIN Offc Medium" w:cs="DINOT-Medium"/>
      <w:dstrike w:val="0"/>
      <w:color w:val="575757" w:themeColor="text1"/>
      <w:vertAlign w:val="baseline"/>
      <w:lang w:val="en-US"/>
    </w:rPr>
  </w:style>
  <w:style w:type="paragraph" w:customStyle="1" w:styleId="1dbiAddress">
    <w:name w:val="1 dbi Address"/>
    <w:link w:val="1dbiAddressChar"/>
    <w:rsid w:val="00F35004"/>
    <w:pPr>
      <w:spacing w:line="260" w:lineRule="exact"/>
    </w:pPr>
    <w:rPr>
      <w:rFonts w:ascii="DIN Offc" w:hAnsi="DIN Offc" w:cs="DINOT"/>
      <w:color w:val="000000"/>
      <w:spacing w:val="-1"/>
      <w:sz w:val="19"/>
      <w:szCs w:val="19"/>
      <w:lang w:val="en-US"/>
    </w:rPr>
  </w:style>
  <w:style w:type="character" w:customStyle="1" w:styleId="1dbiAddressChar">
    <w:name w:val="1 dbi Address Char"/>
    <w:basedOn w:val="Policepardfaut"/>
    <w:link w:val="1dbiAddress"/>
    <w:rsid w:val="00F35004"/>
    <w:rPr>
      <w:rFonts w:ascii="DIN Offc" w:hAnsi="DIN Offc" w:cs="DINOT"/>
      <w:color w:val="000000"/>
      <w:spacing w:val="-1"/>
      <w:sz w:val="19"/>
      <w:szCs w:val="19"/>
      <w:lang w:val="en-US"/>
    </w:rPr>
  </w:style>
  <w:style w:type="paragraph" w:customStyle="1" w:styleId="dbiHead1">
    <w:name w:val="dbi Head1"/>
    <w:next w:val="dbiNormal"/>
    <w:link w:val="dbiHead1Car"/>
    <w:qFormat/>
    <w:rsid w:val="005C31B9"/>
    <w:pPr>
      <w:pageBreakBefore/>
      <w:numPr>
        <w:numId w:val="5"/>
      </w:numPr>
      <w:pBdr>
        <w:bottom w:val="single" w:sz="6" w:space="1" w:color="auto"/>
      </w:pBdr>
      <w:tabs>
        <w:tab w:val="left" w:pos="567"/>
        <w:tab w:val="left" w:pos="680"/>
        <w:tab w:val="left" w:pos="907"/>
        <w:tab w:val="left" w:pos="1134"/>
        <w:tab w:val="left" w:pos="1361"/>
        <w:tab w:val="left" w:pos="1588"/>
      </w:tabs>
      <w:spacing w:line="300" w:lineRule="auto"/>
      <w:ind w:left="357" w:hanging="357"/>
      <w:outlineLvl w:val="0"/>
    </w:pPr>
    <w:rPr>
      <w:rFonts w:ascii="DIN Offc Medium" w:hAnsi="DIN Offc Medium"/>
      <w:color w:val="575757" w:themeColor="text1"/>
      <w:spacing w:val="-10"/>
      <w:kern w:val="32"/>
      <w:sz w:val="32"/>
      <w:lang w:val="fr-CH"/>
    </w:rPr>
  </w:style>
  <w:style w:type="character" w:customStyle="1" w:styleId="dbiHead1Car">
    <w:name w:val="dbi Head1 Car"/>
    <w:basedOn w:val="Policepardfaut"/>
    <w:link w:val="dbiHead1"/>
    <w:rsid w:val="005C31B9"/>
    <w:rPr>
      <w:rFonts w:ascii="DIN Offc Medium" w:hAnsi="DIN Offc Medium"/>
      <w:color w:val="575757" w:themeColor="text1"/>
      <w:spacing w:val="-10"/>
      <w:kern w:val="32"/>
      <w:sz w:val="32"/>
      <w:lang w:val="fr-CH"/>
    </w:rPr>
  </w:style>
  <w:style w:type="paragraph" w:customStyle="1" w:styleId="dbiNormal">
    <w:name w:val="dbi Normal"/>
    <w:link w:val="dbiNormalChar"/>
    <w:qFormat/>
    <w:rsid w:val="005C31B9"/>
    <w:pPr>
      <w:tabs>
        <w:tab w:val="left" w:pos="227"/>
        <w:tab w:val="left" w:pos="454"/>
        <w:tab w:val="left" w:pos="680"/>
        <w:tab w:val="left" w:pos="907"/>
        <w:tab w:val="left" w:pos="1134"/>
      </w:tabs>
    </w:pPr>
    <w:rPr>
      <w:rFonts w:ascii="DIN Offc" w:hAnsi="DIN Offc" w:cs="DINOT"/>
      <w:color w:val="000000"/>
      <w:spacing w:val="2"/>
      <w:sz w:val="19"/>
      <w:szCs w:val="19"/>
      <w:lang w:val="fr-CH"/>
    </w:rPr>
  </w:style>
  <w:style w:type="character" w:customStyle="1" w:styleId="dbiNormalChar">
    <w:name w:val="dbi Normal Char"/>
    <w:basedOn w:val="Policepardfaut"/>
    <w:link w:val="dbiNormal"/>
    <w:rsid w:val="005C31B9"/>
    <w:rPr>
      <w:rFonts w:ascii="DIN Offc" w:hAnsi="DIN Offc" w:cs="DINOT"/>
      <w:color w:val="000000"/>
      <w:spacing w:val="2"/>
      <w:sz w:val="19"/>
      <w:szCs w:val="19"/>
      <w:lang w:val="fr-CH"/>
    </w:rPr>
  </w:style>
  <w:style w:type="character" w:customStyle="1" w:styleId="dbiMedium">
    <w:name w:val="dbi Medium"/>
    <w:uiPriority w:val="1"/>
    <w:qFormat/>
    <w:rsid w:val="005C31B9"/>
    <w:rPr>
      <w:rFonts w:ascii="DIN Offc Medium" w:hAnsi="DIN Offc Medium"/>
      <w:b w:val="0"/>
      <w:i w:val="0"/>
      <w:caps w:val="0"/>
      <w:smallCaps w:val="0"/>
      <w:strike w:val="0"/>
      <w:dstrike w:val="0"/>
      <w:vanish w:val="0"/>
      <w:color w:val="000000" w:themeColor="text2"/>
      <w:spacing w:val="2"/>
      <w:w w:val="100"/>
      <w:kern w:val="16"/>
      <w:position w:val="0"/>
      <w:sz w:val="19"/>
      <w:u w:val="none"/>
      <w:bdr w:val="none" w:sz="0" w:space="0" w:color="auto"/>
      <w:vertAlign w:val="baseline"/>
      <w:lang w:val="fr-CH"/>
    </w:rPr>
  </w:style>
  <w:style w:type="paragraph" w:customStyle="1" w:styleId="dbiNormalSpace">
    <w:name w:val="dbi Normal Space"/>
    <w:basedOn w:val="dbiNormal"/>
    <w:link w:val="dbiNormalSpaceChar"/>
    <w:rsid w:val="00576848"/>
    <w:pPr>
      <w:spacing w:after="100"/>
    </w:pPr>
  </w:style>
  <w:style w:type="character" w:customStyle="1" w:styleId="dbiNormalSpaceChar">
    <w:name w:val="dbi Normal Space Char"/>
    <w:basedOn w:val="dbiNormalChar"/>
    <w:link w:val="dbiNormalSpace"/>
    <w:rsid w:val="00576848"/>
    <w:rPr>
      <w:rFonts w:ascii="DIN Offc" w:hAnsi="DIN Offc" w:cs="DINOT"/>
      <w:color w:val="000000"/>
      <w:spacing w:val="2"/>
      <w:sz w:val="19"/>
      <w:szCs w:val="19"/>
      <w:lang w:val="en-US"/>
    </w:rPr>
  </w:style>
  <w:style w:type="character" w:customStyle="1" w:styleId="1dbiFootnote">
    <w:name w:val="1 dbi Footnote"/>
    <w:uiPriority w:val="1"/>
    <w:rsid w:val="00F35004"/>
    <w:rPr>
      <w:rFonts w:ascii="DIN Offc" w:hAnsi="DIN Offc"/>
      <w:b w:val="0"/>
      <w:i w:val="0"/>
      <w:caps w:val="0"/>
      <w:smallCaps w:val="0"/>
      <w:strike w:val="0"/>
      <w:dstrike w:val="0"/>
      <w:vanish w:val="0"/>
      <w:color w:val="575757" w:themeColor="text1"/>
      <w:sz w:val="15"/>
      <w:u w:val="none"/>
      <w:vertAlign w:val="baseline"/>
      <w:lang w:val="en-US"/>
    </w:rPr>
  </w:style>
  <w:style w:type="character" w:styleId="Textedelespacerserv">
    <w:name w:val="Placeholder Text"/>
    <w:basedOn w:val="Policepardfaut"/>
    <w:semiHidden/>
    <w:rsid w:val="00B02FF5"/>
    <w:rPr>
      <w:color w:val="808080"/>
    </w:rPr>
  </w:style>
  <w:style w:type="paragraph" w:styleId="En-tte">
    <w:name w:val="header"/>
    <w:basedOn w:val="Normal"/>
    <w:link w:val="En-tteCar"/>
    <w:uiPriority w:val="99"/>
    <w:semiHidden/>
    <w:rsid w:val="00543E61"/>
    <w:pPr>
      <w:tabs>
        <w:tab w:val="center" w:pos="4536"/>
        <w:tab w:val="right" w:pos="9072"/>
      </w:tabs>
    </w:pPr>
  </w:style>
  <w:style w:type="character" w:customStyle="1" w:styleId="En-tteCar">
    <w:name w:val="En-tête Car"/>
    <w:basedOn w:val="Policepardfaut"/>
    <w:link w:val="En-tte"/>
    <w:uiPriority w:val="99"/>
    <w:semiHidden/>
    <w:rsid w:val="00543E61"/>
  </w:style>
  <w:style w:type="paragraph" w:styleId="Pieddepage">
    <w:name w:val="footer"/>
    <w:basedOn w:val="Normal"/>
    <w:link w:val="PieddepageCar"/>
    <w:semiHidden/>
    <w:rsid w:val="00543E61"/>
    <w:pPr>
      <w:tabs>
        <w:tab w:val="center" w:pos="4536"/>
        <w:tab w:val="right" w:pos="9072"/>
      </w:tabs>
    </w:pPr>
  </w:style>
  <w:style w:type="character" w:customStyle="1" w:styleId="PieddepageCar">
    <w:name w:val="Pied de page Car"/>
    <w:basedOn w:val="Policepardfaut"/>
    <w:link w:val="Pieddepage"/>
    <w:semiHidden/>
    <w:rsid w:val="00543E61"/>
  </w:style>
  <w:style w:type="table" w:styleId="Grilledutableau">
    <w:name w:val="Table Grid"/>
    <w:basedOn w:val="TableauNormal"/>
    <w:rsid w:val="00C41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biCopyList">
    <w:name w:val="1 dbi Copy List"/>
    <w:basedOn w:val="dbiNormal"/>
    <w:rsid w:val="00C82FB6"/>
    <w:pPr>
      <w:numPr>
        <w:numId w:val="2"/>
      </w:numPr>
      <w:ind w:left="227" w:hanging="227"/>
    </w:pPr>
  </w:style>
  <w:style w:type="paragraph" w:customStyle="1" w:styleId="Stylesheet1dbiCopyRechts">
    <w:name w:val="Stylesheet 1 dbi Copy + Rechts"/>
    <w:basedOn w:val="dbiNormal"/>
    <w:rsid w:val="00733235"/>
    <w:pPr>
      <w:ind w:right="170"/>
      <w:jc w:val="right"/>
    </w:pPr>
  </w:style>
  <w:style w:type="character" w:customStyle="1" w:styleId="1dbiProductbold">
    <w:name w:val="1 dbi Product bold"/>
    <w:uiPriority w:val="1"/>
    <w:rsid w:val="004C1D42"/>
    <w:rPr>
      <w:rFonts w:ascii="DIN Offc" w:hAnsi="DIN Offc"/>
      <w:b/>
      <w:caps w:val="0"/>
      <w:smallCaps w:val="0"/>
      <w:strike w:val="0"/>
      <w:dstrike w:val="0"/>
      <w:vanish w:val="0"/>
      <w:u w:val="none"/>
      <w:vertAlign w:val="baseline"/>
    </w:rPr>
  </w:style>
  <w:style w:type="paragraph" w:customStyle="1" w:styleId="1dbiSheetFigures">
    <w:name w:val="1 dbi Sheet Figures"/>
    <w:basedOn w:val="dbiNormal"/>
    <w:rsid w:val="00981257"/>
    <w:pPr>
      <w:ind w:right="170"/>
      <w:jc w:val="right"/>
    </w:pPr>
  </w:style>
  <w:style w:type="character" w:customStyle="1" w:styleId="Stylesheet1dbiCopymediumLateinDINOTSchwarz">
    <w:name w:val="Stylesheet 1 dbi Copy medium + (Latein) DINOT Schwarz"/>
    <w:basedOn w:val="dbiMedium"/>
    <w:rsid w:val="00F35004"/>
    <w:rPr>
      <w:rFonts w:ascii="DIN Offc Medium" w:hAnsi="DIN Offc Medium"/>
      <w:b w:val="0"/>
      <w:i w:val="0"/>
      <w:caps w:val="0"/>
      <w:smallCaps w:val="0"/>
      <w:strike w:val="0"/>
      <w:dstrike w:val="0"/>
      <w:vanish w:val="0"/>
      <w:color w:val="000000"/>
      <w:spacing w:val="2"/>
      <w:w w:val="100"/>
      <w:kern w:val="0"/>
      <w:position w:val="0"/>
      <w:sz w:val="19"/>
      <w:u w:val="none"/>
      <w:bdr w:val="none" w:sz="0" w:space="0" w:color="auto"/>
      <w:vertAlign w:val="baseline"/>
      <w:lang w:val="en-US"/>
    </w:rPr>
  </w:style>
  <w:style w:type="paragraph" w:customStyle="1" w:styleId="1dbiCopyListlinked">
    <w:name w:val="1 dbi Copy List linked"/>
    <w:basedOn w:val="dbiNormal"/>
    <w:link w:val="1dbiCopyListlinkedChar"/>
    <w:rsid w:val="00E818CB"/>
    <w:pPr>
      <w:numPr>
        <w:numId w:val="3"/>
      </w:numPr>
      <w:ind w:left="227" w:hanging="227"/>
    </w:pPr>
  </w:style>
  <w:style w:type="character" w:styleId="Lienhypertexte">
    <w:name w:val="Hyperlink"/>
    <w:basedOn w:val="Policepardfaut"/>
    <w:uiPriority w:val="99"/>
    <w:rsid w:val="00447423"/>
    <w:rPr>
      <w:color w:val="B2B2B2" w:themeColor="hyperlink"/>
      <w:u w:val="single"/>
    </w:rPr>
  </w:style>
  <w:style w:type="character" w:customStyle="1" w:styleId="1dbiCopyListlinkedChar">
    <w:name w:val="1 dbi Copy List linked Char"/>
    <w:basedOn w:val="dbiNormalChar"/>
    <w:link w:val="1dbiCopyListlinked"/>
    <w:rsid w:val="00E818CB"/>
    <w:rPr>
      <w:rFonts w:ascii="DIN Offc" w:hAnsi="DIN Offc" w:cs="DINOT"/>
      <w:color w:val="000000"/>
      <w:spacing w:val="2"/>
      <w:sz w:val="19"/>
      <w:szCs w:val="19"/>
      <w:lang w:val="fr-CH"/>
    </w:rPr>
  </w:style>
  <w:style w:type="table" w:customStyle="1" w:styleId="dbiTabelle1">
    <w:name w:val="dbi Tabelle 1"/>
    <w:basedOn w:val="TableauNormal"/>
    <w:uiPriority w:val="99"/>
    <w:rsid w:val="00CC38F0"/>
    <w:rPr>
      <w:rFonts w:ascii="DIN Offc" w:hAnsi="DIN Offc"/>
      <w:color w:val="000000" w:themeColor="text2"/>
    </w:rPr>
    <w:tblPr>
      <w:tblInd w:w="0" w:type="dxa"/>
      <w:tblBorders>
        <w:bottom w:val="single" w:sz="2" w:space="0" w:color="000000" w:themeColor="text2"/>
        <w:insideH w:val="single" w:sz="2" w:space="0" w:color="000000" w:themeColor="text2"/>
      </w:tblBorders>
      <w:tblCellMar>
        <w:top w:w="113" w:type="dxa"/>
        <w:left w:w="0" w:type="dxa"/>
        <w:bottom w:w="57" w:type="dxa"/>
        <w:right w:w="0" w:type="dxa"/>
      </w:tblCellMar>
    </w:tblPr>
    <w:tcPr>
      <w:shd w:val="clear" w:color="auto" w:fill="auto"/>
      <w:tcMar>
        <w:top w:w="113" w:type="dxa"/>
      </w:tcMar>
    </w:tcPr>
    <w:tblStylePr w:type="firstRow">
      <w:tblPr/>
      <w:tcPr>
        <w:tcBorders>
          <w:top w:val="nil"/>
          <w:left w:val="nil"/>
          <w:bottom w:val="single" w:sz="2" w:space="0" w:color="000000" w:themeColor="text2"/>
          <w:right w:val="nil"/>
          <w:insideH w:val="nil"/>
          <w:insideV w:val="nil"/>
          <w:tl2br w:val="nil"/>
          <w:tr2bl w:val="nil"/>
        </w:tcBorders>
        <w:noWrap/>
        <w:tcMar>
          <w:top w:w="57" w:type="dxa"/>
          <w:left w:w="0" w:type="nil"/>
          <w:bottom w:w="113" w:type="dxa"/>
          <w:right w:w="0" w:type="nil"/>
        </w:tcMar>
      </w:tcPr>
    </w:tblStylePr>
  </w:style>
  <w:style w:type="table" w:customStyle="1" w:styleId="Listefonce1">
    <w:name w:val="Liste foncée1"/>
    <w:basedOn w:val="TableauNormal"/>
    <w:rsid w:val="006045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75757" w:themeFill="text1"/>
    </w:tcPr>
    <w:tblStylePr w:type="firstRow">
      <w:rPr>
        <w:b/>
        <w:bCs/>
      </w:rPr>
      <w:tblPr/>
      <w:tcPr>
        <w:tcBorders>
          <w:top w:val="nil"/>
          <w:left w:val="nil"/>
          <w:bottom w:val="single" w:sz="18" w:space="0" w:color="FFFFFF" w:themeColor="background1"/>
          <w:right w:val="nil"/>
          <w:insideH w:val="nil"/>
          <w:insideV w:val="nil"/>
        </w:tcBorders>
        <w:shd w:val="clear" w:color="auto" w:fill="575757" w:themeFill="text1"/>
      </w:tcPr>
    </w:tblStylePr>
    <w:tblStylePr w:type="lastRow">
      <w:tblPr/>
      <w:tcPr>
        <w:tcBorders>
          <w:top w:val="single" w:sz="18" w:space="0" w:color="FFFFFF" w:themeColor="background1"/>
          <w:left w:val="nil"/>
          <w:bottom w:val="nil"/>
          <w:right w:val="nil"/>
          <w:insideH w:val="nil"/>
          <w:insideV w:val="nil"/>
        </w:tcBorders>
        <w:shd w:val="clear" w:color="auto" w:fill="2B2B2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1414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14141" w:themeFill="text1" w:themeFillShade="BF"/>
      </w:tcPr>
    </w:tblStylePr>
    <w:tblStylePr w:type="band1Vert">
      <w:tblPr/>
      <w:tcPr>
        <w:tcBorders>
          <w:top w:val="nil"/>
          <w:left w:val="nil"/>
          <w:bottom w:val="nil"/>
          <w:right w:val="nil"/>
          <w:insideH w:val="nil"/>
          <w:insideV w:val="nil"/>
        </w:tcBorders>
        <w:shd w:val="clear" w:color="auto" w:fill="414141" w:themeFill="text1" w:themeFillShade="BF"/>
      </w:tcPr>
    </w:tblStylePr>
    <w:tblStylePr w:type="band1Horz">
      <w:tblPr/>
      <w:tcPr>
        <w:tcBorders>
          <w:top w:val="nil"/>
          <w:left w:val="nil"/>
          <w:bottom w:val="nil"/>
          <w:right w:val="nil"/>
          <w:insideH w:val="nil"/>
          <w:insideV w:val="nil"/>
        </w:tcBorders>
        <w:shd w:val="clear" w:color="auto" w:fill="414141" w:themeFill="text1" w:themeFillShade="BF"/>
      </w:tcPr>
    </w:tblStylePr>
  </w:style>
  <w:style w:type="paragraph" w:customStyle="1" w:styleId="dbiCode">
    <w:name w:val="dbi Code"/>
    <w:basedOn w:val="dbiNormal"/>
    <w:link w:val="dbiCodeCar"/>
    <w:qFormat/>
    <w:rsid w:val="005C31B9"/>
    <w:rPr>
      <w:rFonts w:ascii="Courier New" w:hAnsi="Courier New" w:cs="Courier New"/>
    </w:rPr>
  </w:style>
  <w:style w:type="character" w:customStyle="1" w:styleId="dbiCodeCar">
    <w:name w:val="dbi Code Car"/>
    <w:basedOn w:val="dbiNormalChar"/>
    <w:link w:val="dbiCode"/>
    <w:rsid w:val="005C31B9"/>
    <w:rPr>
      <w:rFonts w:ascii="Courier New" w:hAnsi="Courier New" w:cs="Courier New"/>
      <w:color w:val="000000"/>
      <w:spacing w:val="2"/>
      <w:sz w:val="19"/>
      <w:szCs w:val="19"/>
      <w:lang w:val="fr-CH"/>
    </w:rPr>
  </w:style>
  <w:style w:type="character" w:customStyle="1" w:styleId="Titre1Car">
    <w:name w:val="Titre 1 Car"/>
    <w:basedOn w:val="Policepardfaut"/>
    <w:link w:val="Titre1"/>
    <w:semiHidden/>
    <w:rsid w:val="00824DA6"/>
    <w:rPr>
      <w:rFonts w:asciiTheme="majorHAnsi" w:eastAsiaTheme="majorEastAsia" w:hAnsiTheme="majorHAnsi" w:cstheme="majorBidi"/>
      <w:b/>
      <w:bCs/>
      <w:color w:val="003B74" w:themeColor="accent1" w:themeShade="BF"/>
      <w:sz w:val="28"/>
      <w:szCs w:val="28"/>
    </w:rPr>
  </w:style>
  <w:style w:type="paragraph" w:styleId="En-ttedetabledesmatires">
    <w:name w:val="TOC Heading"/>
    <w:basedOn w:val="Titre1"/>
    <w:next w:val="Normal"/>
    <w:uiPriority w:val="39"/>
    <w:semiHidden/>
    <w:unhideWhenUsed/>
    <w:qFormat/>
    <w:rsid w:val="00824DA6"/>
    <w:pPr>
      <w:spacing w:line="276" w:lineRule="auto"/>
      <w:outlineLvl w:val="9"/>
    </w:pPr>
    <w:rPr>
      <w:lang w:eastAsia="de-DE"/>
    </w:rPr>
  </w:style>
  <w:style w:type="paragraph" w:styleId="TM2">
    <w:name w:val="toc 2"/>
    <w:basedOn w:val="TM1"/>
    <w:next w:val="Normal"/>
    <w:autoRedefine/>
    <w:uiPriority w:val="39"/>
    <w:unhideWhenUsed/>
    <w:rsid w:val="00A06BA0"/>
    <w:pPr>
      <w:tabs>
        <w:tab w:val="clear" w:pos="284"/>
        <w:tab w:val="clear" w:pos="340"/>
        <w:tab w:val="clear" w:pos="454"/>
        <w:tab w:val="left" w:pos="397"/>
        <w:tab w:val="right" w:pos="794"/>
      </w:tabs>
      <w:ind w:left="238"/>
    </w:pPr>
    <w:rPr>
      <w:rFonts w:ascii="DIN Offc" w:hAnsi="DIN Offc"/>
      <w:iCs/>
      <w:color w:val="000000" w:themeColor="text2"/>
      <w:kern w:val="16"/>
    </w:rPr>
  </w:style>
  <w:style w:type="paragraph" w:styleId="TM1">
    <w:name w:val="toc 1"/>
    <w:basedOn w:val="dbiCode"/>
    <w:next w:val="Normal"/>
    <w:autoRedefine/>
    <w:uiPriority w:val="39"/>
    <w:unhideWhenUsed/>
    <w:rsid w:val="003742D0"/>
    <w:pPr>
      <w:tabs>
        <w:tab w:val="clear" w:pos="227"/>
        <w:tab w:val="clear" w:pos="907"/>
        <w:tab w:val="clear" w:pos="1134"/>
        <w:tab w:val="left" w:pos="284"/>
        <w:tab w:val="left" w:pos="340"/>
        <w:tab w:val="right" w:pos="8505"/>
      </w:tabs>
    </w:pPr>
    <w:rPr>
      <w:rFonts w:ascii="DIN Offc Medium" w:hAnsi="DIN Offc Medium"/>
      <w:bCs/>
      <w:noProof/>
      <w:szCs w:val="20"/>
      <w:lang w:val="fr-FR"/>
    </w:rPr>
  </w:style>
  <w:style w:type="paragraph" w:styleId="TM3">
    <w:name w:val="toc 3"/>
    <w:basedOn w:val="TM1"/>
    <w:next w:val="Normal"/>
    <w:autoRedefine/>
    <w:uiPriority w:val="39"/>
    <w:unhideWhenUsed/>
    <w:rsid w:val="00A93941"/>
    <w:pPr>
      <w:tabs>
        <w:tab w:val="left" w:pos="567"/>
        <w:tab w:val="left" w:pos="794"/>
        <w:tab w:val="left" w:pos="907"/>
        <w:tab w:val="left" w:pos="1077"/>
        <w:tab w:val="left" w:pos="1247"/>
        <w:tab w:val="left" w:pos="1361"/>
      </w:tabs>
      <w:ind w:left="480"/>
    </w:pPr>
    <w:rPr>
      <w:rFonts w:ascii="DIN Offc" w:hAnsi="DIN Offc"/>
    </w:rPr>
  </w:style>
  <w:style w:type="paragraph" w:styleId="TM4">
    <w:name w:val="toc 4"/>
    <w:basedOn w:val="Normal"/>
    <w:next w:val="Normal"/>
    <w:autoRedefine/>
    <w:semiHidden/>
    <w:rsid w:val="00824DA6"/>
    <w:pPr>
      <w:ind w:left="720"/>
    </w:pPr>
    <w:rPr>
      <w:rFonts w:asciiTheme="minorHAnsi" w:hAnsiTheme="minorHAnsi"/>
      <w:sz w:val="20"/>
      <w:szCs w:val="20"/>
    </w:rPr>
  </w:style>
  <w:style w:type="paragraph" w:styleId="TM5">
    <w:name w:val="toc 5"/>
    <w:basedOn w:val="Normal"/>
    <w:next w:val="Normal"/>
    <w:autoRedefine/>
    <w:semiHidden/>
    <w:rsid w:val="00824DA6"/>
    <w:pPr>
      <w:ind w:left="960"/>
    </w:pPr>
    <w:rPr>
      <w:rFonts w:asciiTheme="minorHAnsi" w:hAnsiTheme="minorHAnsi"/>
      <w:sz w:val="20"/>
      <w:szCs w:val="20"/>
    </w:rPr>
  </w:style>
  <w:style w:type="paragraph" w:styleId="TM6">
    <w:name w:val="toc 6"/>
    <w:basedOn w:val="Normal"/>
    <w:next w:val="Normal"/>
    <w:autoRedefine/>
    <w:semiHidden/>
    <w:rsid w:val="00824DA6"/>
    <w:pPr>
      <w:ind w:left="1200"/>
    </w:pPr>
    <w:rPr>
      <w:rFonts w:asciiTheme="minorHAnsi" w:hAnsiTheme="minorHAnsi"/>
      <w:sz w:val="20"/>
      <w:szCs w:val="20"/>
    </w:rPr>
  </w:style>
  <w:style w:type="paragraph" w:styleId="TM7">
    <w:name w:val="toc 7"/>
    <w:basedOn w:val="Normal"/>
    <w:next w:val="Normal"/>
    <w:autoRedefine/>
    <w:semiHidden/>
    <w:rsid w:val="00824DA6"/>
    <w:pPr>
      <w:ind w:left="1440"/>
    </w:pPr>
    <w:rPr>
      <w:rFonts w:asciiTheme="minorHAnsi" w:hAnsiTheme="minorHAnsi"/>
      <w:sz w:val="20"/>
      <w:szCs w:val="20"/>
    </w:rPr>
  </w:style>
  <w:style w:type="paragraph" w:styleId="TM8">
    <w:name w:val="toc 8"/>
    <w:basedOn w:val="Normal"/>
    <w:next w:val="Normal"/>
    <w:autoRedefine/>
    <w:semiHidden/>
    <w:rsid w:val="00824DA6"/>
    <w:pPr>
      <w:ind w:left="1680"/>
    </w:pPr>
    <w:rPr>
      <w:rFonts w:asciiTheme="minorHAnsi" w:hAnsiTheme="minorHAnsi"/>
      <w:sz w:val="20"/>
      <w:szCs w:val="20"/>
    </w:rPr>
  </w:style>
  <w:style w:type="paragraph" w:styleId="TM9">
    <w:name w:val="toc 9"/>
    <w:basedOn w:val="Normal"/>
    <w:next w:val="Normal"/>
    <w:autoRedefine/>
    <w:semiHidden/>
    <w:rsid w:val="00824DA6"/>
    <w:pPr>
      <w:ind w:left="1920"/>
    </w:pPr>
    <w:rPr>
      <w:rFonts w:asciiTheme="minorHAnsi" w:hAnsiTheme="minorHAnsi"/>
      <w:sz w:val="20"/>
      <w:szCs w:val="20"/>
    </w:rPr>
  </w:style>
  <w:style w:type="character" w:customStyle="1" w:styleId="Titre2Car">
    <w:name w:val="Titre 2 Car"/>
    <w:basedOn w:val="Policepardfaut"/>
    <w:link w:val="Titre2"/>
    <w:semiHidden/>
    <w:rsid w:val="003A7C42"/>
    <w:rPr>
      <w:rFonts w:asciiTheme="majorHAnsi" w:eastAsiaTheme="majorEastAsia" w:hAnsiTheme="majorHAnsi" w:cstheme="majorBidi"/>
      <w:b/>
      <w:bCs/>
      <w:color w:val="004F9C" w:themeColor="accent1"/>
      <w:sz w:val="26"/>
      <w:szCs w:val="26"/>
    </w:rPr>
  </w:style>
  <w:style w:type="paragraph" w:customStyle="1" w:styleId="dbiContent2">
    <w:name w:val="dbi Content 2"/>
    <w:basedOn w:val="dbiNormal"/>
    <w:link w:val="dbiContent2Zchn"/>
    <w:rsid w:val="00FB0022"/>
    <w:rPr>
      <w:rFonts w:ascii="DIN Offc Medium" w:hAnsi="DIN Offc Medium"/>
    </w:rPr>
  </w:style>
  <w:style w:type="paragraph" w:customStyle="1" w:styleId="dbiContent1">
    <w:name w:val="dbi Content 1"/>
    <w:basedOn w:val="dbiNormalSpace"/>
    <w:link w:val="dbiContent1Car"/>
    <w:rsid w:val="00870BC8"/>
    <w:pPr>
      <w:spacing w:line="360" w:lineRule="exact"/>
    </w:pPr>
    <w:rPr>
      <w:rFonts w:ascii="DIN Offc Medium" w:hAnsi="DIN Offc Medium" w:cstheme="minorBidi"/>
      <w:color w:val="575757" w:themeColor="text1"/>
      <w:spacing w:val="-10"/>
      <w:kern w:val="32"/>
      <w:sz w:val="32"/>
      <w:szCs w:val="24"/>
    </w:rPr>
  </w:style>
  <w:style w:type="character" w:customStyle="1" w:styleId="dbiContent2Zchn">
    <w:name w:val="dbi Content 2 Zchn"/>
    <w:basedOn w:val="dbiNormalChar"/>
    <w:link w:val="dbiContent2"/>
    <w:rsid w:val="00FB0022"/>
    <w:rPr>
      <w:rFonts w:ascii="DIN Offc Medium" w:hAnsi="DIN Offc Medium" w:cs="DINOT"/>
      <w:color w:val="000000"/>
      <w:spacing w:val="2"/>
      <w:sz w:val="19"/>
      <w:szCs w:val="19"/>
      <w:lang w:val="en-US"/>
    </w:rPr>
  </w:style>
  <w:style w:type="character" w:customStyle="1" w:styleId="dbiContent1Car">
    <w:name w:val="dbi Content 1 Car"/>
    <w:basedOn w:val="dbiHead1Car"/>
    <w:link w:val="dbiContent1"/>
    <w:rsid w:val="00870BC8"/>
    <w:rPr>
      <w:rFonts w:ascii="DIN Offc Medium" w:hAnsi="DIN Offc Medium"/>
      <w:color w:val="575757" w:themeColor="text1"/>
      <w:spacing w:val="-10"/>
      <w:kern w:val="32"/>
      <w:sz w:val="32"/>
      <w:lang w:val="en-US"/>
    </w:rPr>
  </w:style>
  <w:style w:type="paragraph" w:styleId="Index1">
    <w:name w:val="index 1"/>
    <w:basedOn w:val="Normal"/>
    <w:next w:val="Normal"/>
    <w:autoRedefine/>
    <w:semiHidden/>
    <w:rsid w:val="009D5C69"/>
    <w:pPr>
      <w:ind w:left="240" w:hanging="240"/>
    </w:pPr>
  </w:style>
  <w:style w:type="paragraph" w:customStyle="1" w:styleId="dbiHead2">
    <w:name w:val="dbi Head2"/>
    <w:next w:val="dbiNormal"/>
    <w:link w:val="dbiHead2Car"/>
    <w:qFormat/>
    <w:rsid w:val="005C31B9"/>
    <w:pPr>
      <w:numPr>
        <w:ilvl w:val="1"/>
        <w:numId w:val="5"/>
      </w:numPr>
      <w:tabs>
        <w:tab w:val="left" w:pos="567"/>
        <w:tab w:val="left" w:pos="680"/>
        <w:tab w:val="left" w:pos="907"/>
        <w:tab w:val="left" w:pos="1134"/>
        <w:tab w:val="left" w:pos="1361"/>
        <w:tab w:val="left" w:pos="1588"/>
      </w:tabs>
      <w:ind w:left="431" w:hanging="431"/>
      <w:outlineLvl w:val="1"/>
    </w:pPr>
    <w:rPr>
      <w:rFonts w:ascii="DIN Offc Medium" w:hAnsi="DIN Offc Medium"/>
      <w:sz w:val="22"/>
      <w:szCs w:val="19"/>
      <w:lang w:val="fr-CH"/>
    </w:rPr>
  </w:style>
  <w:style w:type="paragraph" w:styleId="Paragraphedeliste">
    <w:name w:val="List Paragraph"/>
    <w:basedOn w:val="Normal"/>
    <w:semiHidden/>
    <w:rsid w:val="00AC2E12"/>
    <w:pPr>
      <w:ind w:left="720"/>
      <w:contextualSpacing/>
    </w:pPr>
  </w:style>
  <w:style w:type="character" w:customStyle="1" w:styleId="dbiHead2Car">
    <w:name w:val="dbi Head2 Car"/>
    <w:basedOn w:val="dbiContent2Zchn"/>
    <w:link w:val="dbiHead2"/>
    <w:rsid w:val="005C31B9"/>
    <w:rPr>
      <w:rFonts w:ascii="DIN Offc Medium" w:hAnsi="DIN Offc Medium" w:cs="DINOT"/>
      <w:color w:val="000000"/>
      <w:spacing w:val="2"/>
      <w:sz w:val="22"/>
      <w:szCs w:val="19"/>
      <w:lang w:val="fr-CH"/>
    </w:rPr>
  </w:style>
  <w:style w:type="paragraph" w:customStyle="1" w:styleId="Heading11">
    <w:name w:val="Heading 11"/>
    <w:basedOn w:val="Normal"/>
    <w:rsid w:val="00DD3B70"/>
    <w:pPr>
      <w:numPr>
        <w:numId w:val="4"/>
      </w:numPr>
    </w:pPr>
  </w:style>
  <w:style w:type="paragraph" w:styleId="Index2">
    <w:name w:val="index 2"/>
    <w:basedOn w:val="Normal"/>
    <w:next w:val="Normal"/>
    <w:autoRedefine/>
    <w:semiHidden/>
    <w:rsid w:val="00AC2E12"/>
    <w:pPr>
      <w:ind w:left="480" w:hanging="240"/>
    </w:pPr>
  </w:style>
  <w:style w:type="paragraph" w:customStyle="1" w:styleId="Heading21">
    <w:name w:val="Heading 21"/>
    <w:basedOn w:val="Normal"/>
    <w:rsid w:val="00DD3B70"/>
    <w:pPr>
      <w:numPr>
        <w:ilvl w:val="1"/>
        <w:numId w:val="4"/>
      </w:numPr>
    </w:pPr>
  </w:style>
  <w:style w:type="paragraph" w:customStyle="1" w:styleId="Heading31">
    <w:name w:val="Heading 31"/>
    <w:basedOn w:val="Normal"/>
    <w:rsid w:val="00DD3B70"/>
    <w:pPr>
      <w:numPr>
        <w:ilvl w:val="2"/>
        <w:numId w:val="4"/>
      </w:numPr>
    </w:pPr>
  </w:style>
  <w:style w:type="paragraph" w:customStyle="1" w:styleId="Heading41">
    <w:name w:val="Heading 41"/>
    <w:basedOn w:val="Normal"/>
    <w:rsid w:val="00DD3B70"/>
    <w:pPr>
      <w:numPr>
        <w:ilvl w:val="3"/>
        <w:numId w:val="4"/>
      </w:numPr>
    </w:pPr>
  </w:style>
  <w:style w:type="paragraph" w:customStyle="1" w:styleId="Heading51">
    <w:name w:val="Heading 51"/>
    <w:basedOn w:val="Normal"/>
    <w:rsid w:val="00DD3B70"/>
    <w:pPr>
      <w:numPr>
        <w:ilvl w:val="4"/>
        <w:numId w:val="4"/>
      </w:numPr>
    </w:pPr>
  </w:style>
  <w:style w:type="paragraph" w:customStyle="1" w:styleId="Heading61">
    <w:name w:val="Heading 61"/>
    <w:basedOn w:val="Normal"/>
    <w:rsid w:val="00DD3B70"/>
    <w:pPr>
      <w:numPr>
        <w:ilvl w:val="5"/>
        <w:numId w:val="4"/>
      </w:numPr>
    </w:pPr>
  </w:style>
  <w:style w:type="paragraph" w:customStyle="1" w:styleId="Heading71">
    <w:name w:val="Heading 71"/>
    <w:basedOn w:val="Normal"/>
    <w:rsid w:val="00DD3B70"/>
    <w:pPr>
      <w:numPr>
        <w:ilvl w:val="6"/>
        <w:numId w:val="4"/>
      </w:numPr>
    </w:pPr>
  </w:style>
  <w:style w:type="paragraph" w:customStyle="1" w:styleId="Heading81">
    <w:name w:val="Heading 81"/>
    <w:basedOn w:val="Normal"/>
    <w:rsid w:val="00DD3B70"/>
    <w:pPr>
      <w:numPr>
        <w:ilvl w:val="7"/>
        <w:numId w:val="4"/>
      </w:numPr>
    </w:pPr>
  </w:style>
  <w:style w:type="paragraph" w:customStyle="1" w:styleId="Heading91">
    <w:name w:val="Heading 91"/>
    <w:basedOn w:val="Normal"/>
    <w:rsid w:val="00DD3B70"/>
    <w:pPr>
      <w:numPr>
        <w:ilvl w:val="8"/>
        <w:numId w:val="4"/>
      </w:numPr>
    </w:pPr>
  </w:style>
  <w:style w:type="paragraph" w:styleId="Notedefin">
    <w:name w:val="endnote text"/>
    <w:basedOn w:val="Normal"/>
    <w:link w:val="NotedefinCar"/>
    <w:semiHidden/>
    <w:rsid w:val="002F49A3"/>
    <w:rPr>
      <w:sz w:val="20"/>
      <w:szCs w:val="20"/>
    </w:rPr>
  </w:style>
  <w:style w:type="character" w:customStyle="1" w:styleId="NotedefinCar">
    <w:name w:val="Note de fin Car"/>
    <w:basedOn w:val="Policepardfaut"/>
    <w:link w:val="Notedefin"/>
    <w:semiHidden/>
    <w:rsid w:val="002F49A3"/>
    <w:rPr>
      <w:sz w:val="20"/>
      <w:szCs w:val="20"/>
    </w:rPr>
  </w:style>
  <w:style w:type="character" w:styleId="Appeldenotedefin">
    <w:name w:val="endnote reference"/>
    <w:basedOn w:val="Policepardfaut"/>
    <w:semiHidden/>
    <w:rsid w:val="002F49A3"/>
    <w:rPr>
      <w:vertAlign w:val="superscript"/>
    </w:rPr>
  </w:style>
  <w:style w:type="paragraph" w:customStyle="1" w:styleId="dbiHead3">
    <w:name w:val="dbi Head3"/>
    <w:basedOn w:val="dbiNormal"/>
    <w:next w:val="dbiNormal"/>
    <w:link w:val="dbiHead3Car"/>
    <w:qFormat/>
    <w:rsid w:val="005C31B9"/>
    <w:pPr>
      <w:numPr>
        <w:ilvl w:val="2"/>
        <w:numId w:val="5"/>
      </w:numPr>
      <w:tabs>
        <w:tab w:val="left" w:pos="1021"/>
        <w:tab w:val="left" w:pos="1247"/>
        <w:tab w:val="left" w:pos="1361"/>
      </w:tabs>
      <w:ind w:left="862" w:hanging="505"/>
    </w:pPr>
    <w:rPr>
      <w:rFonts w:ascii="DIN Offc Medium" w:hAnsi="DIN Offc Medium"/>
      <w:sz w:val="22"/>
    </w:rPr>
  </w:style>
  <w:style w:type="character" w:customStyle="1" w:styleId="dbiHead3Car">
    <w:name w:val="dbi Head3 Car"/>
    <w:basedOn w:val="dbiNormalChar"/>
    <w:link w:val="dbiHead3"/>
    <w:rsid w:val="005C31B9"/>
    <w:rPr>
      <w:rFonts w:ascii="DIN Offc Medium" w:hAnsi="DIN Offc Medium" w:cs="DINOT"/>
      <w:color w:val="000000"/>
      <w:spacing w:val="2"/>
      <w:sz w:val="22"/>
      <w:szCs w:val="19"/>
      <w:lang w:val="fr-CH"/>
    </w:rPr>
  </w:style>
  <w:style w:type="character" w:customStyle="1" w:styleId="1dbiCopymedium">
    <w:name w:val="1 dbi Copy medium"/>
    <w:uiPriority w:val="1"/>
    <w:rsid w:val="00D73EEB"/>
    <w:rPr>
      <w:rFonts w:ascii="DIN Offc Medium" w:hAnsi="DIN Offc Medium"/>
      <w:b w:val="0"/>
      <w:i w:val="0"/>
      <w:caps w:val="0"/>
      <w:smallCaps w:val="0"/>
      <w:strike w:val="0"/>
      <w:dstrike w:val="0"/>
      <w:vanish w:val="0"/>
      <w:color w:val="000000" w:themeColor="text2"/>
      <w:spacing w:val="2"/>
      <w:w w:val="100"/>
      <w:kern w:val="16"/>
      <w:position w:val="0"/>
      <w:sz w:val="19"/>
      <w:u w:val="none"/>
      <w:bdr w:val="none" w:sz="0" w:space="0" w:color="auto"/>
      <w:vertAlign w:val="baseline"/>
      <w:lang w:val="en-US"/>
    </w:rPr>
  </w:style>
  <w:style w:type="paragraph" w:customStyle="1" w:styleId="1dbiCopy">
    <w:name w:val="1 dbi Copy"/>
    <w:link w:val="1dbiCopyZchn"/>
    <w:rsid w:val="00D73EEB"/>
    <w:pPr>
      <w:tabs>
        <w:tab w:val="left" w:pos="227"/>
        <w:tab w:val="left" w:pos="454"/>
        <w:tab w:val="left" w:pos="680"/>
        <w:tab w:val="left" w:pos="907"/>
        <w:tab w:val="left" w:pos="1134"/>
      </w:tabs>
    </w:pPr>
    <w:rPr>
      <w:rFonts w:ascii="DIN Offc" w:hAnsi="DIN Offc" w:cs="DINOT"/>
      <w:color w:val="000000"/>
      <w:spacing w:val="2"/>
      <w:sz w:val="19"/>
      <w:szCs w:val="19"/>
      <w:lang w:val="en-US"/>
    </w:rPr>
  </w:style>
  <w:style w:type="character" w:customStyle="1" w:styleId="1dbiCopyZchn">
    <w:name w:val="1 dbi Copy Zchn"/>
    <w:basedOn w:val="Policepardfaut"/>
    <w:link w:val="1dbiCopy"/>
    <w:rsid w:val="00D73EEB"/>
    <w:rPr>
      <w:rFonts w:ascii="DIN Offc" w:hAnsi="DIN Offc" w:cs="DINOT"/>
      <w:color w:val="000000"/>
      <w:spacing w:val="2"/>
      <w:sz w:val="19"/>
      <w:szCs w:val="19"/>
      <w:lang w:val="en-US"/>
    </w:rPr>
  </w:style>
  <w:style w:type="character" w:customStyle="1" w:styleId="dbiMediumCopy">
    <w:name w:val="dbi Medium Copy"/>
    <w:uiPriority w:val="1"/>
    <w:rsid w:val="00F662E1"/>
    <w:rPr>
      <w:rFonts w:ascii="DIN Offc Medium" w:hAnsi="DIN Offc Medium"/>
      <w:b w:val="0"/>
      <w:i w:val="0"/>
      <w:caps w:val="0"/>
      <w:smallCaps w:val="0"/>
      <w:strike w:val="0"/>
      <w:dstrike w:val="0"/>
      <w:vanish w:val="0"/>
      <w:color w:val="000000" w:themeColor="text2"/>
      <w:spacing w:val="2"/>
      <w:w w:val="100"/>
      <w:kern w:val="16"/>
      <w:position w:val="0"/>
      <w:sz w:val="19"/>
      <w:u w:val="none"/>
      <w:bdr w:val="none" w:sz="0" w:space="0" w:color="auto"/>
      <w:vertAlign w:val="baseline"/>
      <w:lang w:val="en-US"/>
    </w:rPr>
  </w:style>
  <w:style w:type="paragraph" w:styleId="NormalWeb">
    <w:name w:val="Normal (Web)"/>
    <w:basedOn w:val="Normal"/>
    <w:uiPriority w:val="99"/>
    <w:unhideWhenUsed/>
    <w:rsid w:val="00323CCB"/>
    <w:pPr>
      <w:spacing w:before="100" w:beforeAutospacing="1" w:after="100" w:afterAutospacing="1"/>
    </w:pPr>
    <w:rPr>
      <w:rFonts w:ascii="Times New Roman" w:eastAsiaTheme="minorEastAsia" w:hAnsi="Times New Roman" w:cs="Times New Roman"/>
      <w:lang w:val="fr-FR" w:eastAsia="fr-FR"/>
    </w:rPr>
  </w:style>
  <w:style w:type="paragraph" w:styleId="PrformatHTML">
    <w:name w:val="HTML Preformatted"/>
    <w:basedOn w:val="Normal"/>
    <w:link w:val="PrformatHTMLCar"/>
    <w:uiPriority w:val="99"/>
    <w:semiHidden/>
    <w:unhideWhenUsed/>
    <w:rsid w:val="00F67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F67496"/>
    <w:rPr>
      <w:rFonts w:ascii="Courier New" w:eastAsia="Times New Roman" w:hAnsi="Courier New" w:cs="Courier New"/>
      <w:sz w:val="20"/>
      <w:szCs w:val="20"/>
      <w:lang w:val="fr-FR" w:eastAsia="fr-FR"/>
    </w:rPr>
  </w:style>
  <w:style w:type="character" w:styleId="CodeHTML">
    <w:name w:val="HTML Code"/>
    <w:basedOn w:val="Policepardfaut"/>
    <w:uiPriority w:val="99"/>
    <w:semiHidden/>
    <w:unhideWhenUsed/>
    <w:rsid w:val="00F6749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INOT" w:eastAsiaTheme="minorHAnsi" w:hAnsi="DINOT" w:cstheme="minorBidi"/>
        <w:sz w:val="24"/>
        <w:szCs w:val="24"/>
        <w:lang w:val="de-DE" w:eastAsia="en-US" w:bidi="ar-SA"/>
      </w:rPr>
    </w:rPrDefault>
    <w:pPrDefault/>
  </w:docDefaults>
  <w:latentStyles w:defLockedState="0" w:defUIPriority="0" w:defSemiHidden="0" w:defUnhideWhenUsed="0" w:defQFormat="0" w:count="267">
    <w:lsdException w:name="heading 1" w:semiHidden="1"/>
    <w:lsdException w:name="heading 2" w:semiHidden="1"/>
    <w:lsdException w:name="heading 4" w:semiHidden="1"/>
    <w:lsdException w:name="heading 5" w:semiHidden="1"/>
    <w:lsdException w:name="heading 6" w:semiHidden="1"/>
    <w:lsdException w:name="heading 7" w:semiHidden="1"/>
    <w:lsdException w:name="heading 8" w:semiHidden="1"/>
    <w:lsdException w:name="heading 9"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99"/>
    <w:lsdException w:name="footer" w:semiHidden="1"/>
    <w:lsdException w:name="index heading" w:semiHidden="1"/>
    <w:lsdException w:name="caption" w:semiHidden="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uiPriority="99"/>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annotation subject" w:semiHidden="1"/>
    <w:lsdException w:name="No Spacing" w:semiHidden="1"/>
    <w:lsdException w:name="List Paragraph" w:semiHidden="1"/>
    <w:lsdException w:name="Quote" w:semiHidden="1"/>
    <w:lsdException w:name="Intense Quote" w:semiHidden="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semiHidden/>
    <w:rsid w:val="00AD56FF"/>
    <w:rPr>
      <w:lang w:val="en-US"/>
    </w:rPr>
  </w:style>
  <w:style w:type="paragraph" w:styleId="Titre1">
    <w:name w:val="heading 1"/>
    <w:basedOn w:val="Normal"/>
    <w:next w:val="Normal"/>
    <w:link w:val="Titre1Car"/>
    <w:semiHidden/>
    <w:rsid w:val="00824DA6"/>
    <w:pPr>
      <w:keepNext/>
      <w:keepLines/>
      <w:spacing w:before="480"/>
      <w:outlineLvl w:val="0"/>
    </w:pPr>
    <w:rPr>
      <w:rFonts w:asciiTheme="majorHAnsi" w:eastAsiaTheme="majorEastAsia" w:hAnsiTheme="majorHAnsi" w:cstheme="majorBidi"/>
      <w:b/>
      <w:bCs/>
      <w:color w:val="003B74" w:themeColor="accent1" w:themeShade="BF"/>
      <w:sz w:val="28"/>
      <w:szCs w:val="28"/>
    </w:rPr>
  </w:style>
  <w:style w:type="paragraph" w:styleId="Titre2">
    <w:name w:val="heading 2"/>
    <w:basedOn w:val="Normal"/>
    <w:next w:val="Normal"/>
    <w:link w:val="Titre2Car"/>
    <w:semiHidden/>
    <w:rsid w:val="003A7C42"/>
    <w:pPr>
      <w:keepNext/>
      <w:keepLines/>
      <w:spacing w:before="200"/>
      <w:outlineLvl w:val="1"/>
    </w:pPr>
    <w:rPr>
      <w:rFonts w:asciiTheme="majorHAnsi" w:eastAsiaTheme="majorEastAsia" w:hAnsiTheme="majorHAnsi" w:cstheme="majorBidi"/>
      <w:b/>
      <w:bCs/>
      <w:color w:val="004F9C" w:themeColor="accent1"/>
      <w:sz w:val="26"/>
      <w:szCs w:val="26"/>
    </w:rPr>
  </w:style>
  <w:style w:type="paragraph" w:styleId="Titre3">
    <w:name w:val="heading 3"/>
    <w:basedOn w:val="Normal"/>
    <w:next w:val="Normal"/>
    <w:link w:val="Titre3Car"/>
    <w:uiPriority w:val="9"/>
    <w:semiHidden/>
    <w:rsid w:val="00186AEE"/>
    <w:pPr>
      <w:keepNext/>
      <w:keepLines/>
      <w:numPr>
        <w:ilvl w:val="2"/>
        <w:numId w:val="1"/>
      </w:numPr>
      <w:spacing w:before="200"/>
      <w:outlineLvl w:val="2"/>
    </w:pPr>
    <w:rPr>
      <w:rFonts w:asciiTheme="majorHAnsi" w:eastAsiaTheme="majorEastAsia" w:hAnsiTheme="majorHAnsi" w:cstheme="majorBidi"/>
      <w:b/>
      <w:bCs/>
      <w:color w:val="004F9C"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186AEE"/>
    <w:rPr>
      <w:rFonts w:asciiTheme="majorHAnsi" w:eastAsiaTheme="majorEastAsia" w:hAnsiTheme="majorHAnsi" w:cstheme="majorBidi"/>
      <w:b/>
      <w:bCs/>
      <w:color w:val="004F9C" w:themeColor="accent1"/>
      <w:lang w:val="en-US"/>
    </w:rPr>
  </w:style>
  <w:style w:type="paragraph" w:styleId="Textedebulles">
    <w:name w:val="Balloon Text"/>
    <w:basedOn w:val="Normal"/>
    <w:link w:val="TextedebullesCar"/>
    <w:semiHidden/>
    <w:rsid w:val="00186AEE"/>
    <w:rPr>
      <w:rFonts w:ascii="Tahoma" w:hAnsi="Tahoma" w:cs="Tahoma"/>
      <w:sz w:val="16"/>
      <w:szCs w:val="16"/>
    </w:rPr>
  </w:style>
  <w:style w:type="character" w:customStyle="1" w:styleId="TextedebullesCar">
    <w:name w:val="Texte de bulles Car"/>
    <w:basedOn w:val="Policepardfaut"/>
    <w:link w:val="Textedebulles"/>
    <w:semiHidden/>
    <w:rsid w:val="00186AEE"/>
    <w:rPr>
      <w:rFonts w:ascii="Tahoma" w:hAnsi="Tahoma" w:cs="Tahoma"/>
      <w:sz w:val="16"/>
      <w:szCs w:val="16"/>
    </w:rPr>
  </w:style>
  <w:style w:type="character" w:styleId="Numrodepage">
    <w:name w:val="page number"/>
    <w:basedOn w:val="Policepardfaut"/>
    <w:uiPriority w:val="99"/>
    <w:semiHidden/>
    <w:unhideWhenUsed/>
    <w:rsid w:val="00E45239"/>
  </w:style>
  <w:style w:type="character" w:customStyle="1" w:styleId="1dbiSenderWindow">
    <w:name w:val="1 dbi Sender Window"/>
    <w:uiPriority w:val="1"/>
    <w:rsid w:val="00F35004"/>
    <w:rPr>
      <w:rFonts w:ascii="DIN Offc" w:hAnsi="DIN Offc"/>
      <w:b w:val="0"/>
      <w:i w:val="0"/>
      <w:caps w:val="0"/>
      <w:smallCaps w:val="0"/>
      <w:strike w:val="0"/>
      <w:dstrike w:val="0"/>
      <w:vanish w:val="0"/>
      <w:color w:val="575757" w:themeColor="text1"/>
      <w:kern w:val="16"/>
      <w:sz w:val="13"/>
      <w:u w:val="single" w:color="575757" w:themeColor="text1"/>
      <w:bdr w:val="none" w:sz="0" w:space="0" w:color="auto"/>
      <w:vertAlign w:val="baseline"/>
      <w:lang w:val="en-US"/>
    </w:rPr>
  </w:style>
  <w:style w:type="paragraph" w:customStyle="1" w:styleId="1dbiSender">
    <w:name w:val="1 dbi Sender"/>
    <w:link w:val="1dbiSenderChar"/>
    <w:rsid w:val="00981257"/>
    <w:pPr>
      <w:tabs>
        <w:tab w:val="left" w:pos="125"/>
        <w:tab w:val="left" w:pos="249"/>
        <w:tab w:val="left" w:pos="374"/>
        <w:tab w:val="left" w:pos="499"/>
        <w:tab w:val="left" w:pos="624"/>
        <w:tab w:val="left" w:pos="748"/>
        <w:tab w:val="left" w:pos="873"/>
        <w:tab w:val="left" w:pos="998"/>
        <w:tab w:val="left" w:pos="1123"/>
        <w:tab w:val="left" w:pos="1247"/>
        <w:tab w:val="left" w:pos="1372"/>
        <w:tab w:val="left" w:pos="1497"/>
        <w:tab w:val="left" w:pos="1622"/>
      </w:tabs>
      <w:spacing w:line="180" w:lineRule="exact"/>
    </w:pPr>
    <w:rPr>
      <w:rFonts w:ascii="DIN Offc" w:hAnsi="DIN Offc" w:cs="DINOT"/>
      <w:color w:val="575757" w:themeColor="text1"/>
      <w:spacing w:val="2"/>
      <w:sz w:val="15"/>
      <w:szCs w:val="15"/>
      <w:lang w:val="en-US"/>
    </w:rPr>
  </w:style>
  <w:style w:type="character" w:customStyle="1" w:styleId="1dbiSenderChar">
    <w:name w:val="1 dbi Sender Char"/>
    <w:basedOn w:val="Policepardfaut"/>
    <w:link w:val="1dbiSender"/>
    <w:rsid w:val="00981257"/>
    <w:rPr>
      <w:rFonts w:ascii="DIN Offc" w:hAnsi="DIN Offc" w:cs="DINOT"/>
      <w:color w:val="575757" w:themeColor="text1"/>
      <w:spacing w:val="2"/>
      <w:sz w:val="15"/>
      <w:szCs w:val="15"/>
      <w:lang w:val="en-US"/>
    </w:rPr>
  </w:style>
  <w:style w:type="character" w:customStyle="1" w:styleId="1dbiCopymediumgray">
    <w:name w:val="1 dbi Copy medium gray"/>
    <w:basedOn w:val="Policepardfaut"/>
    <w:uiPriority w:val="1"/>
    <w:rsid w:val="00F35004"/>
    <w:rPr>
      <w:rFonts w:ascii="DIN Offc Medium" w:hAnsi="DIN Offc Medium" w:cs="DINOT-Medium"/>
      <w:dstrike w:val="0"/>
      <w:color w:val="575757" w:themeColor="text1"/>
      <w:vertAlign w:val="baseline"/>
      <w:lang w:val="en-US"/>
    </w:rPr>
  </w:style>
  <w:style w:type="paragraph" w:customStyle="1" w:styleId="1dbiAddress">
    <w:name w:val="1 dbi Address"/>
    <w:link w:val="1dbiAddressChar"/>
    <w:rsid w:val="00F35004"/>
    <w:pPr>
      <w:spacing w:line="260" w:lineRule="exact"/>
    </w:pPr>
    <w:rPr>
      <w:rFonts w:ascii="DIN Offc" w:hAnsi="DIN Offc" w:cs="DINOT"/>
      <w:color w:val="000000"/>
      <w:spacing w:val="-1"/>
      <w:sz w:val="19"/>
      <w:szCs w:val="19"/>
      <w:lang w:val="en-US"/>
    </w:rPr>
  </w:style>
  <w:style w:type="character" w:customStyle="1" w:styleId="1dbiAddressChar">
    <w:name w:val="1 dbi Address Char"/>
    <w:basedOn w:val="Policepardfaut"/>
    <w:link w:val="1dbiAddress"/>
    <w:rsid w:val="00F35004"/>
    <w:rPr>
      <w:rFonts w:ascii="DIN Offc" w:hAnsi="DIN Offc" w:cs="DINOT"/>
      <w:color w:val="000000"/>
      <w:spacing w:val="-1"/>
      <w:sz w:val="19"/>
      <w:szCs w:val="19"/>
      <w:lang w:val="en-US"/>
    </w:rPr>
  </w:style>
  <w:style w:type="paragraph" w:customStyle="1" w:styleId="dbiHead1">
    <w:name w:val="dbi Head1"/>
    <w:next w:val="dbiNormal"/>
    <w:link w:val="dbiHead1Car"/>
    <w:qFormat/>
    <w:rsid w:val="005C31B9"/>
    <w:pPr>
      <w:pageBreakBefore/>
      <w:numPr>
        <w:numId w:val="5"/>
      </w:numPr>
      <w:pBdr>
        <w:bottom w:val="single" w:sz="6" w:space="1" w:color="auto"/>
      </w:pBdr>
      <w:tabs>
        <w:tab w:val="left" w:pos="567"/>
        <w:tab w:val="left" w:pos="680"/>
        <w:tab w:val="left" w:pos="907"/>
        <w:tab w:val="left" w:pos="1134"/>
        <w:tab w:val="left" w:pos="1361"/>
        <w:tab w:val="left" w:pos="1588"/>
      </w:tabs>
      <w:spacing w:line="300" w:lineRule="auto"/>
      <w:ind w:left="357" w:hanging="357"/>
      <w:outlineLvl w:val="0"/>
    </w:pPr>
    <w:rPr>
      <w:rFonts w:ascii="DIN Offc Medium" w:hAnsi="DIN Offc Medium"/>
      <w:color w:val="575757" w:themeColor="text1"/>
      <w:spacing w:val="-10"/>
      <w:kern w:val="32"/>
      <w:sz w:val="32"/>
      <w:lang w:val="fr-CH"/>
    </w:rPr>
  </w:style>
  <w:style w:type="character" w:customStyle="1" w:styleId="dbiHead1Car">
    <w:name w:val="dbi Head1 Car"/>
    <w:basedOn w:val="Policepardfaut"/>
    <w:link w:val="dbiHead1"/>
    <w:rsid w:val="005C31B9"/>
    <w:rPr>
      <w:rFonts w:ascii="DIN Offc Medium" w:hAnsi="DIN Offc Medium"/>
      <w:color w:val="575757" w:themeColor="text1"/>
      <w:spacing w:val="-10"/>
      <w:kern w:val="32"/>
      <w:sz w:val="32"/>
      <w:lang w:val="fr-CH"/>
    </w:rPr>
  </w:style>
  <w:style w:type="paragraph" w:customStyle="1" w:styleId="dbiNormal">
    <w:name w:val="dbi Normal"/>
    <w:link w:val="dbiNormalChar"/>
    <w:qFormat/>
    <w:rsid w:val="005C31B9"/>
    <w:pPr>
      <w:tabs>
        <w:tab w:val="left" w:pos="227"/>
        <w:tab w:val="left" w:pos="454"/>
        <w:tab w:val="left" w:pos="680"/>
        <w:tab w:val="left" w:pos="907"/>
        <w:tab w:val="left" w:pos="1134"/>
      </w:tabs>
    </w:pPr>
    <w:rPr>
      <w:rFonts w:ascii="DIN Offc" w:hAnsi="DIN Offc" w:cs="DINOT"/>
      <w:color w:val="000000"/>
      <w:spacing w:val="2"/>
      <w:sz w:val="19"/>
      <w:szCs w:val="19"/>
      <w:lang w:val="fr-CH"/>
    </w:rPr>
  </w:style>
  <w:style w:type="character" w:customStyle="1" w:styleId="dbiNormalChar">
    <w:name w:val="dbi Normal Char"/>
    <w:basedOn w:val="Policepardfaut"/>
    <w:link w:val="dbiNormal"/>
    <w:rsid w:val="005C31B9"/>
    <w:rPr>
      <w:rFonts w:ascii="DIN Offc" w:hAnsi="DIN Offc" w:cs="DINOT"/>
      <w:color w:val="000000"/>
      <w:spacing w:val="2"/>
      <w:sz w:val="19"/>
      <w:szCs w:val="19"/>
      <w:lang w:val="fr-CH"/>
    </w:rPr>
  </w:style>
  <w:style w:type="character" w:customStyle="1" w:styleId="dbiMedium">
    <w:name w:val="dbi Medium"/>
    <w:uiPriority w:val="1"/>
    <w:qFormat/>
    <w:rsid w:val="005C31B9"/>
    <w:rPr>
      <w:rFonts w:ascii="DIN Offc Medium" w:hAnsi="DIN Offc Medium"/>
      <w:b w:val="0"/>
      <w:i w:val="0"/>
      <w:caps w:val="0"/>
      <w:smallCaps w:val="0"/>
      <w:strike w:val="0"/>
      <w:dstrike w:val="0"/>
      <w:vanish w:val="0"/>
      <w:color w:val="000000" w:themeColor="text2"/>
      <w:spacing w:val="2"/>
      <w:w w:val="100"/>
      <w:kern w:val="16"/>
      <w:position w:val="0"/>
      <w:sz w:val="19"/>
      <w:u w:val="none"/>
      <w:bdr w:val="none" w:sz="0" w:space="0" w:color="auto"/>
      <w:vertAlign w:val="baseline"/>
      <w:lang w:val="fr-CH"/>
    </w:rPr>
  </w:style>
  <w:style w:type="paragraph" w:customStyle="1" w:styleId="dbiNormalSpace">
    <w:name w:val="dbi Normal Space"/>
    <w:basedOn w:val="dbiNormal"/>
    <w:link w:val="dbiNormalSpaceChar"/>
    <w:rsid w:val="00576848"/>
    <w:pPr>
      <w:spacing w:after="100"/>
    </w:pPr>
  </w:style>
  <w:style w:type="character" w:customStyle="1" w:styleId="dbiNormalSpaceChar">
    <w:name w:val="dbi Normal Space Char"/>
    <w:basedOn w:val="dbiNormalChar"/>
    <w:link w:val="dbiNormalSpace"/>
    <w:rsid w:val="00576848"/>
    <w:rPr>
      <w:rFonts w:ascii="DIN Offc" w:hAnsi="DIN Offc" w:cs="DINOT"/>
      <w:color w:val="000000"/>
      <w:spacing w:val="2"/>
      <w:sz w:val="19"/>
      <w:szCs w:val="19"/>
      <w:lang w:val="en-US"/>
    </w:rPr>
  </w:style>
  <w:style w:type="character" w:customStyle="1" w:styleId="1dbiFootnote">
    <w:name w:val="1 dbi Footnote"/>
    <w:uiPriority w:val="1"/>
    <w:rsid w:val="00F35004"/>
    <w:rPr>
      <w:rFonts w:ascii="DIN Offc" w:hAnsi="DIN Offc"/>
      <w:b w:val="0"/>
      <w:i w:val="0"/>
      <w:caps w:val="0"/>
      <w:smallCaps w:val="0"/>
      <w:strike w:val="0"/>
      <w:dstrike w:val="0"/>
      <w:vanish w:val="0"/>
      <w:color w:val="575757" w:themeColor="text1"/>
      <w:sz w:val="15"/>
      <w:u w:val="none"/>
      <w:vertAlign w:val="baseline"/>
      <w:lang w:val="en-US"/>
    </w:rPr>
  </w:style>
  <w:style w:type="character" w:styleId="Textedelespacerserv">
    <w:name w:val="Placeholder Text"/>
    <w:basedOn w:val="Policepardfaut"/>
    <w:semiHidden/>
    <w:rsid w:val="00B02FF5"/>
    <w:rPr>
      <w:color w:val="808080"/>
    </w:rPr>
  </w:style>
  <w:style w:type="paragraph" w:styleId="En-tte">
    <w:name w:val="header"/>
    <w:basedOn w:val="Normal"/>
    <w:link w:val="En-tteCar"/>
    <w:uiPriority w:val="99"/>
    <w:semiHidden/>
    <w:rsid w:val="00543E61"/>
    <w:pPr>
      <w:tabs>
        <w:tab w:val="center" w:pos="4536"/>
        <w:tab w:val="right" w:pos="9072"/>
      </w:tabs>
    </w:pPr>
  </w:style>
  <w:style w:type="character" w:customStyle="1" w:styleId="En-tteCar">
    <w:name w:val="En-tête Car"/>
    <w:basedOn w:val="Policepardfaut"/>
    <w:link w:val="En-tte"/>
    <w:uiPriority w:val="99"/>
    <w:semiHidden/>
    <w:rsid w:val="00543E61"/>
  </w:style>
  <w:style w:type="paragraph" w:styleId="Pieddepage">
    <w:name w:val="footer"/>
    <w:basedOn w:val="Normal"/>
    <w:link w:val="PieddepageCar"/>
    <w:semiHidden/>
    <w:rsid w:val="00543E61"/>
    <w:pPr>
      <w:tabs>
        <w:tab w:val="center" w:pos="4536"/>
        <w:tab w:val="right" w:pos="9072"/>
      </w:tabs>
    </w:pPr>
  </w:style>
  <w:style w:type="character" w:customStyle="1" w:styleId="PieddepageCar">
    <w:name w:val="Pied de page Car"/>
    <w:basedOn w:val="Policepardfaut"/>
    <w:link w:val="Pieddepage"/>
    <w:semiHidden/>
    <w:rsid w:val="00543E61"/>
  </w:style>
  <w:style w:type="table" w:styleId="Grilledutableau">
    <w:name w:val="Table Grid"/>
    <w:basedOn w:val="TableauNormal"/>
    <w:rsid w:val="00C41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biCopyList">
    <w:name w:val="1 dbi Copy List"/>
    <w:basedOn w:val="dbiNormal"/>
    <w:rsid w:val="00C82FB6"/>
    <w:pPr>
      <w:numPr>
        <w:numId w:val="2"/>
      </w:numPr>
      <w:ind w:left="227" w:hanging="227"/>
    </w:pPr>
  </w:style>
  <w:style w:type="paragraph" w:customStyle="1" w:styleId="Stylesheet1dbiCopyRechts">
    <w:name w:val="Stylesheet 1 dbi Copy + Rechts"/>
    <w:basedOn w:val="dbiNormal"/>
    <w:rsid w:val="00733235"/>
    <w:pPr>
      <w:ind w:right="170"/>
      <w:jc w:val="right"/>
    </w:pPr>
  </w:style>
  <w:style w:type="character" w:customStyle="1" w:styleId="1dbiProductbold">
    <w:name w:val="1 dbi Product bold"/>
    <w:uiPriority w:val="1"/>
    <w:rsid w:val="004C1D42"/>
    <w:rPr>
      <w:rFonts w:ascii="DIN Offc" w:hAnsi="DIN Offc"/>
      <w:b/>
      <w:caps w:val="0"/>
      <w:smallCaps w:val="0"/>
      <w:strike w:val="0"/>
      <w:dstrike w:val="0"/>
      <w:vanish w:val="0"/>
      <w:u w:val="none"/>
      <w:vertAlign w:val="baseline"/>
    </w:rPr>
  </w:style>
  <w:style w:type="paragraph" w:customStyle="1" w:styleId="1dbiSheetFigures">
    <w:name w:val="1 dbi Sheet Figures"/>
    <w:basedOn w:val="dbiNormal"/>
    <w:rsid w:val="00981257"/>
    <w:pPr>
      <w:ind w:right="170"/>
      <w:jc w:val="right"/>
    </w:pPr>
  </w:style>
  <w:style w:type="character" w:customStyle="1" w:styleId="Stylesheet1dbiCopymediumLateinDINOTSchwarz">
    <w:name w:val="Stylesheet 1 dbi Copy medium + (Latein) DINOT Schwarz"/>
    <w:basedOn w:val="dbiMedium"/>
    <w:rsid w:val="00F35004"/>
    <w:rPr>
      <w:rFonts w:ascii="DIN Offc Medium" w:hAnsi="DIN Offc Medium"/>
      <w:b w:val="0"/>
      <w:i w:val="0"/>
      <w:caps w:val="0"/>
      <w:smallCaps w:val="0"/>
      <w:strike w:val="0"/>
      <w:dstrike w:val="0"/>
      <w:vanish w:val="0"/>
      <w:color w:val="000000"/>
      <w:spacing w:val="2"/>
      <w:w w:val="100"/>
      <w:kern w:val="0"/>
      <w:position w:val="0"/>
      <w:sz w:val="19"/>
      <w:u w:val="none"/>
      <w:bdr w:val="none" w:sz="0" w:space="0" w:color="auto"/>
      <w:vertAlign w:val="baseline"/>
      <w:lang w:val="en-US"/>
    </w:rPr>
  </w:style>
  <w:style w:type="paragraph" w:customStyle="1" w:styleId="1dbiCopyListlinked">
    <w:name w:val="1 dbi Copy List linked"/>
    <w:basedOn w:val="dbiNormal"/>
    <w:link w:val="1dbiCopyListlinkedChar"/>
    <w:rsid w:val="00E818CB"/>
    <w:pPr>
      <w:numPr>
        <w:numId w:val="3"/>
      </w:numPr>
      <w:ind w:left="227" w:hanging="227"/>
    </w:pPr>
  </w:style>
  <w:style w:type="character" w:styleId="Lienhypertexte">
    <w:name w:val="Hyperlink"/>
    <w:basedOn w:val="Policepardfaut"/>
    <w:uiPriority w:val="99"/>
    <w:rsid w:val="00447423"/>
    <w:rPr>
      <w:color w:val="B2B2B2" w:themeColor="hyperlink"/>
      <w:u w:val="single"/>
    </w:rPr>
  </w:style>
  <w:style w:type="character" w:customStyle="1" w:styleId="1dbiCopyListlinkedChar">
    <w:name w:val="1 dbi Copy List linked Char"/>
    <w:basedOn w:val="dbiNormalChar"/>
    <w:link w:val="1dbiCopyListlinked"/>
    <w:rsid w:val="00E818CB"/>
    <w:rPr>
      <w:rFonts w:ascii="DIN Offc" w:hAnsi="DIN Offc" w:cs="DINOT"/>
      <w:color w:val="000000"/>
      <w:spacing w:val="2"/>
      <w:sz w:val="19"/>
      <w:szCs w:val="19"/>
      <w:lang w:val="fr-CH"/>
    </w:rPr>
  </w:style>
  <w:style w:type="table" w:customStyle="1" w:styleId="dbiTabelle1">
    <w:name w:val="dbi Tabelle 1"/>
    <w:basedOn w:val="TableauNormal"/>
    <w:uiPriority w:val="99"/>
    <w:rsid w:val="00CC38F0"/>
    <w:rPr>
      <w:rFonts w:ascii="DIN Offc" w:hAnsi="DIN Offc"/>
      <w:color w:val="000000" w:themeColor="text2"/>
    </w:rPr>
    <w:tblPr>
      <w:tblInd w:w="0" w:type="dxa"/>
      <w:tblBorders>
        <w:bottom w:val="single" w:sz="2" w:space="0" w:color="000000" w:themeColor="text2"/>
        <w:insideH w:val="single" w:sz="2" w:space="0" w:color="000000" w:themeColor="text2"/>
      </w:tblBorders>
      <w:tblCellMar>
        <w:top w:w="113" w:type="dxa"/>
        <w:left w:w="0" w:type="dxa"/>
        <w:bottom w:w="57" w:type="dxa"/>
        <w:right w:w="0" w:type="dxa"/>
      </w:tblCellMar>
    </w:tblPr>
    <w:tcPr>
      <w:shd w:val="clear" w:color="auto" w:fill="auto"/>
      <w:tcMar>
        <w:top w:w="113" w:type="dxa"/>
      </w:tcMar>
    </w:tcPr>
    <w:tblStylePr w:type="firstRow">
      <w:tblPr/>
      <w:tcPr>
        <w:tcBorders>
          <w:top w:val="nil"/>
          <w:left w:val="nil"/>
          <w:bottom w:val="single" w:sz="2" w:space="0" w:color="000000" w:themeColor="text2"/>
          <w:right w:val="nil"/>
          <w:insideH w:val="nil"/>
          <w:insideV w:val="nil"/>
          <w:tl2br w:val="nil"/>
          <w:tr2bl w:val="nil"/>
        </w:tcBorders>
        <w:noWrap/>
        <w:tcMar>
          <w:top w:w="57" w:type="dxa"/>
          <w:left w:w="0" w:type="nil"/>
          <w:bottom w:w="113" w:type="dxa"/>
          <w:right w:w="0" w:type="nil"/>
        </w:tcMar>
      </w:tcPr>
    </w:tblStylePr>
  </w:style>
  <w:style w:type="table" w:customStyle="1" w:styleId="Listefonce1">
    <w:name w:val="Liste foncée1"/>
    <w:basedOn w:val="TableauNormal"/>
    <w:rsid w:val="0060450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75757" w:themeFill="text1"/>
    </w:tcPr>
    <w:tblStylePr w:type="firstRow">
      <w:rPr>
        <w:b/>
        <w:bCs/>
      </w:rPr>
      <w:tblPr/>
      <w:tcPr>
        <w:tcBorders>
          <w:top w:val="nil"/>
          <w:left w:val="nil"/>
          <w:bottom w:val="single" w:sz="18" w:space="0" w:color="FFFFFF" w:themeColor="background1"/>
          <w:right w:val="nil"/>
          <w:insideH w:val="nil"/>
          <w:insideV w:val="nil"/>
        </w:tcBorders>
        <w:shd w:val="clear" w:color="auto" w:fill="575757" w:themeFill="text1"/>
      </w:tcPr>
    </w:tblStylePr>
    <w:tblStylePr w:type="lastRow">
      <w:tblPr/>
      <w:tcPr>
        <w:tcBorders>
          <w:top w:val="single" w:sz="18" w:space="0" w:color="FFFFFF" w:themeColor="background1"/>
          <w:left w:val="nil"/>
          <w:bottom w:val="nil"/>
          <w:right w:val="nil"/>
          <w:insideH w:val="nil"/>
          <w:insideV w:val="nil"/>
        </w:tcBorders>
        <w:shd w:val="clear" w:color="auto" w:fill="2B2B2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14141"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14141" w:themeFill="text1" w:themeFillShade="BF"/>
      </w:tcPr>
    </w:tblStylePr>
    <w:tblStylePr w:type="band1Vert">
      <w:tblPr/>
      <w:tcPr>
        <w:tcBorders>
          <w:top w:val="nil"/>
          <w:left w:val="nil"/>
          <w:bottom w:val="nil"/>
          <w:right w:val="nil"/>
          <w:insideH w:val="nil"/>
          <w:insideV w:val="nil"/>
        </w:tcBorders>
        <w:shd w:val="clear" w:color="auto" w:fill="414141" w:themeFill="text1" w:themeFillShade="BF"/>
      </w:tcPr>
    </w:tblStylePr>
    <w:tblStylePr w:type="band1Horz">
      <w:tblPr/>
      <w:tcPr>
        <w:tcBorders>
          <w:top w:val="nil"/>
          <w:left w:val="nil"/>
          <w:bottom w:val="nil"/>
          <w:right w:val="nil"/>
          <w:insideH w:val="nil"/>
          <w:insideV w:val="nil"/>
        </w:tcBorders>
        <w:shd w:val="clear" w:color="auto" w:fill="414141" w:themeFill="text1" w:themeFillShade="BF"/>
      </w:tcPr>
    </w:tblStylePr>
  </w:style>
  <w:style w:type="paragraph" w:customStyle="1" w:styleId="dbiCode">
    <w:name w:val="dbi Code"/>
    <w:basedOn w:val="dbiNormal"/>
    <w:link w:val="dbiCodeCar"/>
    <w:qFormat/>
    <w:rsid w:val="005C31B9"/>
    <w:rPr>
      <w:rFonts w:ascii="Courier New" w:hAnsi="Courier New" w:cs="Courier New"/>
    </w:rPr>
  </w:style>
  <w:style w:type="character" w:customStyle="1" w:styleId="dbiCodeCar">
    <w:name w:val="dbi Code Car"/>
    <w:basedOn w:val="dbiNormalChar"/>
    <w:link w:val="dbiCode"/>
    <w:rsid w:val="005C31B9"/>
    <w:rPr>
      <w:rFonts w:ascii="Courier New" w:hAnsi="Courier New" w:cs="Courier New"/>
      <w:color w:val="000000"/>
      <w:spacing w:val="2"/>
      <w:sz w:val="19"/>
      <w:szCs w:val="19"/>
      <w:lang w:val="fr-CH"/>
    </w:rPr>
  </w:style>
  <w:style w:type="character" w:customStyle="1" w:styleId="Titre1Car">
    <w:name w:val="Titre 1 Car"/>
    <w:basedOn w:val="Policepardfaut"/>
    <w:link w:val="Titre1"/>
    <w:semiHidden/>
    <w:rsid w:val="00824DA6"/>
    <w:rPr>
      <w:rFonts w:asciiTheme="majorHAnsi" w:eastAsiaTheme="majorEastAsia" w:hAnsiTheme="majorHAnsi" w:cstheme="majorBidi"/>
      <w:b/>
      <w:bCs/>
      <w:color w:val="003B74" w:themeColor="accent1" w:themeShade="BF"/>
      <w:sz w:val="28"/>
      <w:szCs w:val="28"/>
    </w:rPr>
  </w:style>
  <w:style w:type="paragraph" w:styleId="En-ttedetabledesmatires">
    <w:name w:val="TOC Heading"/>
    <w:basedOn w:val="Titre1"/>
    <w:next w:val="Normal"/>
    <w:uiPriority w:val="39"/>
    <w:semiHidden/>
    <w:unhideWhenUsed/>
    <w:qFormat/>
    <w:rsid w:val="00824DA6"/>
    <w:pPr>
      <w:spacing w:line="276" w:lineRule="auto"/>
      <w:outlineLvl w:val="9"/>
    </w:pPr>
    <w:rPr>
      <w:lang w:eastAsia="de-DE"/>
    </w:rPr>
  </w:style>
  <w:style w:type="paragraph" w:styleId="TM2">
    <w:name w:val="toc 2"/>
    <w:basedOn w:val="TM1"/>
    <w:next w:val="Normal"/>
    <w:autoRedefine/>
    <w:uiPriority w:val="39"/>
    <w:unhideWhenUsed/>
    <w:rsid w:val="00A06BA0"/>
    <w:pPr>
      <w:tabs>
        <w:tab w:val="clear" w:pos="284"/>
        <w:tab w:val="clear" w:pos="340"/>
        <w:tab w:val="clear" w:pos="454"/>
        <w:tab w:val="left" w:pos="397"/>
        <w:tab w:val="right" w:pos="794"/>
      </w:tabs>
      <w:ind w:left="238"/>
    </w:pPr>
    <w:rPr>
      <w:rFonts w:ascii="DIN Offc" w:hAnsi="DIN Offc"/>
      <w:iCs/>
      <w:color w:val="000000" w:themeColor="text2"/>
      <w:kern w:val="16"/>
    </w:rPr>
  </w:style>
  <w:style w:type="paragraph" w:styleId="TM1">
    <w:name w:val="toc 1"/>
    <w:basedOn w:val="dbiCode"/>
    <w:next w:val="Normal"/>
    <w:autoRedefine/>
    <w:uiPriority w:val="39"/>
    <w:unhideWhenUsed/>
    <w:rsid w:val="003742D0"/>
    <w:pPr>
      <w:tabs>
        <w:tab w:val="clear" w:pos="227"/>
        <w:tab w:val="clear" w:pos="907"/>
        <w:tab w:val="clear" w:pos="1134"/>
        <w:tab w:val="left" w:pos="284"/>
        <w:tab w:val="left" w:pos="340"/>
        <w:tab w:val="right" w:pos="8505"/>
      </w:tabs>
    </w:pPr>
    <w:rPr>
      <w:rFonts w:ascii="DIN Offc Medium" w:hAnsi="DIN Offc Medium"/>
      <w:bCs/>
      <w:noProof/>
      <w:szCs w:val="20"/>
      <w:lang w:val="fr-FR"/>
    </w:rPr>
  </w:style>
  <w:style w:type="paragraph" w:styleId="TM3">
    <w:name w:val="toc 3"/>
    <w:basedOn w:val="TM1"/>
    <w:next w:val="Normal"/>
    <w:autoRedefine/>
    <w:uiPriority w:val="39"/>
    <w:unhideWhenUsed/>
    <w:rsid w:val="00A93941"/>
    <w:pPr>
      <w:tabs>
        <w:tab w:val="left" w:pos="567"/>
        <w:tab w:val="left" w:pos="794"/>
        <w:tab w:val="left" w:pos="907"/>
        <w:tab w:val="left" w:pos="1077"/>
        <w:tab w:val="left" w:pos="1247"/>
        <w:tab w:val="left" w:pos="1361"/>
      </w:tabs>
      <w:ind w:left="480"/>
    </w:pPr>
    <w:rPr>
      <w:rFonts w:ascii="DIN Offc" w:hAnsi="DIN Offc"/>
    </w:rPr>
  </w:style>
  <w:style w:type="paragraph" w:styleId="TM4">
    <w:name w:val="toc 4"/>
    <w:basedOn w:val="Normal"/>
    <w:next w:val="Normal"/>
    <w:autoRedefine/>
    <w:semiHidden/>
    <w:rsid w:val="00824DA6"/>
    <w:pPr>
      <w:ind w:left="720"/>
    </w:pPr>
    <w:rPr>
      <w:rFonts w:asciiTheme="minorHAnsi" w:hAnsiTheme="minorHAnsi"/>
      <w:sz w:val="20"/>
      <w:szCs w:val="20"/>
    </w:rPr>
  </w:style>
  <w:style w:type="paragraph" w:styleId="TM5">
    <w:name w:val="toc 5"/>
    <w:basedOn w:val="Normal"/>
    <w:next w:val="Normal"/>
    <w:autoRedefine/>
    <w:semiHidden/>
    <w:rsid w:val="00824DA6"/>
    <w:pPr>
      <w:ind w:left="960"/>
    </w:pPr>
    <w:rPr>
      <w:rFonts w:asciiTheme="minorHAnsi" w:hAnsiTheme="minorHAnsi"/>
      <w:sz w:val="20"/>
      <w:szCs w:val="20"/>
    </w:rPr>
  </w:style>
  <w:style w:type="paragraph" w:styleId="TM6">
    <w:name w:val="toc 6"/>
    <w:basedOn w:val="Normal"/>
    <w:next w:val="Normal"/>
    <w:autoRedefine/>
    <w:semiHidden/>
    <w:rsid w:val="00824DA6"/>
    <w:pPr>
      <w:ind w:left="1200"/>
    </w:pPr>
    <w:rPr>
      <w:rFonts w:asciiTheme="minorHAnsi" w:hAnsiTheme="minorHAnsi"/>
      <w:sz w:val="20"/>
      <w:szCs w:val="20"/>
    </w:rPr>
  </w:style>
  <w:style w:type="paragraph" w:styleId="TM7">
    <w:name w:val="toc 7"/>
    <w:basedOn w:val="Normal"/>
    <w:next w:val="Normal"/>
    <w:autoRedefine/>
    <w:semiHidden/>
    <w:rsid w:val="00824DA6"/>
    <w:pPr>
      <w:ind w:left="1440"/>
    </w:pPr>
    <w:rPr>
      <w:rFonts w:asciiTheme="minorHAnsi" w:hAnsiTheme="minorHAnsi"/>
      <w:sz w:val="20"/>
      <w:szCs w:val="20"/>
    </w:rPr>
  </w:style>
  <w:style w:type="paragraph" w:styleId="TM8">
    <w:name w:val="toc 8"/>
    <w:basedOn w:val="Normal"/>
    <w:next w:val="Normal"/>
    <w:autoRedefine/>
    <w:semiHidden/>
    <w:rsid w:val="00824DA6"/>
    <w:pPr>
      <w:ind w:left="1680"/>
    </w:pPr>
    <w:rPr>
      <w:rFonts w:asciiTheme="minorHAnsi" w:hAnsiTheme="minorHAnsi"/>
      <w:sz w:val="20"/>
      <w:szCs w:val="20"/>
    </w:rPr>
  </w:style>
  <w:style w:type="paragraph" w:styleId="TM9">
    <w:name w:val="toc 9"/>
    <w:basedOn w:val="Normal"/>
    <w:next w:val="Normal"/>
    <w:autoRedefine/>
    <w:semiHidden/>
    <w:rsid w:val="00824DA6"/>
    <w:pPr>
      <w:ind w:left="1920"/>
    </w:pPr>
    <w:rPr>
      <w:rFonts w:asciiTheme="minorHAnsi" w:hAnsiTheme="minorHAnsi"/>
      <w:sz w:val="20"/>
      <w:szCs w:val="20"/>
    </w:rPr>
  </w:style>
  <w:style w:type="character" w:customStyle="1" w:styleId="Titre2Car">
    <w:name w:val="Titre 2 Car"/>
    <w:basedOn w:val="Policepardfaut"/>
    <w:link w:val="Titre2"/>
    <w:semiHidden/>
    <w:rsid w:val="003A7C42"/>
    <w:rPr>
      <w:rFonts w:asciiTheme="majorHAnsi" w:eastAsiaTheme="majorEastAsia" w:hAnsiTheme="majorHAnsi" w:cstheme="majorBidi"/>
      <w:b/>
      <w:bCs/>
      <w:color w:val="004F9C" w:themeColor="accent1"/>
      <w:sz w:val="26"/>
      <w:szCs w:val="26"/>
    </w:rPr>
  </w:style>
  <w:style w:type="paragraph" w:customStyle="1" w:styleId="dbiContent2">
    <w:name w:val="dbi Content 2"/>
    <w:basedOn w:val="dbiNormal"/>
    <w:link w:val="dbiContent2Zchn"/>
    <w:rsid w:val="00FB0022"/>
    <w:rPr>
      <w:rFonts w:ascii="DIN Offc Medium" w:hAnsi="DIN Offc Medium"/>
    </w:rPr>
  </w:style>
  <w:style w:type="paragraph" w:customStyle="1" w:styleId="dbiContent1">
    <w:name w:val="dbi Content 1"/>
    <w:basedOn w:val="dbiNormalSpace"/>
    <w:link w:val="dbiContent1Car"/>
    <w:rsid w:val="00870BC8"/>
    <w:pPr>
      <w:spacing w:line="360" w:lineRule="exact"/>
    </w:pPr>
    <w:rPr>
      <w:rFonts w:ascii="DIN Offc Medium" w:hAnsi="DIN Offc Medium" w:cstheme="minorBidi"/>
      <w:color w:val="575757" w:themeColor="text1"/>
      <w:spacing w:val="-10"/>
      <w:kern w:val="32"/>
      <w:sz w:val="32"/>
      <w:szCs w:val="24"/>
    </w:rPr>
  </w:style>
  <w:style w:type="character" w:customStyle="1" w:styleId="dbiContent2Zchn">
    <w:name w:val="dbi Content 2 Zchn"/>
    <w:basedOn w:val="dbiNormalChar"/>
    <w:link w:val="dbiContent2"/>
    <w:rsid w:val="00FB0022"/>
    <w:rPr>
      <w:rFonts w:ascii="DIN Offc Medium" w:hAnsi="DIN Offc Medium" w:cs="DINOT"/>
      <w:color w:val="000000"/>
      <w:spacing w:val="2"/>
      <w:sz w:val="19"/>
      <w:szCs w:val="19"/>
      <w:lang w:val="en-US"/>
    </w:rPr>
  </w:style>
  <w:style w:type="character" w:customStyle="1" w:styleId="dbiContent1Car">
    <w:name w:val="dbi Content 1 Car"/>
    <w:basedOn w:val="dbiHead1Car"/>
    <w:link w:val="dbiContent1"/>
    <w:rsid w:val="00870BC8"/>
    <w:rPr>
      <w:rFonts w:ascii="DIN Offc Medium" w:hAnsi="DIN Offc Medium"/>
      <w:color w:val="575757" w:themeColor="text1"/>
      <w:spacing w:val="-10"/>
      <w:kern w:val="32"/>
      <w:sz w:val="32"/>
      <w:lang w:val="en-US"/>
    </w:rPr>
  </w:style>
  <w:style w:type="paragraph" w:styleId="Index1">
    <w:name w:val="index 1"/>
    <w:basedOn w:val="Normal"/>
    <w:next w:val="Normal"/>
    <w:autoRedefine/>
    <w:semiHidden/>
    <w:rsid w:val="009D5C69"/>
    <w:pPr>
      <w:ind w:left="240" w:hanging="240"/>
    </w:pPr>
  </w:style>
  <w:style w:type="paragraph" w:customStyle="1" w:styleId="dbiHead2">
    <w:name w:val="dbi Head2"/>
    <w:next w:val="dbiNormal"/>
    <w:link w:val="dbiHead2Car"/>
    <w:qFormat/>
    <w:rsid w:val="005C31B9"/>
    <w:pPr>
      <w:numPr>
        <w:ilvl w:val="1"/>
        <w:numId w:val="5"/>
      </w:numPr>
      <w:tabs>
        <w:tab w:val="left" w:pos="567"/>
        <w:tab w:val="left" w:pos="680"/>
        <w:tab w:val="left" w:pos="907"/>
        <w:tab w:val="left" w:pos="1134"/>
        <w:tab w:val="left" w:pos="1361"/>
        <w:tab w:val="left" w:pos="1588"/>
      </w:tabs>
      <w:ind w:left="431" w:hanging="431"/>
      <w:outlineLvl w:val="1"/>
    </w:pPr>
    <w:rPr>
      <w:rFonts w:ascii="DIN Offc Medium" w:hAnsi="DIN Offc Medium"/>
      <w:sz w:val="22"/>
      <w:szCs w:val="19"/>
      <w:lang w:val="fr-CH"/>
    </w:rPr>
  </w:style>
  <w:style w:type="paragraph" w:styleId="Paragraphedeliste">
    <w:name w:val="List Paragraph"/>
    <w:basedOn w:val="Normal"/>
    <w:semiHidden/>
    <w:rsid w:val="00AC2E12"/>
    <w:pPr>
      <w:ind w:left="720"/>
      <w:contextualSpacing/>
    </w:pPr>
  </w:style>
  <w:style w:type="character" w:customStyle="1" w:styleId="dbiHead2Car">
    <w:name w:val="dbi Head2 Car"/>
    <w:basedOn w:val="dbiContent2Zchn"/>
    <w:link w:val="dbiHead2"/>
    <w:rsid w:val="005C31B9"/>
    <w:rPr>
      <w:rFonts w:ascii="DIN Offc Medium" w:hAnsi="DIN Offc Medium" w:cs="DINOT"/>
      <w:color w:val="000000"/>
      <w:spacing w:val="2"/>
      <w:sz w:val="22"/>
      <w:szCs w:val="19"/>
      <w:lang w:val="fr-CH"/>
    </w:rPr>
  </w:style>
  <w:style w:type="paragraph" w:customStyle="1" w:styleId="Heading11">
    <w:name w:val="Heading 11"/>
    <w:basedOn w:val="Normal"/>
    <w:rsid w:val="00DD3B70"/>
    <w:pPr>
      <w:numPr>
        <w:numId w:val="4"/>
      </w:numPr>
    </w:pPr>
  </w:style>
  <w:style w:type="paragraph" w:styleId="Index2">
    <w:name w:val="index 2"/>
    <w:basedOn w:val="Normal"/>
    <w:next w:val="Normal"/>
    <w:autoRedefine/>
    <w:semiHidden/>
    <w:rsid w:val="00AC2E12"/>
    <w:pPr>
      <w:ind w:left="480" w:hanging="240"/>
    </w:pPr>
  </w:style>
  <w:style w:type="paragraph" w:customStyle="1" w:styleId="Heading21">
    <w:name w:val="Heading 21"/>
    <w:basedOn w:val="Normal"/>
    <w:rsid w:val="00DD3B70"/>
    <w:pPr>
      <w:numPr>
        <w:ilvl w:val="1"/>
        <w:numId w:val="4"/>
      </w:numPr>
    </w:pPr>
  </w:style>
  <w:style w:type="paragraph" w:customStyle="1" w:styleId="Heading31">
    <w:name w:val="Heading 31"/>
    <w:basedOn w:val="Normal"/>
    <w:rsid w:val="00DD3B70"/>
    <w:pPr>
      <w:numPr>
        <w:ilvl w:val="2"/>
        <w:numId w:val="4"/>
      </w:numPr>
    </w:pPr>
  </w:style>
  <w:style w:type="paragraph" w:customStyle="1" w:styleId="Heading41">
    <w:name w:val="Heading 41"/>
    <w:basedOn w:val="Normal"/>
    <w:rsid w:val="00DD3B70"/>
    <w:pPr>
      <w:numPr>
        <w:ilvl w:val="3"/>
        <w:numId w:val="4"/>
      </w:numPr>
    </w:pPr>
  </w:style>
  <w:style w:type="paragraph" w:customStyle="1" w:styleId="Heading51">
    <w:name w:val="Heading 51"/>
    <w:basedOn w:val="Normal"/>
    <w:rsid w:val="00DD3B70"/>
    <w:pPr>
      <w:numPr>
        <w:ilvl w:val="4"/>
        <w:numId w:val="4"/>
      </w:numPr>
    </w:pPr>
  </w:style>
  <w:style w:type="paragraph" w:customStyle="1" w:styleId="Heading61">
    <w:name w:val="Heading 61"/>
    <w:basedOn w:val="Normal"/>
    <w:rsid w:val="00DD3B70"/>
    <w:pPr>
      <w:numPr>
        <w:ilvl w:val="5"/>
        <w:numId w:val="4"/>
      </w:numPr>
    </w:pPr>
  </w:style>
  <w:style w:type="paragraph" w:customStyle="1" w:styleId="Heading71">
    <w:name w:val="Heading 71"/>
    <w:basedOn w:val="Normal"/>
    <w:rsid w:val="00DD3B70"/>
    <w:pPr>
      <w:numPr>
        <w:ilvl w:val="6"/>
        <w:numId w:val="4"/>
      </w:numPr>
    </w:pPr>
  </w:style>
  <w:style w:type="paragraph" w:customStyle="1" w:styleId="Heading81">
    <w:name w:val="Heading 81"/>
    <w:basedOn w:val="Normal"/>
    <w:rsid w:val="00DD3B70"/>
    <w:pPr>
      <w:numPr>
        <w:ilvl w:val="7"/>
        <w:numId w:val="4"/>
      </w:numPr>
    </w:pPr>
  </w:style>
  <w:style w:type="paragraph" w:customStyle="1" w:styleId="Heading91">
    <w:name w:val="Heading 91"/>
    <w:basedOn w:val="Normal"/>
    <w:rsid w:val="00DD3B70"/>
    <w:pPr>
      <w:numPr>
        <w:ilvl w:val="8"/>
        <w:numId w:val="4"/>
      </w:numPr>
    </w:pPr>
  </w:style>
  <w:style w:type="paragraph" w:styleId="Notedefin">
    <w:name w:val="endnote text"/>
    <w:basedOn w:val="Normal"/>
    <w:link w:val="NotedefinCar"/>
    <w:semiHidden/>
    <w:rsid w:val="002F49A3"/>
    <w:rPr>
      <w:sz w:val="20"/>
      <w:szCs w:val="20"/>
    </w:rPr>
  </w:style>
  <w:style w:type="character" w:customStyle="1" w:styleId="NotedefinCar">
    <w:name w:val="Note de fin Car"/>
    <w:basedOn w:val="Policepardfaut"/>
    <w:link w:val="Notedefin"/>
    <w:semiHidden/>
    <w:rsid w:val="002F49A3"/>
    <w:rPr>
      <w:sz w:val="20"/>
      <w:szCs w:val="20"/>
    </w:rPr>
  </w:style>
  <w:style w:type="character" w:styleId="Appeldenotedefin">
    <w:name w:val="endnote reference"/>
    <w:basedOn w:val="Policepardfaut"/>
    <w:semiHidden/>
    <w:rsid w:val="002F49A3"/>
    <w:rPr>
      <w:vertAlign w:val="superscript"/>
    </w:rPr>
  </w:style>
  <w:style w:type="paragraph" w:customStyle="1" w:styleId="dbiHead3">
    <w:name w:val="dbi Head3"/>
    <w:basedOn w:val="dbiNormal"/>
    <w:next w:val="dbiNormal"/>
    <w:link w:val="dbiHead3Car"/>
    <w:qFormat/>
    <w:rsid w:val="005C31B9"/>
    <w:pPr>
      <w:numPr>
        <w:ilvl w:val="2"/>
        <w:numId w:val="5"/>
      </w:numPr>
      <w:tabs>
        <w:tab w:val="left" w:pos="1021"/>
        <w:tab w:val="left" w:pos="1247"/>
        <w:tab w:val="left" w:pos="1361"/>
      </w:tabs>
      <w:ind w:left="862" w:hanging="505"/>
    </w:pPr>
    <w:rPr>
      <w:rFonts w:ascii="DIN Offc Medium" w:hAnsi="DIN Offc Medium"/>
      <w:sz w:val="22"/>
    </w:rPr>
  </w:style>
  <w:style w:type="character" w:customStyle="1" w:styleId="dbiHead3Car">
    <w:name w:val="dbi Head3 Car"/>
    <w:basedOn w:val="dbiNormalChar"/>
    <w:link w:val="dbiHead3"/>
    <w:rsid w:val="005C31B9"/>
    <w:rPr>
      <w:rFonts w:ascii="DIN Offc Medium" w:hAnsi="DIN Offc Medium" w:cs="DINOT"/>
      <w:color w:val="000000"/>
      <w:spacing w:val="2"/>
      <w:sz w:val="22"/>
      <w:szCs w:val="19"/>
      <w:lang w:val="fr-CH"/>
    </w:rPr>
  </w:style>
  <w:style w:type="character" w:customStyle="1" w:styleId="1dbiCopymedium">
    <w:name w:val="1 dbi Copy medium"/>
    <w:uiPriority w:val="1"/>
    <w:rsid w:val="00D73EEB"/>
    <w:rPr>
      <w:rFonts w:ascii="DIN Offc Medium" w:hAnsi="DIN Offc Medium"/>
      <w:b w:val="0"/>
      <w:i w:val="0"/>
      <w:caps w:val="0"/>
      <w:smallCaps w:val="0"/>
      <w:strike w:val="0"/>
      <w:dstrike w:val="0"/>
      <w:vanish w:val="0"/>
      <w:color w:val="000000" w:themeColor="text2"/>
      <w:spacing w:val="2"/>
      <w:w w:val="100"/>
      <w:kern w:val="16"/>
      <w:position w:val="0"/>
      <w:sz w:val="19"/>
      <w:u w:val="none"/>
      <w:bdr w:val="none" w:sz="0" w:space="0" w:color="auto"/>
      <w:vertAlign w:val="baseline"/>
      <w:lang w:val="en-US"/>
    </w:rPr>
  </w:style>
  <w:style w:type="paragraph" w:customStyle="1" w:styleId="1dbiCopy">
    <w:name w:val="1 dbi Copy"/>
    <w:link w:val="1dbiCopyZchn"/>
    <w:rsid w:val="00D73EEB"/>
    <w:pPr>
      <w:tabs>
        <w:tab w:val="left" w:pos="227"/>
        <w:tab w:val="left" w:pos="454"/>
        <w:tab w:val="left" w:pos="680"/>
        <w:tab w:val="left" w:pos="907"/>
        <w:tab w:val="left" w:pos="1134"/>
      </w:tabs>
    </w:pPr>
    <w:rPr>
      <w:rFonts w:ascii="DIN Offc" w:hAnsi="DIN Offc" w:cs="DINOT"/>
      <w:color w:val="000000"/>
      <w:spacing w:val="2"/>
      <w:sz w:val="19"/>
      <w:szCs w:val="19"/>
      <w:lang w:val="en-US"/>
    </w:rPr>
  </w:style>
  <w:style w:type="character" w:customStyle="1" w:styleId="1dbiCopyZchn">
    <w:name w:val="1 dbi Copy Zchn"/>
    <w:basedOn w:val="Policepardfaut"/>
    <w:link w:val="1dbiCopy"/>
    <w:rsid w:val="00D73EEB"/>
    <w:rPr>
      <w:rFonts w:ascii="DIN Offc" w:hAnsi="DIN Offc" w:cs="DINOT"/>
      <w:color w:val="000000"/>
      <w:spacing w:val="2"/>
      <w:sz w:val="19"/>
      <w:szCs w:val="19"/>
      <w:lang w:val="en-US"/>
    </w:rPr>
  </w:style>
  <w:style w:type="character" w:customStyle="1" w:styleId="dbiMediumCopy">
    <w:name w:val="dbi Medium Copy"/>
    <w:uiPriority w:val="1"/>
    <w:rsid w:val="00F662E1"/>
    <w:rPr>
      <w:rFonts w:ascii="DIN Offc Medium" w:hAnsi="DIN Offc Medium"/>
      <w:b w:val="0"/>
      <w:i w:val="0"/>
      <w:caps w:val="0"/>
      <w:smallCaps w:val="0"/>
      <w:strike w:val="0"/>
      <w:dstrike w:val="0"/>
      <w:vanish w:val="0"/>
      <w:color w:val="000000" w:themeColor="text2"/>
      <w:spacing w:val="2"/>
      <w:w w:val="100"/>
      <w:kern w:val="16"/>
      <w:position w:val="0"/>
      <w:sz w:val="19"/>
      <w:u w:val="none"/>
      <w:bdr w:val="none" w:sz="0" w:space="0" w:color="auto"/>
      <w:vertAlign w:val="baseline"/>
      <w:lang w:val="en-US"/>
    </w:rPr>
  </w:style>
  <w:style w:type="paragraph" w:styleId="NormalWeb">
    <w:name w:val="Normal (Web)"/>
    <w:basedOn w:val="Normal"/>
    <w:uiPriority w:val="99"/>
    <w:unhideWhenUsed/>
    <w:rsid w:val="00323CCB"/>
    <w:pPr>
      <w:spacing w:before="100" w:beforeAutospacing="1" w:after="100" w:afterAutospacing="1"/>
    </w:pPr>
    <w:rPr>
      <w:rFonts w:ascii="Times New Roman" w:eastAsiaTheme="minorEastAsia" w:hAnsi="Times New Roman" w:cs="Times New Roman"/>
      <w:lang w:val="fr-FR" w:eastAsia="fr-FR"/>
    </w:rPr>
  </w:style>
  <w:style w:type="paragraph" w:styleId="PrformatHTML">
    <w:name w:val="HTML Preformatted"/>
    <w:basedOn w:val="Normal"/>
    <w:link w:val="PrformatHTMLCar"/>
    <w:uiPriority w:val="99"/>
    <w:semiHidden/>
    <w:unhideWhenUsed/>
    <w:rsid w:val="00F67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F67496"/>
    <w:rPr>
      <w:rFonts w:ascii="Courier New" w:eastAsia="Times New Roman" w:hAnsi="Courier New" w:cs="Courier New"/>
      <w:sz w:val="20"/>
      <w:szCs w:val="20"/>
      <w:lang w:val="fr-FR" w:eastAsia="fr-FR"/>
    </w:rPr>
  </w:style>
  <w:style w:type="character" w:styleId="CodeHTML">
    <w:name w:val="HTML Code"/>
    <w:basedOn w:val="Policepardfaut"/>
    <w:uiPriority w:val="99"/>
    <w:semiHidden/>
    <w:unhideWhenUsed/>
    <w:rsid w:val="00F6749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299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2.xml"/><Relationship Id="rId5" Type="http://schemas.microsoft.com/office/2007/relationships/stylesWithEffects" Target="stylesWithEffects.xml"/><Relationship Id="rId61" Type="http://schemas.openxmlformats.org/officeDocument/2006/relationships/footer" Target="foot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public-yum.oracle.com/" TargetMode="External"/><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header2.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Schwalm\AppData\Local\Temp\Temp1_OfficeTemplates.zip\OfficeTemplates\ConsultingReport\dbi_ConsultingReport_F_fi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55D0FD9C87F4B9B96CE93133C5307B1"/>
        <w:category>
          <w:name w:val="Général"/>
          <w:gallery w:val="placeholder"/>
        </w:category>
        <w:types>
          <w:type w:val="bbPlcHdr"/>
        </w:types>
        <w:behaviors>
          <w:behavior w:val="content"/>
        </w:behaviors>
        <w:guid w:val="{A710A9CA-D054-4751-97BF-64465F731CAC}"/>
      </w:docPartPr>
      <w:docPartBody>
        <w:p w:rsidR="00E06A75" w:rsidRDefault="00E06A75">
          <w:pPr>
            <w:pStyle w:val="355D0FD9C87F4B9B96CE93133C5307B1"/>
          </w:pPr>
          <w:r w:rsidRPr="00A31DEA">
            <w:rPr>
              <w:rStyle w:val="Textedelespacerserv"/>
            </w:rPr>
            <w:t>[Publish Date]</w:t>
          </w:r>
        </w:p>
      </w:docPartBody>
    </w:docPart>
    <w:docPart>
      <w:docPartPr>
        <w:name w:val="FC6BA55D730D4A938DAAD03835DABE85"/>
        <w:category>
          <w:name w:val="Général"/>
          <w:gallery w:val="placeholder"/>
        </w:category>
        <w:types>
          <w:type w:val="bbPlcHdr"/>
        </w:types>
        <w:behaviors>
          <w:behavior w:val="content"/>
        </w:behaviors>
        <w:guid w:val="{FC0EABFD-32DE-4C79-A9DF-E81E6DD6F799}"/>
      </w:docPartPr>
      <w:docPartBody>
        <w:p w:rsidR="00E06A75" w:rsidRDefault="00E06A75">
          <w:pPr>
            <w:pStyle w:val="FC6BA55D730D4A938DAAD03835DABE85"/>
          </w:pPr>
          <w:r w:rsidRPr="00C05C7A">
            <w:rPr>
              <w:rStyle w:val="Textedelespacerserv"/>
            </w:rPr>
            <w:t>Klicken Sie hier, um ein Datum einzugeben.</w:t>
          </w:r>
        </w:p>
      </w:docPartBody>
    </w:docPart>
    <w:docPart>
      <w:docPartPr>
        <w:name w:val="69D46696F33A411DAAF8AE1E45377C29"/>
        <w:category>
          <w:name w:val="Général"/>
          <w:gallery w:val="placeholder"/>
        </w:category>
        <w:types>
          <w:type w:val="bbPlcHdr"/>
        </w:types>
        <w:behaviors>
          <w:behavior w:val="content"/>
        </w:behaviors>
        <w:guid w:val="{3FAE0225-2190-4F3D-A39C-B333F828A462}"/>
      </w:docPartPr>
      <w:docPartBody>
        <w:p w:rsidR="00E06A75" w:rsidRDefault="00E06A75">
          <w:pPr>
            <w:pStyle w:val="69D46696F33A411DAAF8AE1E45377C29"/>
          </w:pPr>
          <w:r w:rsidRPr="00C05C7A">
            <w:rPr>
              <w:rStyle w:val="Textedelespacerserv"/>
            </w:rPr>
            <w:t>Klicken Sie hier, um ein Datum einzugeben.</w:t>
          </w:r>
        </w:p>
      </w:docPartBody>
    </w:docPart>
    <w:docPart>
      <w:docPartPr>
        <w:name w:val="58A8E602750F4791B4BCB68DD2876EE4"/>
        <w:category>
          <w:name w:val="Général"/>
          <w:gallery w:val="placeholder"/>
        </w:category>
        <w:types>
          <w:type w:val="bbPlcHdr"/>
        </w:types>
        <w:behaviors>
          <w:behavior w:val="content"/>
        </w:behaviors>
        <w:guid w:val="{1F9AE2DF-1135-4BA6-9F94-EF830D476462}"/>
      </w:docPartPr>
      <w:docPartBody>
        <w:p w:rsidR="00E06A75" w:rsidRDefault="00E06A75">
          <w:pPr>
            <w:pStyle w:val="58A8E602750F4791B4BCB68DD2876EE4"/>
          </w:pPr>
          <w:r w:rsidRPr="00C05C7A">
            <w:rPr>
              <w:rStyle w:val="Textedelespacerserv"/>
            </w:rPr>
            <w:t>Klicken Sie hier, um ein Datum einzugeben.</w:t>
          </w:r>
        </w:p>
      </w:docPartBody>
    </w:docPart>
    <w:docPart>
      <w:docPartPr>
        <w:name w:val="67C0F62B0FB246D0BF17132CE23C00F0"/>
        <w:category>
          <w:name w:val="Général"/>
          <w:gallery w:val="placeholder"/>
        </w:category>
        <w:types>
          <w:type w:val="bbPlcHdr"/>
        </w:types>
        <w:behaviors>
          <w:behavior w:val="content"/>
        </w:behaviors>
        <w:guid w:val="{682DD6A9-2BD2-4614-BF02-644E926A5A3E}"/>
      </w:docPartPr>
      <w:docPartBody>
        <w:p w:rsidR="00E06A75" w:rsidRDefault="00E06A75">
          <w:pPr>
            <w:pStyle w:val="67C0F62B0FB246D0BF17132CE23C00F0"/>
          </w:pPr>
          <w:r w:rsidRPr="00C05C7A">
            <w:rPr>
              <w:rStyle w:val="Textedelespacerserv"/>
            </w:rPr>
            <w:t>Klicken Sie hier, um ein Datum einzugeben.</w:t>
          </w:r>
        </w:p>
      </w:docPartBody>
    </w:docPart>
    <w:docPart>
      <w:docPartPr>
        <w:name w:val="A18C1BB5271B45C9AA31381915035ACA"/>
        <w:category>
          <w:name w:val="Général"/>
          <w:gallery w:val="placeholder"/>
        </w:category>
        <w:types>
          <w:type w:val="bbPlcHdr"/>
        </w:types>
        <w:behaviors>
          <w:behavior w:val="content"/>
        </w:behaviors>
        <w:guid w:val="{8C79704A-5841-4165-8959-C26C2BA24611}"/>
      </w:docPartPr>
      <w:docPartBody>
        <w:p w:rsidR="00E06A75" w:rsidRDefault="00E06A75">
          <w:pPr>
            <w:pStyle w:val="A18C1BB5271B45C9AA31381915035ACA"/>
          </w:pPr>
          <w:r w:rsidRPr="00C05C7A">
            <w:rPr>
              <w:rStyle w:val="Textedelespacerserv"/>
            </w:rPr>
            <w:t>Klicken Sie hier, um ein Datum einzugeben.</w:t>
          </w:r>
        </w:p>
      </w:docPartBody>
    </w:docPart>
    <w:docPart>
      <w:docPartPr>
        <w:name w:val="BFF787DC501441C488161B2A20D2F1D2"/>
        <w:category>
          <w:name w:val="Général"/>
          <w:gallery w:val="placeholder"/>
        </w:category>
        <w:types>
          <w:type w:val="bbPlcHdr"/>
        </w:types>
        <w:behaviors>
          <w:behavior w:val="content"/>
        </w:behaviors>
        <w:guid w:val="{5D373CC9-13F7-4336-9822-4F96B01B7D71}"/>
      </w:docPartPr>
      <w:docPartBody>
        <w:p w:rsidR="007F2DA9" w:rsidRDefault="00D916CB" w:rsidP="00D916CB">
          <w:pPr>
            <w:pStyle w:val="BFF787DC501441C488161B2A20D2F1D2"/>
          </w:pPr>
          <w:r w:rsidRPr="00C05C7A">
            <w:rPr>
              <w:rStyle w:val="Textedelespacerserv"/>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Offc">
    <w:panose1 w:val="020B0504020101020102"/>
    <w:charset w:val="00"/>
    <w:family w:val="swiss"/>
    <w:pitch w:val="variable"/>
    <w:sig w:usb0="800000AF" w:usb1="4000207B" w:usb2="00000000" w:usb3="00000000" w:csb0="00000001" w:csb1="00000000"/>
  </w:font>
  <w:font w:name="DINOT">
    <w:altName w:val="DIN Offc"/>
    <w:panose1 w:val="00000000000000000000"/>
    <w:charset w:val="00"/>
    <w:family w:val="swiss"/>
    <w:notTrueType/>
    <w:pitch w:val="variable"/>
    <w:sig w:usb0="800000AF" w:usb1="4000207B" w:usb2="00000000" w:usb3="00000000" w:csb0="00000001" w:csb1="00000000"/>
  </w:font>
  <w:font w:name="Tahoma">
    <w:panose1 w:val="020B0604030504040204"/>
    <w:charset w:val="00"/>
    <w:family w:val="swiss"/>
    <w:pitch w:val="variable"/>
    <w:sig w:usb0="E1002EFF" w:usb1="C000605B" w:usb2="00000029" w:usb3="00000000" w:csb0="000101FF" w:csb1="00000000"/>
  </w:font>
  <w:font w:name="DIN Offc Medium">
    <w:panose1 w:val="020B0604020101020102"/>
    <w:charset w:val="00"/>
    <w:family w:val="swiss"/>
    <w:pitch w:val="variable"/>
    <w:sig w:usb0="800000AF" w:usb1="4000207B" w:usb2="00000000" w:usb3="00000000" w:csb0="00000001" w:csb1="00000000"/>
  </w:font>
  <w:font w:name="DINOT-Medium">
    <w:altName w:val="DIN Offc Medium"/>
    <w:panose1 w:val="00000000000000000000"/>
    <w:charset w:val="00"/>
    <w:family w:val="swiss"/>
    <w:notTrueType/>
    <w:pitch w:val="variable"/>
    <w:sig w:usb0="800000AF" w:usb1="4000207B"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A75"/>
    <w:rsid w:val="00013A58"/>
    <w:rsid w:val="00042D9D"/>
    <w:rsid w:val="00116A48"/>
    <w:rsid w:val="00413CFF"/>
    <w:rsid w:val="004B2CF5"/>
    <w:rsid w:val="00525971"/>
    <w:rsid w:val="005D3C8C"/>
    <w:rsid w:val="005F4F68"/>
    <w:rsid w:val="00681E23"/>
    <w:rsid w:val="0078659E"/>
    <w:rsid w:val="007F2DA9"/>
    <w:rsid w:val="00966F62"/>
    <w:rsid w:val="009E0A33"/>
    <w:rsid w:val="00AC23C1"/>
    <w:rsid w:val="00AD5344"/>
    <w:rsid w:val="00C917C9"/>
    <w:rsid w:val="00C93DD4"/>
    <w:rsid w:val="00D76E7E"/>
    <w:rsid w:val="00D916CB"/>
    <w:rsid w:val="00E06A75"/>
    <w:rsid w:val="00F6506A"/>
    <w:rsid w:val="00F67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semiHidden/>
    <w:rsid w:val="00D916CB"/>
    <w:rPr>
      <w:color w:val="808080"/>
    </w:rPr>
  </w:style>
  <w:style w:type="paragraph" w:customStyle="1" w:styleId="355D0FD9C87F4B9B96CE93133C5307B1">
    <w:name w:val="355D0FD9C87F4B9B96CE93133C5307B1"/>
  </w:style>
  <w:style w:type="paragraph" w:customStyle="1" w:styleId="FC6BA55D730D4A938DAAD03835DABE85">
    <w:name w:val="FC6BA55D730D4A938DAAD03835DABE85"/>
  </w:style>
  <w:style w:type="paragraph" w:customStyle="1" w:styleId="FBE11E75A02446C1BEB4110D4CE8230F">
    <w:name w:val="FBE11E75A02446C1BEB4110D4CE8230F"/>
  </w:style>
  <w:style w:type="paragraph" w:customStyle="1" w:styleId="69D46696F33A411DAAF8AE1E45377C29">
    <w:name w:val="69D46696F33A411DAAF8AE1E45377C29"/>
  </w:style>
  <w:style w:type="paragraph" w:customStyle="1" w:styleId="58A8E602750F4791B4BCB68DD2876EE4">
    <w:name w:val="58A8E602750F4791B4BCB68DD2876EE4"/>
  </w:style>
  <w:style w:type="paragraph" w:customStyle="1" w:styleId="67C0F62B0FB246D0BF17132CE23C00F0">
    <w:name w:val="67C0F62B0FB246D0BF17132CE23C00F0"/>
  </w:style>
  <w:style w:type="paragraph" w:customStyle="1" w:styleId="AA4041BED48D4698845D551C1D26FA81">
    <w:name w:val="AA4041BED48D4698845D551C1D26FA81"/>
  </w:style>
  <w:style w:type="paragraph" w:customStyle="1" w:styleId="A18C1BB5271B45C9AA31381915035ACA">
    <w:name w:val="A18C1BB5271B45C9AA31381915035ACA"/>
  </w:style>
  <w:style w:type="paragraph" w:customStyle="1" w:styleId="BFF787DC501441C488161B2A20D2F1D2">
    <w:name w:val="BFF787DC501441C488161B2A20D2F1D2"/>
    <w:rsid w:val="00D916CB"/>
    <w:rPr>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semiHidden/>
    <w:rsid w:val="00D916CB"/>
    <w:rPr>
      <w:color w:val="808080"/>
    </w:rPr>
  </w:style>
  <w:style w:type="paragraph" w:customStyle="1" w:styleId="355D0FD9C87F4B9B96CE93133C5307B1">
    <w:name w:val="355D0FD9C87F4B9B96CE93133C5307B1"/>
  </w:style>
  <w:style w:type="paragraph" w:customStyle="1" w:styleId="FC6BA55D730D4A938DAAD03835DABE85">
    <w:name w:val="FC6BA55D730D4A938DAAD03835DABE85"/>
  </w:style>
  <w:style w:type="paragraph" w:customStyle="1" w:styleId="FBE11E75A02446C1BEB4110D4CE8230F">
    <w:name w:val="FBE11E75A02446C1BEB4110D4CE8230F"/>
  </w:style>
  <w:style w:type="paragraph" w:customStyle="1" w:styleId="69D46696F33A411DAAF8AE1E45377C29">
    <w:name w:val="69D46696F33A411DAAF8AE1E45377C29"/>
  </w:style>
  <w:style w:type="paragraph" w:customStyle="1" w:styleId="58A8E602750F4791B4BCB68DD2876EE4">
    <w:name w:val="58A8E602750F4791B4BCB68DD2876EE4"/>
  </w:style>
  <w:style w:type="paragraph" w:customStyle="1" w:styleId="67C0F62B0FB246D0BF17132CE23C00F0">
    <w:name w:val="67C0F62B0FB246D0BF17132CE23C00F0"/>
  </w:style>
  <w:style w:type="paragraph" w:customStyle="1" w:styleId="AA4041BED48D4698845D551C1D26FA81">
    <w:name w:val="AA4041BED48D4698845D551C1D26FA81"/>
  </w:style>
  <w:style w:type="paragraph" w:customStyle="1" w:styleId="A18C1BB5271B45C9AA31381915035ACA">
    <w:name w:val="A18C1BB5271B45C9AA31381915035ACA"/>
  </w:style>
  <w:style w:type="paragraph" w:customStyle="1" w:styleId="BFF787DC501441C488161B2A20D2F1D2">
    <w:name w:val="BFF787DC501441C488161B2A20D2F1D2"/>
    <w:rsid w:val="00D916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Design">
  <a:themeElements>
    <a:clrScheme name="dbi services">
      <a:dk1>
        <a:srgbClr val="575757"/>
      </a:dk1>
      <a:lt1>
        <a:srgbClr val="FFFFFF"/>
      </a:lt1>
      <a:dk2>
        <a:srgbClr val="000000"/>
      </a:dk2>
      <a:lt2>
        <a:srgbClr val="DCDCDC"/>
      </a:lt2>
      <a:accent1>
        <a:srgbClr val="004F9C"/>
      </a:accent1>
      <a:accent2>
        <a:srgbClr val="EB7D00"/>
      </a:accent2>
      <a:accent3>
        <a:srgbClr val="2981AD"/>
      </a:accent3>
      <a:accent4>
        <a:srgbClr val="000000"/>
      </a:accent4>
      <a:accent5>
        <a:srgbClr val="5F5F5F"/>
      </a:accent5>
      <a:accent6>
        <a:srgbClr val="808080"/>
      </a:accent6>
      <a:hlink>
        <a:srgbClr val="B2B2B2"/>
      </a:hlink>
      <a:folHlink>
        <a:srgbClr val="DDDDDD"/>
      </a:folHlink>
    </a:clrScheme>
    <a:fontScheme name="dbi Din OT">
      <a:majorFont>
        <a:latin typeface="DINOT"/>
        <a:ea typeface=""/>
        <a:cs typeface=""/>
      </a:majorFont>
      <a:minorFont>
        <a:latin typeface="DINO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2012-08-27T00:00:00</PublishDate>
  <Abstract/>
  <CompanyAddress/>
  <CompanyPhone>+41 79 000 000 00</CompanyPhone>
  <CompanyFax/>
  <CompanyEmail>michael.schwalm@dbi-services.com</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01DB15-75C9-4056-BD03-50FC07E91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dbi_ConsultingReport_F_final.dotx</Template>
  <TotalTime>4067</TotalTime>
  <Pages>35</Pages>
  <Words>2847</Words>
  <Characters>16230</Characters>
  <Application>Microsoft Office Word</Application>
  <DocSecurity>0</DocSecurity>
  <Lines>135</Lines>
  <Paragraphs>38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Create an environment of formation using Virtual Box and Templates</vt:lpstr>
      <vt:lpstr/>
      <vt:lpstr>Title of document</vt:lpstr>
    </vt:vector>
  </TitlesOfParts>
  <Company>dbi services</Company>
  <LinksUpToDate>false</LinksUpToDate>
  <CharactersWithSpaces>19039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 an environment of formation using Virtual Box and Templates</dc:title>
  <dc:subject>Security Policy</dc:subject>
  <dc:creator>Michael Schwalm</dc:creator>
  <cp:lastModifiedBy>Michael Schwalm</cp:lastModifiedBy>
  <cp:revision>64</cp:revision>
  <cp:lastPrinted>2012-05-09T09:20:00Z</cp:lastPrinted>
  <dcterms:created xsi:type="dcterms:W3CDTF">2012-08-27T11:41:00Z</dcterms:created>
  <dcterms:modified xsi:type="dcterms:W3CDTF">2013-05-31T12:53:00Z</dcterms:modified>
  <cp:category>Oracle Virtual Box</cp:category>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I Delémont">
    <vt:lpwstr>dbi services · Avenue de la Gare 42 · CH-2800 Delémont</vt:lpwstr>
  </property>
  <property fmtid="{D5CDD505-2E9C-101B-9397-08002B2CF9AE}" pid="3" name="DBI Lausanne">
    <vt:lpwstr>dbi services · Ch. de Maillefer 36 · CH-1052 Le Mont s/Lausanne</vt:lpwstr>
  </property>
  <property fmtid="{D5CDD505-2E9C-101B-9397-08002B2CF9AE}" pid="4" name="Function 1">
    <vt:lpwstr>Consultant</vt:lpwstr>
  </property>
  <property fmtid="{D5CDD505-2E9C-101B-9397-08002B2CF9AE}" pid="5" name="E-Mail">
    <vt:lpwstr>michael.schwalm@dbi-services.com</vt:lpwstr>
  </property>
  <property fmtid="{D5CDD505-2E9C-101B-9397-08002B2CF9AE}" pid="6" name="Datum">
    <vt:lpwstr>27 August 2012</vt:lpwstr>
  </property>
  <property fmtid="{D5CDD505-2E9C-101B-9397-08002B2CF9AE}" pid="7" name="Direct phone">
    <vt:lpwstr>+41 79 796 43 59</vt:lpwstr>
  </property>
  <property fmtid="{D5CDD505-2E9C-101B-9397-08002B2CF9AE}" pid="8" name="Customer name">
    <vt:lpwstr>dbi services</vt:lpwstr>
  </property>
  <property fmtid="{D5CDD505-2E9C-101B-9397-08002B2CF9AE}" pid="9" name="Title of document">
    <vt:lpwstr>Virtual Box cloning tool manual</vt:lpwstr>
  </property>
  <property fmtid="{D5CDD505-2E9C-101B-9397-08002B2CF9AE}" pid="10" name="Version">
    <vt:lpwstr>1.0</vt:lpwstr>
  </property>
</Properties>
</file>