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07C" w:rsidRPr="00625C46" w:rsidRDefault="00AB407C" w:rsidP="00282E85">
      <w:pPr>
        <w:spacing w:line="360" w:lineRule="auto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Imagen 1" o:spid="_x0000_i1026" type="#_x0000_t75" alt="http://www.catedu.es/arasaac/classes/img/thumbnail.php?i=cdb4ae007dd5b3b4ec6e9c2eb5d2f3b0e5b73fdd5216cece9d9f0709ca904497c988f78aa80b44e53fd65accd9db745d163550" style="width:40.8pt;height:40.8pt;visibility:visible">
            <v:imagedata r:id="rId7" o:title=""/>
          </v:shape>
        </w:pict>
      </w:r>
      <w:r w:rsidRPr="00625C46">
        <w:rPr>
          <w:rFonts w:ascii="Edelfontmed" w:hAnsi="Edelfontmed"/>
          <w:sz w:val="40"/>
          <w:szCs w:val="40"/>
        </w:rPr>
        <w:t>Lee la frase:</w:t>
      </w:r>
    </w:p>
    <w:p w:rsidR="00AB407C" w:rsidRPr="00625C46" w:rsidRDefault="00AB407C" w:rsidP="00282E85">
      <w:pPr>
        <w:spacing w:line="360" w:lineRule="auto"/>
        <w:jc w:val="center"/>
        <w:rPr>
          <w:rFonts w:ascii="Edelfontmed" w:hAnsi="Edelfontmed"/>
          <w:b/>
          <w:color w:val="7030A0"/>
          <w:sz w:val="56"/>
          <w:szCs w:val="56"/>
        </w:rPr>
      </w:pPr>
      <w:r>
        <w:rPr>
          <w:rFonts w:ascii="Edelfontmed" w:hAnsi="Edelfontmed"/>
          <w:b/>
          <w:color w:val="7030A0"/>
          <w:sz w:val="56"/>
          <w:szCs w:val="56"/>
        </w:rPr>
        <w:t>Alejandro se baña.</w:t>
      </w:r>
    </w:p>
    <w:p w:rsidR="00AB407C" w:rsidRPr="00625C46" w:rsidRDefault="00AB407C" w:rsidP="00282E85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Imagen 7" o:spid="_x0000_i1027" type="#_x0000_t75" alt="http://www.catedu.es/arasaac/classes/img/thumbnail.php?i=cdb4ae007dd5b3b4ec6e9c2eb5d2f3b0e5b73fdd5216cece9d9f0709ca904497c988f78aa80b44e53fd65ac8dfd7765d163550" style="width:37.8pt;height:37.8pt;visibility:visible" o:bullet="t">
            <v:imagedata r:id="rId8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Rodea las palabras de la frase:</w:t>
      </w:r>
    </w:p>
    <w:p w:rsidR="00AB407C" w:rsidRPr="00625C46" w:rsidRDefault="00AB407C" w:rsidP="00282E85">
      <w:pPr>
        <w:spacing w:line="360" w:lineRule="auto"/>
        <w:jc w:val="center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28" type="#_x0000_t75" style="width:60pt;height:60pt">
            <v:imagedata r:id="rId9" o:title=""/>
          </v:shape>
        </w:pict>
      </w: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29" type="#_x0000_t75" style="width:58.8pt;height:58.8pt">
            <v:imagedata r:id="rId10" o:title=""/>
          </v:shape>
        </w:pict>
      </w:r>
      <w:r>
        <w:rPr>
          <w:rFonts w:ascii="Edelfontmed" w:hAnsi="Edelfontmed"/>
          <w:noProof/>
          <w:sz w:val="40"/>
          <w:szCs w:val="40"/>
          <w:lang w:eastAsia="es-ES"/>
        </w:rPr>
        <w:t xml:space="preserve"> </w:t>
      </w:r>
      <w:r w:rsidRPr="00625C46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30" type="#_x0000_t75" style="width:55.2pt;height:55.2pt">
            <v:imagedata r:id="rId11" o:title=""/>
          </v:shape>
        </w:pict>
      </w: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31" type="#_x0000_t75" style="width:64.8pt;height:64.8pt">
            <v:imagedata r:id="rId12" o:title=""/>
          </v:shape>
        </w:pict>
      </w:r>
      <w:r w:rsidRPr="009C697C">
        <w:rPr>
          <w:noProof/>
          <w:szCs w:val="36"/>
          <w:lang w:eastAsia="es-ES"/>
        </w:rPr>
        <w:pict>
          <v:shape id="_x0000_i1032" type="#_x0000_t75" style="width:66.6pt;height:66.6pt;visibility:visible">
            <v:imagedata r:id="rId13" o:title=""/>
          </v:shape>
        </w:pict>
      </w:r>
    </w:p>
    <w:p w:rsidR="00AB407C" w:rsidRPr="00625C46" w:rsidRDefault="00AB407C" w:rsidP="00282E85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Imagen 31" o:spid="_x0000_i1033" type="#_x0000_t75" alt="http://www.catedu.es/arasaac/classes/img/thumbnail.php?i=cdb4ae007dd5b3b4ec6e9c2eb5d2f3b0e5b73fdd5216cece9d9f0709ca904497c988f78aa80b44e53fd65accded7735d163550" style="width:39.6pt;height:39.6pt;visibility:visible">
            <v:imagedata r:id="rId14" o:title=""/>
          </v:shape>
        </w:pict>
      </w:r>
      <w:r w:rsidRPr="00625C46">
        <w:rPr>
          <w:rFonts w:ascii="Edelfontmed" w:hAnsi="Edelfontmed"/>
          <w:sz w:val="40"/>
          <w:szCs w:val="40"/>
        </w:rPr>
        <w:t>Completa las frases:</w:t>
      </w:r>
    </w:p>
    <w:p w:rsidR="00AB407C" w:rsidRPr="00625C46" w:rsidRDefault="00AB407C" w:rsidP="00282E8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___________  </w:t>
      </w:r>
      <w:r>
        <w:rPr>
          <w:rFonts w:ascii="Edelfontmed" w:hAnsi="Edelfontmed"/>
          <w:sz w:val="40"/>
          <w:szCs w:val="40"/>
        </w:rPr>
        <w:t>se baña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282E8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Edelfontmed" w:hAnsi="Edelfontmed"/>
          <w:sz w:val="40"/>
          <w:szCs w:val="40"/>
        </w:rPr>
        <w:t xml:space="preserve">Jose se </w:t>
      </w:r>
      <w:r>
        <w:rPr>
          <w:rFonts w:ascii="Times New Roman" w:hAnsi="Times New Roman"/>
          <w:sz w:val="40"/>
          <w:szCs w:val="40"/>
        </w:rPr>
        <w:t>____________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282E85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Imagen 34" o:spid="_x0000_i1034" type="#_x0000_t75" alt="http://www.catedu.es/arasaac/classes/img/thumbnail.php?i=cdb4ae007dd5b3b4ec6e9c2eb5d2f3b0e5b73fdd5216cece9d9f0709ca904497c988f78aa80b44e53fd65ac6ddd77b5d163550" style="width:45pt;height:45pt;visibility:visible">
            <v:imagedata r:id="rId15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Dibuja la frase:</w:t>
      </w:r>
    </w:p>
    <w:p w:rsidR="00AB407C" w:rsidRPr="00625C46" w:rsidRDefault="00AB407C" w:rsidP="00282E85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282E85">
      <w:pPr>
        <w:spacing w:line="360" w:lineRule="auto"/>
        <w:rPr>
          <w:rFonts w:ascii="Edelfontmed" w:hAnsi="Edelfontmed"/>
          <w:sz w:val="40"/>
          <w:szCs w:val="40"/>
        </w:rPr>
      </w:pPr>
    </w:p>
    <w:p w:rsidR="00AB407C" w:rsidRPr="00625C46" w:rsidRDefault="00AB407C" w:rsidP="00282E85">
      <w:pPr>
        <w:spacing w:line="360" w:lineRule="auto"/>
        <w:rPr>
          <w:rFonts w:ascii="Edelfontmed" w:hAnsi="Edelfontmed"/>
          <w:sz w:val="40"/>
          <w:szCs w:val="40"/>
        </w:rPr>
      </w:pPr>
    </w:p>
    <w:p w:rsidR="00AB407C" w:rsidRPr="00625C46" w:rsidRDefault="00AB407C" w:rsidP="00282E85">
      <w:pPr>
        <w:spacing w:line="360" w:lineRule="auto"/>
        <w:rPr>
          <w:rFonts w:ascii="Edelfontmed" w:hAnsi="Edelfontmed"/>
          <w:sz w:val="40"/>
          <w:szCs w:val="40"/>
        </w:rPr>
      </w:pPr>
    </w:p>
    <w:p w:rsidR="00AB407C" w:rsidRPr="00625C46" w:rsidRDefault="00AB407C" w:rsidP="00282E85">
      <w:pPr>
        <w:spacing w:line="360" w:lineRule="auto"/>
        <w:rPr>
          <w:rFonts w:ascii="Edelfontmed" w:hAnsi="Edelfontmed"/>
          <w:sz w:val="40"/>
          <w:szCs w:val="40"/>
        </w:rPr>
      </w:pPr>
    </w:p>
    <w:p w:rsidR="00AB407C" w:rsidRPr="00625C46" w:rsidRDefault="00AB407C" w:rsidP="00282E85">
      <w:pPr>
        <w:spacing w:line="360" w:lineRule="auto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35" type="#_x0000_t75" alt="http://www.catedu.es/arasaac/classes/img/thumbnail.php?i=cdb4ae007dd5b3b4ec6e9c2eb5d2f3b0e5b73fdd5216cece9d9f0709ca904497c988f78aa80b44e53fd65accd9db745d163550" style="width:40.8pt;height:40.8pt;visibility:visible">
            <v:imagedata r:id="rId7" o:title=""/>
          </v:shape>
        </w:pict>
      </w:r>
      <w:r w:rsidRPr="00625C46">
        <w:rPr>
          <w:rFonts w:ascii="Edelfontmed" w:hAnsi="Edelfontmed"/>
          <w:sz w:val="40"/>
          <w:szCs w:val="40"/>
        </w:rPr>
        <w:t>Lee la frase:</w:t>
      </w:r>
    </w:p>
    <w:p w:rsidR="00AB407C" w:rsidRPr="00625C46" w:rsidRDefault="00AB407C" w:rsidP="00282E85">
      <w:pPr>
        <w:spacing w:line="360" w:lineRule="auto"/>
        <w:jc w:val="center"/>
        <w:rPr>
          <w:rFonts w:ascii="Edelfontmed" w:hAnsi="Edelfontmed"/>
          <w:b/>
          <w:color w:val="7030A0"/>
          <w:sz w:val="56"/>
          <w:szCs w:val="56"/>
        </w:rPr>
      </w:pPr>
      <w:r>
        <w:rPr>
          <w:rFonts w:ascii="Edelfontmed" w:hAnsi="Edelfontmed"/>
          <w:b/>
          <w:color w:val="7030A0"/>
          <w:sz w:val="56"/>
          <w:szCs w:val="56"/>
        </w:rPr>
        <w:t>Carolina entra en el baño de mujeres.</w:t>
      </w:r>
    </w:p>
    <w:p w:rsidR="00AB407C" w:rsidRPr="00625C46" w:rsidRDefault="00AB407C" w:rsidP="00282E85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36" type="#_x0000_t75" alt="http://www.catedu.es/arasaac/classes/img/thumbnail.php?i=cdb4ae007dd5b3b4ec6e9c2eb5d2f3b0e5b73fdd5216cece9d9f0709ca904497c988f78aa80b44e53fd65ac8dfd7765d163550" style="width:36pt;height:36pt;visibility:visible">
            <v:imagedata r:id="rId16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Rodea las palabras de la frase:</w:t>
      </w:r>
    </w:p>
    <w:p w:rsidR="00AB407C" w:rsidRPr="0081559C" w:rsidRDefault="00AB407C" w:rsidP="00282E85">
      <w:pPr>
        <w:spacing w:line="360" w:lineRule="auto"/>
        <w:jc w:val="center"/>
        <w:rPr>
          <w:rFonts w:ascii="Tahoma" w:hAnsi="Tahoma" w:cs="Tahoma"/>
          <w:noProof/>
          <w:color w:val="000000"/>
          <w:sz w:val="19"/>
          <w:szCs w:val="19"/>
          <w:lang w:eastAsia="es-ES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37" type="#_x0000_t75" style="width:52.8pt;height:52.8pt">
            <v:imagedata r:id="rId17" o:title=""/>
          </v:shape>
        </w:pict>
      </w: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38" type="#_x0000_t75" style="width:64.8pt;height:64.8pt">
            <v:imagedata r:id="rId12" o:title=""/>
          </v:shape>
        </w:pict>
      </w:r>
      <w:r w:rsidRPr="009C697C">
        <w:rPr>
          <w:rFonts w:ascii="Tahoma" w:hAnsi="Tahoma" w:cs="Tahoma"/>
          <w:noProof/>
          <w:color w:val="000000"/>
          <w:sz w:val="19"/>
          <w:szCs w:val="19"/>
          <w:lang w:eastAsia="es-ES"/>
        </w:rPr>
        <w:pict>
          <v:shape id="Imagen 14" o:spid="_x0000_i1039" type="#_x0000_t75" alt="http://www.catedu.es/arasaac/classes/img/thumbnail.php?i=cdb4ae007dd5b3b4ec6e9c2eb5d2f3b0e5b73fdd5216cece9d9f0709ca904497c988f78aa80b44e53fd65ac8d4dd7a5d163550" style="width:48pt;height:48pt;visibility:visible">
            <v:imagedata r:id="rId18" o:title=""/>
          </v:shape>
        </w:pict>
      </w: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40" type="#_x0000_t75" style="width:55.2pt;height:55.2pt">
            <v:imagedata r:id="rId11" o:title=""/>
          </v:shape>
        </w:pict>
      </w:r>
      <w:r w:rsidRPr="009C697C">
        <w:rPr>
          <w:rFonts w:ascii="Tahoma" w:hAnsi="Tahoma" w:cs="Tahoma"/>
          <w:noProof/>
          <w:color w:val="000000"/>
          <w:sz w:val="19"/>
          <w:szCs w:val="19"/>
          <w:lang w:eastAsia="es-ES"/>
        </w:rPr>
        <w:pict>
          <v:shape id="Imagen 53" o:spid="_x0000_i1041" type="#_x0000_t75" alt="http://www.catedu.es/arasaac/classes/img/thumbnail.php?i=cdb4ae007dd5b3b4ec6e9c2eb5d2f3b0e5b73fdd5216cece9d9f0709ca904497c988f78aa80b44e53fd65ac8d4dc735d163550" style="width:52.8pt;height:52.8pt;visibility:visible">
            <v:imagedata r:id="rId19" o:title=""/>
          </v:shape>
        </w:pict>
      </w:r>
      <w:r w:rsidRPr="009C697C">
        <w:rPr>
          <w:noProof/>
          <w:szCs w:val="36"/>
          <w:lang w:eastAsia="es-ES"/>
        </w:rPr>
        <w:pict>
          <v:shape id="_x0000_i1042" type="#_x0000_t75" style="width:52.2pt;height:52.2pt">
            <v:imagedata r:id="rId20" o:title=""/>
          </v:shape>
        </w:pict>
      </w:r>
      <w:r w:rsidRPr="009C697C">
        <w:rPr>
          <w:rFonts w:ascii="Tahoma" w:hAnsi="Tahoma" w:cs="Tahoma"/>
          <w:noProof/>
          <w:color w:val="000000"/>
          <w:sz w:val="19"/>
          <w:szCs w:val="19"/>
          <w:lang w:eastAsia="es-ES"/>
        </w:rPr>
        <w:pict>
          <v:shape id="_x0000_i1043" type="#_x0000_t75" style="width:52.2pt;height:53.4pt">
            <v:imagedata r:id="rId21" o:title="" cropbottom="5647f"/>
          </v:shape>
        </w:pict>
      </w:r>
      <w:r w:rsidRPr="009C697C">
        <w:rPr>
          <w:rFonts w:ascii="Tahoma" w:hAnsi="Tahoma" w:cs="Tahoma"/>
          <w:noProof/>
          <w:color w:val="000000"/>
          <w:sz w:val="19"/>
          <w:szCs w:val="19"/>
          <w:lang w:eastAsia="es-ES"/>
        </w:rPr>
        <w:pict>
          <v:shape id="_x0000_i1044" type="#_x0000_t75" style="width:52.8pt;height:52.8pt">
            <v:imagedata r:id="rId22" o:title=""/>
          </v:shape>
        </w:pict>
      </w:r>
    </w:p>
    <w:p w:rsidR="00AB407C" w:rsidRPr="00625C46" w:rsidRDefault="00AB407C" w:rsidP="00282E85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45" type="#_x0000_t75" alt="http://www.catedu.es/arasaac/classes/img/thumbnail.php?i=cdb4ae007dd5b3b4ec6e9c2eb5d2f3b0e5b73fdd5216cece9d9f0709ca904497c988f78aa80b44e53fd65accded7735d163550" style="width:39.6pt;height:39.6pt;visibility:visible">
            <v:imagedata r:id="rId14" o:title=""/>
          </v:shape>
        </w:pict>
      </w:r>
      <w:r w:rsidRPr="00625C46">
        <w:rPr>
          <w:rFonts w:ascii="Edelfontmed" w:hAnsi="Edelfontmed"/>
          <w:sz w:val="40"/>
          <w:szCs w:val="40"/>
        </w:rPr>
        <w:t>Completa las frases:</w:t>
      </w:r>
    </w:p>
    <w:p w:rsidR="00AB407C" w:rsidRPr="00625C46" w:rsidRDefault="00AB407C" w:rsidP="00282E8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_____________ </w:t>
      </w:r>
      <w:r w:rsidRPr="00625C46">
        <w:rPr>
          <w:rFonts w:ascii="Edelfontmed" w:hAnsi="Edelfontmed"/>
          <w:sz w:val="40"/>
          <w:szCs w:val="40"/>
        </w:rPr>
        <w:t xml:space="preserve"> e</w:t>
      </w:r>
      <w:r>
        <w:rPr>
          <w:rFonts w:ascii="Edelfontmed" w:hAnsi="Edelfontmed"/>
          <w:sz w:val="40"/>
          <w:szCs w:val="40"/>
        </w:rPr>
        <w:t>ntra en el baño de mujeres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Default="00AB407C" w:rsidP="00282E8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Edelfontmed" w:hAnsi="Edelfontmed"/>
          <w:sz w:val="40"/>
          <w:szCs w:val="40"/>
        </w:rPr>
        <w:t xml:space="preserve">Carolina </w:t>
      </w:r>
      <w:r>
        <w:rPr>
          <w:rFonts w:ascii="Times New Roman" w:hAnsi="Times New Roman"/>
          <w:sz w:val="40"/>
          <w:szCs w:val="40"/>
        </w:rPr>
        <w:t xml:space="preserve">__________ </w:t>
      </w:r>
      <w:r>
        <w:rPr>
          <w:rFonts w:ascii="Edelfontmed" w:hAnsi="Edelfontmed"/>
          <w:sz w:val="40"/>
          <w:szCs w:val="40"/>
        </w:rPr>
        <w:t>en el baño de mujeres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Default="00AB407C" w:rsidP="00282E8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Edelfontmed" w:hAnsi="Edelfontmed"/>
          <w:sz w:val="40"/>
          <w:szCs w:val="40"/>
        </w:rPr>
        <w:t xml:space="preserve">Carolina entra en el </w:t>
      </w:r>
      <w:r>
        <w:rPr>
          <w:rFonts w:ascii="Times New Roman" w:hAnsi="Times New Roman"/>
          <w:sz w:val="40"/>
          <w:szCs w:val="40"/>
        </w:rPr>
        <w:t xml:space="preserve">__________ </w:t>
      </w:r>
      <w:r>
        <w:rPr>
          <w:rFonts w:ascii="Edelfontmed" w:hAnsi="Edelfontmed"/>
          <w:sz w:val="40"/>
          <w:szCs w:val="40"/>
        </w:rPr>
        <w:t>de mujeres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81559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Edelfontmed" w:hAnsi="Edelfontmed"/>
          <w:sz w:val="40"/>
          <w:szCs w:val="40"/>
        </w:rPr>
        <w:t xml:space="preserve">Carolina entra en el baño </w:t>
      </w:r>
      <w:r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Edelfontmed" w:hAnsi="Edelfontmed"/>
          <w:sz w:val="40"/>
          <w:szCs w:val="40"/>
        </w:rPr>
        <w:t xml:space="preserve">de </w:t>
      </w:r>
      <w:r>
        <w:rPr>
          <w:rFonts w:ascii="Times New Roman" w:hAnsi="Times New Roman"/>
          <w:sz w:val="40"/>
          <w:szCs w:val="40"/>
        </w:rPr>
        <w:t>____________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282E85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46" type="#_x0000_t75" alt="http://www.catedu.es/arasaac/classes/img/thumbnail.php?i=cdb4ae007dd5b3b4ec6e9c2eb5d2f3b0e5b73fdd5216cece9d9f0709ca904497c988f78aa80b44e53fd65ac6ddd77b5d163550" style="width:45pt;height:45pt;visibility:visible">
            <v:imagedata r:id="rId15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Dibuja la frase:</w:t>
      </w:r>
    </w:p>
    <w:p w:rsidR="00AB407C" w:rsidRPr="00625C46" w:rsidRDefault="00AB407C" w:rsidP="00282E85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282E85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282E85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282E85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DD3A38">
      <w:pPr>
        <w:spacing w:line="360" w:lineRule="auto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47" type="#_x0000_t75" alt="http://www.catedu.es/arasaac/classes/img/thumbnail.php?i=cdb4ae007dd5b3b4ec6e9c2eb5d2f3b0e5b73fdd5216cece9d9f0709ca904497c988f78aa80b44e53fd65accd9db745d163550" style="width:40.8pt;height:40.8pt;visibility:visible">
            <v:imagedata r:id="rId7" o:title=""/>
          </v:shape>
        </w:pict>
      </w:r>
      <w:r w:rsidRPr="00625C46">
        <w:rPr>
          <w:rFonts w:ascii="Edelfontmed" w:hAnsi="Edelfontmed"/>
          <w:sz w:val="40"/>
          <w:szCs w:val="40"/>
        </w:rPr>
        <w:t>Lee la frase:</w:t>
      </w:r>
    </w:p>
    <w:p w:rsidR="00AB407C" w:rsidRPr="00625C46" w:rsidRDefault="00AB407C" w:rsidP="00DD3A38">
      <w:pPr>
        <w:spacing w:line="360" w:lineRule="auto"/>
        <w:jc w:val="center"/>
        <w:rPr>
          <w:rFonts w:ascii="Edelfontmed" w:hAnsi="Edelfontmed"/>
          <w:b/>
          <w:color w:val="7030A0"/>
          <w:sz w:val="56"/>
          <w:szCs w:val="56"/>
        </w:rPr>
      </w:pPr>
      <w:r>
        <w:rPr>
          <w:rFonts w:ascii="Edelfontmed" w:hAnsi="Edelfontmed"/>
          <w:b/>
          <w:color w:val="7030A0"/>
          <w:sz w:val="56"/>
          <w:szCs w:val="56"/>
        </w:rPr>
        <w:t>El jabón está en el lavamanos.</w:t>
      </w:r>
    </w:p>
    <w:p w:rsidR="00AB407C" w:rsidRPr="00625C46" w:rsidRDefault="00AB407C" w:rsidP="00DD3A38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48" type="#_x0000_t75" alt="http://www.catedu.es/arasaac/classes/img/thumbnail.php?i=cdb4ae007dd5b3b4ec6e9c2eb5d2f3b0e5b73fdd5216cece9d9f0709ca904497c988f78aa80b44e53fd65ac8dfd7765d163550" style="width:36pt;height:36pt;visibility:visible">
            <v:imagedata r:id="rId16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Rodea las palabras de la frase:</w:t>
      </w:r>
    </w:p>
    <w:p w:rsidR="00AB407C" w:rsidRPr="00625C46" w:rsidRDefault="00AB407C" w:rsidP="00DD3A38">
      <w:pPr>
        <w:spacing w:line="360" w:lineRule="auto"/>
        <w:jc w:val="center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sz w:val="40"/>
          <w:szCs w:val="40"/>
        </w:rPr>
        <w:pict>
          <v:shape id="_x0000_i1049" type="#_x0000_t75" style="width:52.2pt;height:59.4pt">
            <v:imagedata r:id="rId23" o:title="" croptop="5319f"/>
          </v:shape>
        </w:pict>
      </w:r>
      <w:r>
        <w:rPr>
          <w:rFonts w:ascii="Edelfontmed" w:hAnsi="Edelfontmed"/>
          <w:sz w:val="40"/>
          <w:szCs w:val="40"/>
        </w:rPr>
        <w:t xml:space="preserve"> </w:t>
      </w:r>
      <w:r w:rsidRPr="009C697C">
        <w:rPr>
          <w:rFonts w:ascii="Edelfontmed" w:hAnsi="Edelfontmed"/>
          <w:noProof/>
          <w:lang w:eastAsia="es-ES"/>
        </w:rPr>
        <w:pict>
          <v:shape id="_x0000_i1050" type="#_x0000_t75" style="width:56.4pt;height:56.4pt">
            <v:imagedata r:id="rId24" o:title=""/>
          </v:shape>
        </w:pict>
      </w:r>
      <w:r w:rsidRPr="009C697C">
        <w:rPr>
          <w:noProof/>
          <w:szCs w:val="36"/>
          <w:lang w:eastAsia="es-ES"/>
        </w:rPr>
        <w:pict>
          <v:shape id="_x0000_i1051" type="#_x0000_t75" style="width:58.8pt;height:58.8pt">
            <v:imagedata r:id="rId25" o:title=""/>
          </v:shape>
        </w:pict>
      </w:r>
      <w:r>
        <w:rPr>
          <w:noProof/>
          <w:lang w:eastAsia="es-ES"/>
        </w:rPr>
        <w:pict>
          <v:shape id="_x0000_i1052" type="#_x0000_t75" style="width:62.4pt;height:64.2pt;visibility:visible">
            <v:imagedata r:id="rId26" o:title=""/>
          </v:shape>
        </w:pict>
      </w:r>
      <w:r w:rsidRPr="009C697C">
        <w:rPr>
          <w:rFonts w:ascii="Edelfontmed" w:hAnsi="Edelfontmed"/>
          <w:noProof/>
          <w:lang w:eastAsia="es-ES"/>
        </w:rPr>
        <w:pict>
          <v:shape id="_x0000_i1053" type="#_x0000_t75" style="width:58.8pt;height:58.8pt">
            <v:imagedata r:id="rId27" o:title=""/>
          </v:shape>
        </w:pict>
      </w:r>
    </w:p>
    <w:p w:rsidR="00AB407C" w:rsidRPr="00625C46" w:rsidRDefault="00AB407C" w:rsidP="00DD3A38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54" type="#_x0000_t75" alt="http://www.catedu.es/arasaac/classes/img/thumbnail.php?i=cdb4ae007dd5b3b4ec6e9c2eb5d2f3b0e5b73fdd5216cece9d9f0709ca904497c988f78aa80b44e53fd65accded7735d163550" style="width:39.6pt;height:39.6pt;visibility:visible">
            <v:imagedata r:id="rId14" o:title=""/>
          </v:shape>
        </w:pict>
      </w:r>
      <w:r w:rsidRPr="00625C46">
        <w:rPr>
          <w:rFonts w:ascii="Edelfontmed" w:hAnsi="Edelfontmed"/>
          <w:sz w:val="40"/>
          <w:szCs w:val="40"/>
        </w:rPr>
        <w:t>Completa las frases:</w:t>
      </w:r>
    </w:p>
    <w:p w:rsidR="00AB407C" w:rsidRPr="00625C46" w:rsidRDefault="00AB407C" w:rsidP="00DD3A3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625C46">
        <w:rPr>
          <w:rFonts w:ascii="Edelfontmed" w:hAnsi="Edelfontmed"/>
          <w:sz w:val="40"/>
          <w:szCs w:val="40"/>
        </w:rPr>
        <w:t xml:space="preserve">El  </w:t>
      </w:r>
      <w:r>
        <w:rPr>
          <w:rFonts w:ascii="Times New Roman" w:hAnsi="Times New Roman"/>
          <w:sz w:val="40"/>
          <w:szCs w:val="40"/>
        </w:rPr>
        <w:t xml:space="preserve">__________ </w:t>
      </w:r>
      <w:r w:rsidRPr="00625C46">
        <w:rPr>
          <w:rFonts w:ascii="Edelfontmed" w:hAnsi="Edelfontmed"/>
          <w:sz w:val="40"/>
          <w:szCs w:val="40"/>
        </w:rPr>
        <w:t>es</w:t>
      </w:r>
      <w:r>
        <w:rPr>
          <w:rFonts w:ascii="Edelfontmed" w:hAnsi="Edelfontmed"/>
          <w:sz w:val="40"/>
          <w:szCs w:val="40"/>
        </w:rPr>
        <w:t>tá en el lavamanos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CC528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625C46">
        <w:rPr>
          <w:rFonts w:ascii="Edelfontmed" w:hAnsi="Edelfontmed"/>
          <w:sz w:val="40"/>
          <w:szCs w:val="40"/>
        </w:rPr>
        <w:t xml:space="preserve">El </w:t>
      </w:r>
      <w:r>
        <w:rPr>
          <w:rFonts w:ascii="Edelfontmed" w:hAnsi="Edelfontmed"/>
          <w:sz w:val="40"/>
          <w:szCs w:val="40"/>
        </w:rPr>
        <w:t xml:space="preserve">jabón está en el </w:t>
      </w:r>
      <w:r>
        <w:rPr>
          <w:rFonts w:ascii="Times New Roman" w:hAnsi="Times New Roman"/>
          <w:sz w:val="40"/>
          <w:szCs w:val="40"/>
        </w:rPr>
        <w:t>_______________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DD3A38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55" type="#_x0000_t75" alt="http://www.catedu.es/arasaac/classes/img/thumbnail.php?i=cdb4ae007dd5b3b4ec6e9c2eb5d2f3b0e5b73fdd5216cece9d9f0709ca904497c988f78aa80b44e53fd65ac6ddd77b5d163550" style="width:45pt;height:45pt;visibility:visible">
            <v:imagedata r:id="rId15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Dibuja la frase:</w:t>
      </w:r>
    </w:p>
    <w:p w:rsidR="00AB407C" w:rsidRPr="00625C46" w:rsidRDefault="00AB407C" w:rsidP="00DD3A38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DD3A38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282E85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282E85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282E85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DD3A38">
      <w:pPr>
        <w:spacing w:line="360" w:lineRule="auto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56" type="#_x0000_t75" alt="http://www.catedu.es/arasaac/classes/img/thumbnail.php?i=cdb4ae007dd5b3b4ec6e9c2eb5d2f3b0e5b73fdd5216cece9d9f0709ca904497c988f78aa80b44e53fd65accd9db745d163550" style="width:40.8pt;height:40.8pt;visibility:visible">
            <v:imagedata r:id="rId7" o:title=""/>
          </v:shape>
        </w:pict>
      </w:r>
      <w:r w:rsidRPr="00625C46">
        <w:rPr>
          <w:rFonts w:ascii="Edelfontmed" w:hAnsi="Edelfontmed"/>
          <w:sz w:val="40"/>
          <w:szCs w:val="40"/>
        </w:rPr>
        <w:t>Lee la frase:</w:t>
      </w:r>
    </w:p>
    <w:p w:rsidR="00AB407C" w:rsidRPr="00625C46" w:rsidRDefault="00AB407C" w:rsidP="00DD3A38">
      <w:pPr>
        <w:spacing w:line="360" w:lineRule="auto"/>
        <w:jc w:val="center"/>
        <w:rPr>
          <w:rFonts w:ascii="Edelfontmed" w:hAnsi="Edelfontmed"/>
          <w:b/>
          <w:color w:val="7030A0"/>
          <w:sz w:val="56"/>
          <w:szCs w:val="56"/>
        </w:rPr>
      </w:pPr>
      <w:r>
        <w:rPr>
          <w:rFonts w:ascii="Edelfontmed" w:hAnsi="Edelfontmed"/>
          <w:b/>
          <w:color w:val="7030A0"/>
          <w:sz w:val="56"/>
          <w:szCs w:val="56"/>
        </w:rPr>
        <w:t>El cepillo de dientes es rojo.</w:t>
      </w:r>
    </w:p>
    <w:p w:rsidR="00AB407C" w:rsidRPr="00625C46" w:rsidRDefault="00AB407C" w:rsidP="00DD3A38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57" type="#_x0000_t75" alt="http://www.catedu.es/arasaac/classes/img/thumbnail.php?i=cdb4ae007dd5b3b4ec6e9c2eb5d2f3b0e5b73fdd5216cece9d9f0709ca904497c988f78aa80b44e53fd65ac8dfd7765d163550" style="width:36pt;height:36pt;visibility:visible">
            <v:imagedata r:id="rId16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Rodea las palabras de la frase:</w:t>
      </w:r>
    </w:p>
    <w:p w:rsidR="00AB407C" w:rsidRPr="00625C46" w:rsidRDefault="00AB407C" w:rsidP="00DD3A38">
      <w:pPr>
        <w:spacing w:line="360" w:lineRule="auto"/>
        <w:jc w:val="center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lang w:eastAsia="es-ES"/>
        </w:rPr>
        <w:pict>
          <v:shape id="_x0000_i1058" type="#_x0000_t75" style="width:55.2pt;height:55.2pt">
            <v:imagedata r:id="rId28" o:title=""/>
          </v:shape>
        </w:pict>
      </w:r>
      <w:r w:rsidRPr="009C697C">
        <w:rPr>
          <w:noProof/>
          <w:szCs w:val="36"/>
          <w:lang w:eastAsia="es-ES"/>
        </w:rPr>
        <w:pict>
          <v:shape id="_x0000_i1059" type="#_x0000_t75" style="width:1in;height:62.4pt">
            <v:imagedata r:id="rId29" o:title=""/>
          </v:shape>
        </w:pict>
      </w:r>
      <w:r w:rsidRPr="009C697C">
        <w:rPr>
          <w:rFonts w:ascii="Edelfontmed" w:hAnsi="Edelfontmed"/>
          <w:noProof/>
          <w:lang w:eastAsia="es-ES"/>
        </w:rPr>
        <w:pict>
          <v:shape id="_x0000_i1060" type="#_x0000_t75" style="width:57.6pt;height:57.6pt">
            <v:imagedata r:id="rId30" o:title="" blacklevel="7864f" grayscale="t" bilevel="t"/>
          </v:shape>
        </w:pict>
      </w:r>
      <w:r w:rsidRPr="009C697C">
        <w:rPr>
          <w:rFonts w:ascii="Edelfontmed" w:hAnsi="Edelfontmed"/>
          <w:noProof/>
          <w:lang w:eastAsia="es-ES"/>
        </w:rPr>
        <w:pict>
          <v:shape id="_x0000_i1061" type="#_x0000_t75" style="width:52.8pt;height:52.8pt">
            <v:imagedata r:id="rId31" o:title=""/>
          </v:shape>
        </w:pict>
      </w:r>
      <w:r w:rsidRPr="009C697C">
        <w:rPr>
          <w:rFonts w:ascii="Edelfontmed" w:hAnsi="Edelfontmed"/>
          <w:noProof/>
          <w:lang w:eastAsia="es-ES"/>
        </w:rPr>
        <w:pict>
          <v:shape id="Imagen 10" o:spid="_x0000_i1062" type="#_x0000_t75" alt="http://www.catedu.es/arasaac/classes/img/thumbnail.php?i=cdb4ae007dd5b3b4ec6e9c2eb5d2f3b0e5b73fdd5216cece9d9f0709ca904497c988f78aa80b44e53fd65accd4dd705d163550" style="width:49.8pt;height:49.8pt;visibility:visible">
            <v:imagedata r:id="rId32" o:title=""/>
          </v:shape>
        </w:pict>
      </w:r>
    </w:p>
    <w:p w:rsidR="00AB407C" w:rsidRPr="00625C46" w:rsidRDefault="00AB407C" w:rsidP="00DD3A38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63" type="#_x0000_t75" alt="http://www.catedu.es/arasaac/classes/img/thumbnail.php?i=cdb4ae007dd5b3b4ec6e9c2eb5d2f3b0e5b73fdd5216cece9d9f0709ca904497c988f78aa80b44e53fd65accded7735d163550" style="width:39.6pt;height:39.6pt;visibility:visible">
            <v:imagedata r:id="rId14" o:title=""/>
          </v:shape>
        </w:pict>
      </w:r>
      <w:r w:rsidRPr="00625C46">
        <w:rPr>
          <w:rFonts w:ascii="Edelfontmed" w:hAnsi="Edelfontmed"/>
          <w:sz w:val="40"/>
          <w:szCs w:val="40"/>
        </w:rPr>
        <w:t>Completa las frases:</w:t>
      </w:r>
    </w:p>
    <w:p w:rsidR="00AB407C" w:rsidRPr="00625C46" w:rsidRDefault="00AB407C" w:rsidP="00DD3A3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Edelfontmed" w:hAnsi="Edelfontmed"/>
          <w:sz w:val="40"/>
          <w:szCs w:val="40"/>
        </w:rPr>
        <w:t xml:space="preserve">El </w:t>
      </w:r>
      <w:r>
        <w:rPr>
          <w:rFonts w:ascii="Times New Roman" w:hAnsi="Times New Roman"/>
          <w:sz w:val="40"/>
          <w:szCs w:val="40"/>
        </w:rPr>
        <w:t xml:space="preserve">_____________ </w:t>
      </w:r>
      <w:r>
        <w:rPr>
          <w:rFonts w:ascii="Edelfontmed" w:hAnsi="Edelfontmed"/>
          <w:sz w:val="40"/>
          <w:szCs w:val="40"/>
        </w:rPr>
        <w:t>de dientes es rojo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79454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Edelfontmed" w:hAnsi="Edelfontmed"/>
          <w:sz w:val="40"/>
          <w:szCs w:val="40"/>
        </w:rPr>
        <w:t>El cepillo</w:t>
      </w:r>
      <w:r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Edelfontmed" w:hAnsi="Edelfontmed"/>
          <w:sz w:val="40"/>
          <w:szCs w:val="40"/>
        </w:rPr>
        <w:t xml:space="preserve">de </w:t>
      </w:r>
      <w:r>
        <w:rPr>
          <w:rFonts w:ascii="Times New Roman" w:hAnsi="Times New Roman"/>
          <w:sz w:val="40"/>
          <w:szCs w:val="40"/>
        </w:rPr>
        <w:t>_____________</w:t>
      </w:r>
      <w:r>
        <w:rPr>
          <w:rFonts w:ascii="Edelfontmed" w:hAnsi="Edelfontmed"/>
          <w:sz w:val="40"/>
          <w:szCs w:val="40"/>
        </w:rPr>
        <w:t xml:space="preserve"> es rojo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79454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Edelfontmed" w:hAnsi="Edelfontmed"/>
          <w:sz w:val="40"/>
          <w:szCs w:val="40"/>
        </w:rPr>
        <w:t xml:space="preserve">El </w:t>
      </w:r>
      <w:r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Edelfontmed" w:hAnsi="Edelfontmed"/>
          <w:sz w:val="40"/>
          <w:szCs w:val="40"/>
        </w:rPr>
        <w:t xml:space="preserve">cepillo de dientes es </w:t>
      </w:r>
      <w:r>
        <w:rPr>
          <w:rFonts w:ascii="Times New Roman" w:hAnsi="Times New Roman"/>
          <w:sz w:val="40"/>
          <w:szCs w:val="40"/>
        </w:rPr>
        <w:t>__________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DD3A38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64" type="#_x0000_t75" alt="http://www.catedu.es/arasaac/classes/img/thumbnail.php?i=cdb4ae007dd5b3b4ec6e9c2eb5d2f3b0e5b73fdd5216cece9d9f0709ca904497c988f78aa80b44e53fd65ac6ddd77b5d163550" style="width:45pt;height:45pt;visibility:visible">
            <v:imagedata r:id="rId15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Dibuja la frase:</w:t>
      </w:r>
    </w:p>
    <w:p w:rsidR="00AB407C" w:rsidRPr="00625C46" w:rsidRDefault="00AB407C" w:rsidP="00DD3A38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DD3A38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DD3A38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DD3A38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FE4126">
      <w:pPr>
        <w:spacing w:line="360" w:lineRule="auto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65" type="#_x0000_t75" alt="http://www.catedu.es/arasaac/classes/img/thumbnail.php?i=cdb4ae007dd5b3b4ec6e9c2eb5d2f3b0e5b73fdd5216cece9d9f0709ca904497c988f78aa80b44e53fd65accd9db745d163550" style="width:40.8pt;height:40.8pt;visibility:visible">
            <v:imagedata r:id="rId7" o:title=""/>
          </v:shape>
        </w:pict>
      </w:r>
      <w:r w:rsidRPr="00625C46">
        <w:rPr>
          <w:rFonts w:ascii="Edelfontmed" w:hAnsi="Edelfontmed"/>
          <w:sz w:val="40"/>
          <w:szCs w:val="40"/>
        </w:rPr>
        <w:t>Lee la frase:</w:t>
      </w:r>
    </w:p>
    <w:p w:rsidR="00AB407C" w:rsidRPr="00625C46" w:rsidRDefault="00AB407C" w:rsidP="00FE4126">
      <w:pPr>
        <w:spacing w:line="360" w:lineRule="auto"/>
        <w:jc w:val="center"/>
        <w:rPr>
          <w:rFonts w:ascii="Edelfontmed" w:hAnsi="Edelfontmed"/>
          <w:b/>
          <w:color w:val="7030A0"/>
          <w:sz w:val="56"/>
          <w:szCs w:val="56"/>
        </w:rPr>
      </w:pPr>
      <w:r>
        <w:rPr>
          <w:rFonts w:ascii="Edelfontmed" w:hAnsi="Edelfontmed"/>
          <w:b/>
          <w:color w:val="7030A0"/>
          <w:sz w:val="56"/>
          <w:szCs w:val="56"/>
        </w:rPr>
        <w:t>Ana se seca las manos con la toalla</w:t>
      </w:r>
      <w:r w:rsidRPr="00625C46">
        <w:rPr>
          <w:rFonts w:ascii="Edelfontmed" w:hAnsi="Edelfontmed"/>
          <w:b/>
          <w:color w:val="7030A0"/>
          <w:sz w:val="56"/>
          <w:szCs w:val="56"/>
        </w:rPr>
        <w:t>.</w:t>
      </w:r>
    </w:p>
    <w:p w:rsidR="00AB407C" w:rsidRPr="00625C46" w:rsidRDefault="00AB407C" w:rsidP="00FE4126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66" type="#_x0000_t75" alt="http://www.catedu.es/arasaac/classes/img/thumbnail.php?i=cdb4ae007dd5b3b4ec6e9c2eb5d2f3b0e5b73fdd5216cece9d9f0709ca904497c988f78aa80b44e53fd65ac8dfd7765d163550" style="width:36pt;height:36pt;visibility:visible">
            <v:imagedata r:id="rId16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Rodea las palabras de la frase:</w:t>
      </w:r>
    </w:p>
    <w:p w:rsidR="00AB407C" w:rsidRPr="0081559C" w:rsidRDefault="00AB407C" w:rsidP="0079454C">
      <w:pPr>
        <w:spacing w:line="360" w:lineRule="auto"/>
        <w:jc w:val="center"/>
        <w:rPr>
          <w:rFonts w:ascii="Tahoma" w:hAnsi="Tahoma" w:cs="Tahoma"/>
          <w:noProof/>
          <w:color w:val="000000"/>
          <w:sz w:val="19"/>
          <w:szCs w:val="19"/>
          <w:lang w:eastAsia="es-ES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67" type="#_x0000_t75" style="width:64.8pt;height:64.8pt">
            <v:imagedata r:id="rId12" o:title=""/>
          </v:shape>
        </w:pict>
      </w:r>
      <w:r>
        <w:rPr>
          <w:rFonts w:ascii="Edelfontmed" w:hAnsi="Edelfontmed"/>
          <w:noProof/>
          <w:sz w:val="40"/>
          <w:szCs w:val="40"/>
          <w:lang w:eastAsia="es-ES"/>
        </w:rPr>
        <w:t xml:space="preserve">  </w:t>
      </w:r>
      <w:r w:rsidRPr="009C697C">
        <w:rPr>
          <w:noProof/>
          <w:szCs w:val="36"/>
          <w:lang w:eastAsia="es-ES"/>
        </w:rPr>
        <w:pict>
          <v:shape id="_x0000_i1068" type="#_x0000_t75" style="width:54pt;height:52.8pt">
            <v:imagedata r:id="rId33" o:title=""/>
          </v:shape>
        </w:pict>
      </w:r>
      <w:r>
        <w:rPr>
          <w:noProof/>
          <w:szCs w:val="36"/>
          <w:lang w:eastAsia="es-ES"/>
        </w:rPr>
        <w:t xml:space="preserve">       </w:t>
      </w: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69" type="#_x0000_t75" style="width:55.2pt;height:55.2pt">
            <v:imagedata r:id="rId11" o:title=""/>
          </v:shape>
        </w:pict>
      </w:r>
      <w:r>
        <w:rPr>
          <w:rFonts w:ascii="Edelfontmed" w:hAnsi="Edelfontmed"/>
          <w:noProof/>
          <w:sz w:val="40"/>
          <w:szCs w:val="40"/>
          <w:lang w:eastAsia="es-ES"/>
        </w:rPr>
        <w:t xml:space="preserve">  </w:t>
      </w:r>
      <w:r w:rsidRPr="009C697C">
        <w:rPr>
          <w:noProof/>
          <w:szCs w:val="36"/>
          <w:lang w:eastAsia="es-ES"/>
        </w:rPr>
        <w:pict>
          <v:shape id="_x0000_i1070" type="#_x0000_t75" style="width:62.4pt;height:67.2pt">
            <v:imagedata r:id="rId34" o:title=""/>
          </v:shape>
        </w:pict>
      </w:r>
      <w:r>
        <w:rPr>
          <w:noProof/>
          <w:szCs w:val="36"/>
          <w:lang w:eastAsia="es-ES"/>
        </w:rPr>
        <w:t xml:space="preserve">    </w:t>
      </w:r>
      <w:r w:rsidRPr="009C697C">
        <w:rPr>
          <w:noProof/>
          <w:szCs w:val="36"/>
          <w:lang w:eastAsia="es-ES"/>
        </w:rPr>
        <w:pict>
          <v:shape id="_x0000_i1071" type="#_x0000_t75" style="width:52.2pt;height:52.2pt">
            <v:imagedata r:id="rId20" o:title=""/>
          </v:shape>
        </w:pict>
      </w:r>
      <w:r>
        <w:rPr>
          <w:noProof/>
          <w:szCs w:val="36"/>
          <w:lang w:eastAsia="es-ES"/>
        </w:rPr>
        <w:t xml:space="preserve">     </w:t>
      </w:r>
      <w:r>
        <w:rPr>
          <w:noProof/>
          <w:lang w:eastAsia="es-ES"/>
        </w:rPr>
        <w:pict>
          <v:shape id="_x0000_i1072" type="#_x0000_t75" style="width:62.4pt;height:64.2pt;visibility:visible">
            <v:imagedata r:id="rId26" o:title=""/>
          </v:shape>
        </w:pict>
      </w:r>
    </w:p>
    <w:p w:rsidR="00AB407C" w:rsidRPr="00625C46" w:rsidRDefault="00AB407C" w:rsidP="00FE4126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73" type="#_x0000_t75" alt="http://www.catedu.es/arasaac/classes/img/thumbnail.php?i=cdb4ae007dd5b3b4ec6e9c2eb5d2f3b0e5b73fdd5216cece9d9f0709ca904497c988f78aa80b44e53fd65accded7735d163550" style="width:39.6pt;height:39.6pt;visibility:visible">
            <v:imagedata r:id="rId14" o:title=""/>
          </v:shape>
        </w:pict>
      </w:r>
      <w:r w:rsidRPr="00625C46">
        <w:rPr>
          <w:rFonts w:ascii="Edelfontmed" w:hAnsi="Edelfontmed"/>
          <w:sz w:val="40"/>
          <w:szCs w:val="40"/>
        </w:rPr>
        <w:t>Completa las frases:</w:t>
      </w:r>
    </w:p>
    <w:p w:rsidR="00AB407C" w:rsidRPr="00625C46" w:rsidRDefault="00AB407C" w:rsidP="00FE412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____________ </w:t>
      </w:r>
      <w:r>
        <w:rPr>
          <w:rFonts w:ascii="Edelfontmed" w:hAnsi="Edelfontmed"/>
          <w:sz w:val="40"/>
          <w:szCs w:val="40"/>
        </w:rPr>
        <w:t>se seca las manos con la toalla.</w:t>
      </w:r>
    </w:p>
    <w:p w:rsidR="00AB407C" w:rsidRPr="00625C46" w:rsidRDefault="00AB407C" w:rsidP="00FE412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Edelfontmed" w:hAnsi="Edelfontmed"/>
          <w:sz w:val="40"/>
          <w:szCs w:val="40"/>
        </w:rPr>
        <w:t xml:space="preserve">Ana se </w:t>
      </w:r>
      <w:r>
        <w:rPr>
          <w:rFonts w:ascii="Times New Roman" w:hAnsi="Times New Roman"/>
          <w:sz w:val="40"/>
          <w:szCs w:val="40"/>
        </w:rPr>
        <w:t xml:space="preserve">____________ </w:t>
      </w:r>
      <w:r>
        <w:rPr>
          <w:rFonts w:ascii="Edelfontmed" w:hAnsi="Edelfontmed"/>
          <w:sz w:val="40"/>
          <w:szCs w:val="40"/>
        </w:rPr>
        <w:t>las manos con la toalla.</w:t>
      </w:r>
    </w:p>
    <w:p w:rsidR="00AB407C" w:rsidRDefault="00AB407C" w:rsidP="00352E0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Edelfontmed" w:hAnsi="Edelfontmed"/>
          <w:sz w:val="40"/>
          <w:szCs w:val="40"/>
        </w:rPr>
        <w:t>Ana se seca</w:t>
      </w:r>
      <w:r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Edelfontmed" w:hAnsi="Edelfontmed"/>
          <w:sz w:val="40"/>
          <w:szCs w:val="40"/>
        </w:rPr>
        <w:t xml:space="preserve">las </w:t>
      </w:r>
      <w:r>
        <w:rPr>
          <w:rFonts w:ascii="Times New Roman" w:hAnsi="Times New Roman"/>
          <w:sz w:val="40"/>
          <w:szCs w:val="40"/>
        </w:rPr>
        <w:t>______________</w:t>
      </w:r>
      <w:r>
        <w:rPr>
          <w:rFonts w:ascii="Edelfontmed" w:hAnsi="Edelfontmed"/>
          <w:sz w:val="40"/>
          <w:szCs w:val="40"/>
        </w:rPr>
        <w:t xml:space="preserve"> con la toalla.</w:t>
      </w:r>
    </w:p>
    <w:p w:rsidR="00AB407C" w:rsidRPr="00625C46" w:rsidRDefault="00AB407C" w:rsidP="00352E0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Edelfontmed" w:hAnsi="Edelfontmed"/>
          <w:sz w:val="40"/>
          <w:szCs w:val="40"/>
        </w:rPr>
        <w:t>Ana se seca</w:t>
      </w:r>
      <w:r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Edelfontmed" w:hAnsi="Edelfontmed"/>
          <w:sz w:val="40"/>
          <w:szCs w:val="40"/>
        </w:rPr>
        <w:t xml:space="preserve">las manos con la </w:t>
      </w:r>
      <w:r>
        <w:rPr>
          <w:rFonts w:ascii="Times New Roman" w:hAnsi="Times New Roman"/>
          <w:sz w:val="40"/>
          <w:szCs w:val="40"/>
        </w:rPr>
        <w:t>_____________</w:t>
      </w:r>
      <w:r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FE4126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74" type="#_x0000_t75" alt="http://www.catedu.es/arasaac/classes/img/thumbnail.php?i=cdb4ae007dd5b3b4ec6e9c2eb5d2f3b0e5b73fdd5216cece9d9f0709ca904497c988f78aa80b44e53fd65ac6ddd77b5d163550" style="width:45pt;height:45pt;visibility:visible">
            <v:imagedata r:id="rId15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Dibuja la frase:</w:t>
      </w:r>
    </w:p>
    <w:p w:rsidR="00AB407C" w:rsidRPr="00625C46" w:rsidRDefault="00AB407C" w:rsidP="00FE4126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FE4126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FE4126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E9570B">
      <w:pPr>
        <w:spacing w:line="360" w:lineRule="auto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75" type="#_x0000_t75" alt="http://www.catedu.es/arasaac/classes/img/thumbnail.php?i=cdb4ae007dd5b3b4ec6e9c2eb5d2f3b0e5b73fdd5216cece9d9f0709ca904497c988f78aa80b44e53fd65accd9db745d163550" style="width:40.8pt;height:40.8pt;visibility:visible">
            <v:imagedata r:id="rId7" o:title=""/>
          </v:shape>
        </w:pict>
      </w:r>
      <w:r w:rsidRPr="00625C46">
        <w:rPr>
          <w:rFonts w:ascii="Edelfontmed" w:hAnsi="Edelfontmed"/>
          <w:sz w:val="40"/>
          <w:szCs w:val="40"/>
        </w:rPr>
        <w:t>Lee la frase:</w:t>
      </w:r>
    </w:p>
    <w:p w:rsidR="00AB407C" w:rsidRPr="00625C46" w:rsidRDefault="00AB407C" w:rsidP="00E9570B">
      <w:pPr>
        <w:spacing w:line="360" w:lineRule="auto"/>
        <w:jc w:val="center"/>
        <w:rPr>
          <w:rFonts w:ascii="Edelfontmed" w:hAnsi="Edelfontmed"/>
          <w:b/>
          <w:color w:val="7030A0"/>
          <w:sz w:val="56"/>
          <w:szCs w:val="56"/>
        </w:rPr>
      </w:pPr>
      <w:r>
        <w:rPr>
          <w:rFonts w:ascii="Edelfontmed" w:hAnsi="Edelfontmed"/>
          <w:b/>
          <w:color w:val="7030A0"/>
          <w:sz w:val="56"/>
          <w:szCs w:val="56"/>
        </w:rPr>
        <w:t>Antes de comer me lavo las manos.</w:t>
      </w:r>
    </w:p>
    <w:p w:rsidR="00AB407C" w:rsidRPr="00625C46" w:rsidRDefault="00AB407C" w:rsidP="00653F43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76" type="#_x0000_t75" alt="http://www.catedu.es/arasaac/classes/img/thumbnail.php?i=cdb4ae007dd5b3b4ec6e9c2eb5d2f3b0e5b73fdd5216cece9d9f0709ca904497c988f78aa80b44e53fd65ac8dfd7765d163550" style="width:36pt;height:36pt;visibility:visible">
            <v:imagedata r:id="rId16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Rodea las palabras de la frase:</w:t>
      </w:r>
    </w:p>
    <w:p w:rsidR="00AB407C" w:rsidRPr="00625C46" w:rsidRDefault="00AB407C" w:rsidP="00E9570B">
      <w:pPr>
        <w:spacing w:line="360" w:lineRule="auto"/>
        <w:jc w:val="center"/>
        <w:rPr>
          <w:rFonts w:ascii="Edelfontmed" w:hAnsi="Edelfontmed"/>
          <w:sz w:val="40"/>
          <w:szCs w:val="40"/>
        </w:rPr>
      </w:pPr>
      <w:r w:rsidRPr="00EC329C">
        <w:rPr>
          <w:rFonts w:ascii="Edelfontmed" w:hAnsi="Edelfontmed"/>
          <w:noProof/>
          <w:lang w:eastAsia="es-ES"/>
        </w:rPr>
        <w:pict>
          <v:shape id="_x0000_i1077" type="#_x0000_t75" style="width:60pt;height:60pt">
            <v:imagedata r:id="rId35" o:title=""/>
          </v:shape>
        </w:pict>
      </w:r>
      <w:r>
        <w:rPr>
          <w:rFonts w:ascii="Edelfontmed" w:hAnsi="Edelfontmed"/>
          <w:noProof/>
          <w:lang w:eastAsia="es-ES"/>
        </w:rPr>
        <w:t xml:space="preserve"> </w:t>
      </w:r>
      <w:r w:rsidRPr="00EC329C">
        <w:rPr>
          <w:rFonts w:ascii="Edelfontmed" w:hAnsi="Edelfontmed"/>
          <w:noProof/>
          <w:lang w:eastAsia="es-ES"/>
        </w:rPr>
        <w:pict>
          <v:shape id="_x0000_i1078" type="#_x0000_t75" style="width:48pt;height:48pt">
            <v:imagedata r:id="rId36" o:title=""/>
          </v:shape>
        </w:pict>
      </w:r>
      <w:r>
        <w:rPr>
          <w:rFonts w:ascii="Edelfontmed" w:hAnsi="Edelfontmed"/>
          <w:noProof/>
          <w:lang w:eastAsia="es-ES"/>
        </w:rPr>
        <w:t xml:space="preserve"> </w:t>
      </w:r>
      <w:r w:rsidRPr="00EC329C">
        <w:rPr>
          <w:rFonts w:ascii="Edelfontmed" w:hAnsi="Edelfontmed"/>
          <w:noProof/>
          <w:lang w:eastAsia="es-ES"/>
        </w:rPr>
        <w:pict>
          <v:shape id="_x0000_i1079" type="#_x0000_t75" style="width:46.8pt;height:46.8pt">
            <v:imagedata r:id="rId37" o:title=""/>
          </v:shape>
        </w:pict>
      </w:r>
      <w:r>
        <w:rPr>
          <w:rFonts w:ascii="Edelfontmed" w:hAnsi="Edelfontmed"/>
          <w:noProof/>
          <w:lang w:eastAsia="es-ES"/>
        </w:rPr>
        <w:t xml:space="preserve">   </w:t>
      </w:r>
      <w:r w:rsidRPr="003D0327">
        <w:rPr>
          <w:noProof/>
          <w:szCs w:val="36"/>
          <w:lang w:eastAsia="es-ES"/>
        </w:rPr>
        <w:pict>
          <v:shape id="_x0000_i1080" type="#_x0000_t75" style="width:43.2pt;height:43.2pt">
            <v:imagedata r:id="rId20" o:title=""/>
          </v:shape>
        </w:pict>
      </w:r>
      <w:r>
        <w:rPr>
          <w:noProof/>
          <w:szCs w:val="36"/>
          <w:lang w:eastAsia="es-ES"/>
        </w:rPr>
        <w:t xml:space="preserve">   </w:t>
      </w:r>
      <w:r w:rsidRPr="003D0327">
        <w:rPr>
          <w:noProof/>
          <w:szCs w:val="36"/>
          <w:lang w:eastAsia="es-ES"/>
        </w:rPr>
        <w:pict>
          <v:shape id="Imagen 4" o:spid="_x0000_i1081" type="#_x0000_t75" style="width:48pt;height:48pt;visibility:visible">
            <v:imagedata r:id="rId13" o:title=""/>
          </v:shape>
        </w:pict>
      </w:r>
      <w:r>
        <w:rPr>
          <w:noProof/>
          <w:szCs w:val="36"/>
          <w:lang w:eastAsia="es-ES"/>
        </w:rPr>
        <w:t xml:space="preserve">  </w:t>
      </w:r>
      <w:r>
        <w:rPr>
          <w:noProof/>
          <w:lang w:eastAsia="es-ES"/>
        </w:rPr>
        <w:pict>
          <v:shape id="_x0000_i1082" type="#_x0000_t75" style="width:50.4pt;height:49.8pt;visibility:visible">
            <v:imagedata r:id="rId26" o:title=""/>
          </v:shape>
        </w:pict>
      </w:r>
    </w:p>
    <w:p w:rsidR="00AB407C" w:rsidRPr="00625C46" w:rsidRDefault="00AB407C" w:rsidP="00E9570B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83" type="#_x0000_t75" alt="http://www.catedu.es/arasaac/classes/img/thumbnail.php?i=cdb4ae007dd5b3b4ec6e9c2eb5d2f3b0e5b73fdd5216cece9d9f0709ca904497c988f78aa80b44e53fd65accded7735d163550" style="width:39.6pt;height:39.6pt;visibility:visible">
            <v:imagedata r:id="rId14" o:title=""/>
          </v:shape>
        </w:pict>
      </w:r>
      <w:r w:rsidRPr="00625C46">
        <w:rPr>
          <w:rFonts w:ascii="Edelfontmed" w:hAnsi="Edelfontmed"/>
          <w:sz w:val="40"/>
          <w:szCs w:val="40"/>
        </w:rPr>
        <w:t>Completa las frases:</w:t>
      </w:r>
    </w:p>
    <w:p w:rsidR="00AB407C" w:rsidRPr="00625C46" w:rsidRDefault="00AB407C" w:rsidP="00E9570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Edelfontmed" w:hAnsi="Edelfontmed"/>
          <w:sz w:val="40"/>
          <w:szCs w:val="40"/>
        </w:rPr>
        <w:t xml:space="preserve">Antes de </w:t>
      </w:r>
      <w:r>
        <w:rPr>
          <w:rFonts w:ascii="Times New Roman" w:hAnsi="Times New Roman"/>
          <w:sz w:val="40"/>
          <w:szCs w:val="40"/>
        </w:rPr>
        <w:t xml:space="preserve">______________ </w:t>
      </w:r>
      <w:r>
        <w:rPr>
          <w:rFonts w:ascii="Edelfontmed" w:hAnsi="Edelfontmed"/>
          <w:sz w:val="40"/>
          <w:szCs w:val="40"/>
        </w:rPr>
        <w:t xml:space="preserve"> me lavo las manos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E9570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Edelfontmed" w:hAnsi="Edelfontmed"/>
          <w:sz w:val="40"/>
          <w:szCs w:val="40"/>
        </w:rPr>
        <w:t xml:space="preserve">Antes de comer me </w:t>
      </w:r>
      <w:r>
        <w:rPr>
          <w:rFonts w:ascii="Times New Roman" w:hAnsi="Times New Roman"/>
          <w:sz w:val="40"/>
          <w:szCs w:val="40"/>
        </w:rPr>
        <w:t xml:space="preserve">_____________ </w:t>
      </w:r>
      <w:r>
        <w:rPr>
          <w:rFonts w:ascii="Edelfontmed" w:hAnsi="Edelfontmed"/>
          <w:sz w:val="40"/>
          <w:szCs w:val="40"/>
        </w:rPr>
        <w:t>las manos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EC329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Edelfontmed" w:hAnsi="Edelfontmed"/>
          <w:sz w:val="40"/>
          <w:szCs w:val="40"/>
        </w:rPr>
        <w:t xml:space="preserve">Antes de comer me lavo las </w:t>
      </w:r>
      <w:r>
        <w:rPr>
          <w:rFonts w:ascii="Times New Roman" w:hAnsi="Times New Roman"/>
          <w:sz w:val="40"/>
          <w:szCs w:val="40"/>
        </w:rPr>
        <w:t>_______________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E9570B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84" type="#_x0000_t75" alt="http://www.catedu.es/arasaac/classes/img/thumbnail.php?i=cdb4ae007dd5b3b4ec6e9c2eb5d2f3b0e5b73fdd5216cece9d9f0709ca904497c988f78aa80b44e53fd65ac6ddd77b5d163550" style="width:45pt;height:45pt;visibility:visible">
            <v:imagedata r:id="rId15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Dibuja la frase:</w:t>
      </w:r>
    </w:p>
    <w:p w:rsidR="00AB407C" w:rsidRPr="00625C46" w:rsidRDefault="00AB407C" w:rsidP="00E9570B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E9570B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E9570B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E9570B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FE009E">
      <w:pPr>
        <w:spacing w:line="360" w:lineRule="auto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85" type="#_x0000_t75" alt="http://www.catedu.es/arasaac/classes/img/thumbnail.php?i=cdb4ae007dd5b3b4ec6e9c2eb5d2f3b0e5b73fdd5216cece9d9f0709ca904497c988f78aa80b44e53fd65accd9db745d163550" style="width:40.8pt;height:40.8pt;visibility:visible">
            <v:imagedata r:id="rId7" o:title=""/>
          </v:shape>
        </w:pict>
      </w:r>
      <w:r w:rsidRPr="00625C46">
        <w:rPr>
          <w:rFonts w:ascii="Edelfontmed" w:hAnsi="Edelfontmed"/>
          <w:sz w:val="40"/>
          <w:szCs w:val="40"/>
        </w:rPr>
        <w:t>Lee la frase:</w:t>
      </w:r>
    </w:p>
    <w:p w:rsidR="00AB407C" w:rsidRPr="00625C46" w:rsidRDefault="00AB407C" w:rsidP="00FE009E">
      <w:pPr>
        <w:spacing w:line="360" w:lineRule="auto"/>
        <w:jc w:val="center"/>
        <w:rPr>
          <w:rFonts w:ascii="Edelfontmed" w:hAnsi="Edelfontmed"/>
          <w:b/>
          <w:color w:val="7030A0"/>
          <w:sz w:val="56"/>
          <w:szCs w:val="56"/>
        </w:rPr>
      </w:pPr>
      <w:r>
        <w:rPr>
          <w:rFonts w:ascii="Edelfontmed" w:hAnsi="Edelfontmed"/>
          <w:b/>
          <w:color w:val="7030A0"/>
          <w:sz w:val="56"/>
          <w:szCs w:val="56"/>
        </w:rPr>
        <w:t>Me gusta lavarme los dientes</w:t>
      </w:r>
    </w:p>
    <w:p w:rsidR="00AB407C" w:rsidRPr="00625C46" w:rsidRDefault="00AB407C" w:rsidP="00FE009E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86" type="#_x0000_t75" alt="http://www.catedu.es/arasaac/classes/img/thumbnail.php?i=cdb4ae007dd5b3b4ec6e9c2eb5d2f3b0e5b73fdd5216cece9d9f0709ca904497c988f78aa80b44e53fd65ac8dfd7765d163550" style="width:36pt;height:36pt;visibility:visible">
            <v:imagedata r:id="rId16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Rodea las palabras de la frase:</w:t>
      </w:r>
    </w:p>
    <w:p w:rsidR="00AB407C" w:rsidRPr="00625C46" w:rsidRDefault="00AB407C" w:rsidP="00FE009E">
      <w:pPr>
        <w:spacing w:line="360" w:lineRule="auto"/>
        <w:jc w:val="center"/>
        <w:rPr>
          <w:rFonts w:ascii="Edelfontmed" w:hAnsi="Edelfontmed"/>
          <w:sz w:val="40"/>
          <w:szCs w:val="40"/>
        </w:rPr>
      </w:pPr>
      <w:r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77pt;margin-top:12.4pt;width:39.2pt;height:39.75pt;flip:y;z-index:251658240" o:connectortype="straight" strokecolor="red" strokeweight="2.25pt"/>
        </w:pict>
      </w:r>
      <w:r>
        <w:rPr>
          <w:noProof/>
          <w:lang w:eastAsia="es-ES"/>
        </w:rPr>
        <w:pict>
          <v:shape id="_x0000_s1027" type="#_x0000_t32" style="position:absolute;left:0;text-align:left;margin-left:82.5pt;margin-top:12.4pt;width:36pt;height:39.75pt;z-index:251659264" o:connectortype="straight" strokecolor="red" strokeweight="2.25pt"/>
        </w:pict>
      </w:r>
      <w:r w:rsidRPr="00183D16">
        <w:rPr>
          <w:noProof/>
          <w:lang w:eastAsia="es-ES"/>
        </w:rPr>
        <w:pict>
          <v:shape id="Imagen 46" o:spid="_x0000_i1087" type="#_x0000_t75" alt="http://www.catedu.es/arasaac/classes/img/thumbnail.php?i=cdb4ae007dd5b3b4ec6e9c2eb5d2f3b0e5b73fdd5216cece9d9f0709ca904497c988f78aa80b44e53fd65accd9de7b5d163550" style="width:51pt;height:51pt;visibility:visible">
            <v:imagedata r:id="rId38" o:title=""/>
          </v:shape>
        </w:pict>
      </w:r>
      <w:r>
        <w:rPr>
          <w:noProof/>
          <w:lang w:eastAsia="es-ES"/>
        </w:rPr>
        <w:t xml:space="preserve">   </w:t>
      </w:r>
      <w:r>
        <w:pict>
          <v:shape id="_x0000_i1088" type="#_x0000_t75" style="width:54pt;height:48pt">
            <v:imagedata r:id="rId39" o:title=""/>
          </v:shape>
        </w:pict>
      </w:r>
      <w:r>
        <w:t xml:space="preserve">   </w:t>
      </w:r>
      <w:r w:rsidRPr="003D0327">
        <w:rPr>
          <w:noProof/>
          <w:szCs w:val="36"/>
          <w:lang w:eastAsia="es-ES"/>
        </w:rPr>
        <w:pict>
          <v:shape id="_x0000_i1089" type="#_x0000_t75" style="width:46.2pt;height:46.2pt">
            <v:imagedata r:id="rId20" o:title=""/>
          </v:shape>
        </w:pict>
      </w:r>
      <w:r>
        <w:rPr>
          <w:noProof/>
          <w:szCs w:val="36"/>
          <w:lang w:eastAsia="es-ES"/>
        </w:rPr>
        <w:t xml:space="preserve">   </w:t>
      </w:r>
      <w:r w:rsidRPr="003D0327">
        <w:rPr>
          <w:noProof/>
          <w:szCs w:val="36"/>
          <w:lang w:eastAsia="es-ES"/>
        </w:rPr>
        <w:pict>
          <v:shape id="_x0000_i1090" type="#_x0000_t75" style="width:57pt;height:57pt">
            <v:imagedata r:id="rId40" o:title=""/>
          </v:shape>
        </w:pict>
      </w:r>
      <w:r>
        <w:rPr>
          <w:noProof/>
          <w:szCs w:val="36"/>
          <w:lang w:eastAsia="es-ES"/>
        </w:rPr>
        <w:t xml:space="preserve">  </w:t>
      </w:r>
      <w:r w:rsidRPr="00CC3C55">
        <w:rPr>
          <w:rFonts w:ascii="Comic Sans MS" w:hAnsi="Comic Sans MS"/>
          <w:noProof/>
          <w:sz w:val="40"/>
          <w:szCs w:val="40"/>
          <w:lang w:eastAsia="es-ES"/>
        </w:rPr>
        <w:pict>
          <v:shape id="_x0000_i1091" type="#_x0000_t75" alt="http://www.catedu.es/arasaac/classes/img/thumbnail.php?i=cdb4ae007dd5b3b4ec6e9c2eb5d2f3b0e5b73fdd5216cece9d9f0709ca904497c988f78aa80b44e53fd65accd9de7b5d163550" style="width:51pt;height:51pt;visibility:visible">
            <v:imagedata r:id="rId38" o:title=""/>
          </v:shape>
        </w:pict>
      </w:r>
      <w:r>
        <w:rPr>
          <w:rFonts w:ascii="Comic Sans MS" w:hAnsi="Comic Sans MS"/>
          <w:noProof/>
          <w:sz w:val="40"/>
          <w:szCs w:val="40"/>
          <w:lang w:eastAsia="es-ES"/>
        </w:rPr>
        <w:t xml:space="preserve">  </w:t>
      </w:r>
      <w:r w:rsidRPr="003D0327">
        <w:rPr>
          <w:noProof/>
          <w:szCs w:val="36"/>
          <w:lang w:eastAsia="es-ES"/>
        </w:rPr>
        <w:pict>
          <v:shape id="_x0000_i1092" type="#_x0000_t75" style="width:73.8pt;height:45pt">
            <v:imagedata r:id="rId41" o:title=""/>
          </v:shape>
        </w:pict>
      </w:r>
    </w:p>
    <w:p w:rsidR="00AB407C" w:rsidRPr="00625C46" w:rsidRDefault="00AB407C" w:rsidP="00FE009E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93" type="#_x0000_t75" alt="http://www.catedu.es/arasaac/classes/img/thumbnail.php?i=cdb4ae007dd5b3b4ec6e9c2eb5d2f3b0e5b73fdd5216cece9d9f0709ca904497c988f78aa80b44e53fd65accded7735d163550" style="width:39.6pt;height:39.6pt;visibility:visible">
            <v:imagedata r:id="rId14" o:title=""/>
          </v:shape>
        </w:pict>
      </w:r>
      <w:r w:rsidRPr="00625C46">
        <w:rPr>
          <w:rFonts w:ascii="Edelfontmed" w:hAnsi="Edelfontmed"/>
          <w:sz w:val="40"/>
          <w:szCs w:val="40"/>
        </w:rPr>
        <w:t>Completa las frases:</w:t>
      </w:r>
    </w:p>
    <w:p w:rsidR="00AB407C" w:rsidRPr="00625C46" w:rsidRDefault="00AB407C" w:rsidP="00FE009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Edelfontmed" w:hAnsi="Edelfontmed"/>
          <w:sz w:val="40"/>
          <w:szCs w:val="40"/>
        </w:rPr>
        <w:t xml:space="preserve">Me </w:t>
      </w:r>
      <w:r>
        <w:rPr>
          <w:rFonts w:ascii="Times New Roman" w:hAnsi="Times New Roman"/>
          <w:sz w:val="40"/>
          <w:szCs w:val="40"/>
        </w:rPr>
        <w:t xml:space="preserve">______________ </w:t>
      </w:r>
      <w:r>
        <w:rPr>
          <w:rFonts w:ascii="Edelfontmed" w:hAnsi="Edelfontmed"/>
          <w:sz w:val="40"/>
          <w:szCs w:val="40"/>
        </w:rPr>
        <w:t xml:space="preserve"> lavarme los dientes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987C2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Edelfontmed" w:hAnsi="Edelfontmed"/>
          <w:sz w:val="40"/>
          <w:szCs w:val="40"/>
        </w:rPr>
        <w:t xml:space="preserve">Me gusta </w:t>
      </w:r>
      <w:r>
        <w:rPr>
          <w:rFonts w:ascii="Times New Roman" w:hAnsi="Times New Roman"/>
          <w:sz w:val="40"/>
          <w:szCs w:val="40"/>
        </w:rPr>
        <w:t>_________________</w:t>
      </w:r>
      <w:r>
        <w:rPr>
          <w:rFonts w:ascii="Edelfontmed" w:hAnsi="Edelfontmed"/>
          <w:sz w:val="40"/>
          <w:szCs w:val="40"/>
        </w:rPr>
        <w:t xml:space="preserve"> los dientes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987C2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Edelfontmed" w:hAnsi="Edelfontmed"/>
          <w:sz w:val="40"/>
          <w:szCs w:val="40"/>
        </w:rPr>
        <w:t xml:space="preserve">Me gusta lavarme </w:t>
      </w:r>
      <w:r>
        <w:rPr>
          <w:rFonts w:ascii="Times New Roman" w:hAnsi="Times New Roman"/>
          <w:sz w:val="40"/>
          <w:szCs w:val="40"/>
        </w:rPr>
        <w:t>__________________</w:t>
      </w:r>
      <w:r>
        <w:rPr>
          <w:rFonts w:ascii="Edelfontmed" w:hAnsi="Edelfontmed"/>
          <w:sz w:val="40"/>
          <w:szCs w:val="40"/>
        </w:rPr>
        <w:t xml:space="preserve"> 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FE009E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94" type="#_x0000_t75" alt="http://www.catedu.es/arasaac/classes/img/thumbnail.php?i=cdb4ae007dd5b3b4ec6e9c2eb5d2f3b0e5b73fdd5216cece9d9f0709ca904497c988f78aa80b44e53fd65ac6ddd77b5d163550" style="width:45pt;height:45pt;visibility:visible">
            <v:imagedata r:id="rId15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Dibuja la frase:</w:t>
      </w:r>
    </w:p>
    <w:p w:rsidR="00AB407C" w:rsidRPr="00625C46" w:rsidRDefault="00AB407C" w:rsidP="00FE009E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FE009E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FE009E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FE009E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FE009E">
      <w:pPr>
        <w:spacing w:line="360" w:lineRule="auto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95" type="#_x0000_t75" alt="http://www.catedu.es/arasaac/classes/img/thumbnail.php?i=cdb4ae007dd5b3b4ec6e9c2eb5d2f3b0e5b73fdd5216cece9d9f0709ca904497c988f78aa80b44e53fd65accd9db745d163550" style="width:40.8pt;height:40.8pt;visibility:visible">
            <v:imagedata r:id="rId7" o:title=""/>
          </v:shape>
        </w:pict>
      </w:r>
      <w:r w:rsidRPr="00625C46">
        <w:rPr>
          <w:rFonts w:ascii="Edelfontmed" w:hAnsi="Edelfontmed"/>
          <w:sz w:val="40"/>
          <w:szCs w:val="40"/>
        </w:rPr>
        <w:t>Lee la frase:</w:t>
      </w:r>
    </w:p>
    <w:p w:rsidR="00AB407C" w:rsidRPr="00625C46" w:rsidRDefault="00AB407C" w:rsidP="00FE009E">
      <w:pPr>
        <w:spacing w:line="360" w:lineRule="auto"/>
        <w:jc w:val="center"/>
        <w:rPr>
          <w:rFonts w:ascii="Edelfontmed" w:hAnsi="Edelfontmed"/>
          <w:b/>
          <w:color w:val="7030A0"/>
          <w:sz w:val="56"/>
          <w:szCs w:val="56"/>
        </w:rPr>
      </w:pPr>
      <w:r>
        <w:rPr>
          <w:rFonts w:ascii="Edelfontmed" w:hAnsi="Edelfontmed"/>
          <w:b/>
          <w:color w:val="7030A0"/>
          <w:sz w:val="56"/>
          <w:szCs w:val="56"/>
        </w:rPr>
        <w:t>El papel higiénico es blanco</w:t>
      </w:r>
      <w:r w:rsidRPr="00625C46">
        <w:rPr>
          <w:rFonts w:ascii="Edelfontmed" w:hAnsi="Edelfontmed"/>
          <w:b/>
          <w:color w:val="7030A0"/>
          <w:sz w:val="56"/>
          <w:szCs w:val="56"/>
        </w:rPr>
        <w:t>.</w:t>
      </w:r>
    </w:p>
    <w:p w:rsidR="00AB407C" w:rsidRPr="00625C46" w:rsidRDefault="00AB407C" w:rsidP="00FE009E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096" type="#_x0000_t75" alt="http://www.catedu.es/arasaac/classes/img/thumbnail.php?i=cdb4ae007dd5b3b4ec6e9c2eb5d2f3b0e5b73fdd5216cece9d9f0709ca904497c988f78aa80b44e53fd65ac8dfd7765d163550" style="width:36pt;height:36pt;visibility:visible">
            <v:imagedata r:id="rId16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Rodea las palabras de la frase:</w:t>
      </w:r>
    </w:p>
    <w:p w:rsidR="00AB407C" w:rsidRPr="00625C46" w:rsidRDefault="00AB407C" w:rsidP="00FE009E">
      <w:pPr>
        <w:spacing w:line="360" w:lineRule="auto"/>
        <w:jc w:val="center"/>
        <w:rPr>
          <w:rFonts w:ascii="Edelfontmed" w:hAnsi="Edelfontmed"/>
          <w:sz w:val="40"/>
          <w:szCs w:val="40"/>
        </w:rPr>
      </w:pPr>
      <w:r w:rsidRPr="00002198">
        <w:rPr>
          <w:rFonts w:ascii="Edelfontmed" w:hAnsi="Edelfontmed"/>
          <w:noProof/>
          <w:lang w:eastAsia="es-ES"/>
        </w:rPr>
        <w:pict>
          <v:shape id="_x0000_i1097" type="#_x0000_t75" style="width:46.8pt;height:46.8pt">
            <v:imagedata r:id="rId42" o:title=""/>
          </v:shape>
        </w:pict>
      </w:r>
      <w:r w:rsidRPr="00002198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002198">
        <w:rPr>
          <w:rFonts w:ascii="Edelfontmed" w:hAnsi="Edelfontmed"/>
          <w:noProof/>
          <w:lang w:eastAsia="es-ES"/>
        </w:rPr>
        <w:pict>
          <v:shape id="_x0000_i1098" type="#_x0000_t75" style="width:42pt;height:42pt">
            <v:imagedata r:id="rId43" o:title=""/>
          </v:shape>
        </w:pict>
      </w:r>
      <w:r w:rsidRPr="00002198">
        <w:rPr>
          <w:rFonts w:ascii="Edelfontmed" w:hAnsi="Edelfontmed"/>
          <w:noProof/>
          <w:lang w:eastAsia="es-ES"/>
        </w:rPr>
        <w:pict>
          <v:shape id="_x0000_i1099" type="#_x0000_t75" style="width:49.2pt;height:49.2pt">
            <v:imagedata r:id="rId44" o:title=""/>
          </v:shape>
        </w:pict>
      </w:r>
      <w:r w:rsidRPr="00002198">
        <w:rPr>
          <w:rFonts w:ascii="Edelfontmed" w:hAnsi="Edelfontmed"/>
          <w:noProof/>
          <w:lang w:eastAsia="es-ES"/>
        </w:rPr>
        <w:pict>
          <v:shape id="_x0000_i1100" type="#_x0000_t75" style="width:48pt;height:48pt">
            <v:imagedata r:id="rId45" o:title=""/>
          </v:shape>
        </w:pict>
      </w:r>
      <w:r w:rsidRPr="00002198">
        <w:rPr>
          <w:rFonts w:ascii="Edelfontmed" w:hAnsi="Edelfontmed"/>
          <w:noProof/>
          <w:lang w:eastAsia="es-ES"/>
        </w:rPr>
        <w:pict>
          <v:shape id="_x0000_i1101" type="#_x0000_t75" style="width:52.8pt;height:52.8pt">
            <v:imagedata r:id="rId46" o:title=""/>
          </v:shape>
        </w:pict>
      </w:r>
      <w:r w:rsidRPr="00002198">
        <w:rPr>
          <w:rFonts w:ascii="Edelfontmed" w:hAnsi="Edelfontmed"/>
          <w:noProof/>
          <w:lang w:eastAsia="es-ES"/>
        </w:rPr>
        <w:pict>
          <v:shape id="_x0000_i1102" type="#_x0000_t75" style="width:43.2pt;height:43.2pt">
            <v:imagedata r:id="rId47" o:title=""/>
          </v:shape>
        </w:pict>
      </w:r>
    </w:p>
    <w:p w:rsidR="00AB407C" w:rsidRPr="00625C46" w:rsidRDefault="00AB407C" w:rsidP="00FE009E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103" type="#_x0000_t75" alt="http://www.catedu.es/arasaac/classes/img/thumbnail.php?i=cdb4ae007dd5b3b4ec6e9c2eb5d2f3b0e5b73fdd5216cece9d9f0709ca904497c988f78aa80b44e53fd65accded7735d163550" style="width:39.6pt;height:39.6pt;visibility:visible">
            <v:imagedata r:id="rId14" o:title=""/>
          </v:shape>
        </w:pict>
      </w:r>
      <w:r w:rsidRPr="00625C46">
        <w:rPr>
          <w:rFonts w:ascii="Edelfontmed" w:hAnsi="Edelfontmed"/>
          <w:sz w:val="40"/>
          <w:szCs w:val="40"/>
        </w:rPr>
        <w:t>Completa las frases:</w:t>
      </w:r>
    </w:p>
    <w:p w:rsidR="00AB407C" w:rsidRPr="00625C46" w:rsidRDefault="00AB407C" w:rsidP="00FE009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625C46">
        <w:rPr>
          <w:rFonts w:ascii="Edelfontmed" w:hAnsi="Edelfontmed"/>
          <w:sz w:val="40"/>
          <w:szCs w:val="40"/>
        </w:rPr>
        <w:t xml:space="preserve">El  </w:t>
      </w:r>
      <w:r>
        <w:rPr>
          <w:rFonts w:ascii="Times New Roman" w:hAnsi="Times New Roman"/>
          <w:sz w:val="40"/>
          <w:szCs w:val="40"/>
        </w:rPr>
        <w:t xml:space="preserve">________________________ </w:t>
      </w:r>
      <w:r>
        <w:rPr>
          <w:rFonts w:ascii="Edelfontmed" w:hAnsi="Edelfontmed"/>
          <w:sz w:val="40"/>
          <w:szCs w:val="40"/>
        </w:rPr>
        <w:t>es blanco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00219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625C46">
        <w:rPr>
          <w:rFonts w:ascii="Edelfontmed" w:hAnsi="Edelfontmed"/>
          <w:sz w:val="40"/>
          <w:szCs w:val="40"/>
        </w:rPr>
        <w:t xml:space="preserve">El  </w:t>
      </w:r>
      <w:r>
        <w:rPr>
          <w:rFonts w:ascii="Edelfontmed" w:hAnsi="Edelfontmed"/>
          <w:sz w:val="40"/>
          <w:szCs w:val="40"/>
        </w:rPr>
        <w:t xml:space="preserve">papel higiénico </w:t>
      </w:r>
      <w:r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Edelfontmed" w:hAnsi="Edelfontmed"/>
          <w:sz w:val="40"/>
          <w:szCs w:val="40"/>
        </w:rPr>
        <w:t xml:space="preserve">es </w:t>
      </w:r>
      <w:r>
        <w:rPr>
          <w:rFonts w:ascii="Times New Roman" w:hAnsi="Times New Roman"/>
          <w:sz w:val="40"/>
          <w:szCs w:val="40"/>
        </w:rPr>
        <w:t>________________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FE009E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104" type="#_x0000_t75" alt="http://www.catedu.es/arasaac/classes/img/thumbnail.php?i=cdb4ae007dd5b3b4ec6e9c2eb5d2f3b0e5b73fdd5216cece9d9f0709ca904497c988f78aa80b44e53fd65ac6ddd77b5d163550" style="width:45pt;height:45pt;visibility:visible">
            <v:imagedata r:id="rId15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Dibuja la frase:</w:t>
      </w:r>
    </w:p>
    <w:p w:rsidR="00AB407C" w:rsidRPr="00625C46" w:rsidRDefault="00AB407C" w:rsidP="00FE009E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FE009E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FE009E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Default="00AB407C" w:rsidP="00FE009E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FE009E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912F1F">
      <w:pPr>
        <w:spacing w:line="360" w:lineRule="auto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105" type="#_x0000_t75" alt="http://www.catedu.es/arasaac/classes/img/thumbnail.php?i=cdb4ae007dd5b3b4ec6e9c2eb5d2f3b0e5b73fdd5216cece9d9f0709ca904497c988f78aa80b44e53fd65accd9db745d163550" style="width:40.8pt;height:40.8pt;visibility:visible">
            <v:imagedata r:id="rId7" o:title=""/>
          </v:shape>
        </w:pict>
      </w:r>
      <w:r w:rsidRPr="00625C46">
        <w:rPr>
          <w:rFonts w:ascii="Edelfontmed" w:hAnsi="Edelfontmed"/>
          <w:sz w:val="40"/>
          <w:szCs w:val="40"/>
        </w:rPr>
        <w:t>Lee la frase:</w:t>
      </w:r>
    </w:p>
    <w:p w:rsidR="00AB407C" w:rsidRPr="00625C46" w:rsidRDefault="00AB407C" w:rsidP="00912F1F">
      <w:pPr>
        <w:spacing w:line="360" w:lineRule="auto"/>
        <w:jc w:val="center"/>
        <w:rPr>
          <w:rFonts w:ascii="Edelfontmed" w:hAnsi="Edelfontmed"/>
          <w:b/>
          <w:color w:val="7030A0"/>
          <w:sz w:val="48"/>
          <w:szCs w:val="48"/>
        </w:rPr>
      </w:pPr>
      <w:r w:rsidRPr="00625C46">
        <w:rPr>
          <w:rFonts w:ascii="Edelfontmed" w:hAnsi="Edelfontmed"/>
          <w:b/>
          <w:color w:val="7030A0"/>
          <w:sz w:val="48"/>
          <w:szCs w:val="48"/>
        </w:rPr>
        <w:t>Ha</w:t>
      </w:r>
      <w:r>
        <w:rPr>
          <w:rFonts w:ascii="Edelfontmed" w:hAnsi="Edelfontmed"/>
          <w:b/>
          <w:color w:val="7030A0"/>
          <w:sz w:val="48"/>
          <w:szCs w:val="48"/>
        </w:rPr>
        <w:t>y una esponja encima del lavamanos</w:t>
      </w:r>
      <w:r w:rsidRPr="00625C46">
        <w:rPr>
          <w:rFonts w:ascii="Edelfontmed" w:hAnsi="Edelfontmed"/>
          <w:b/>
          <w:color w:val="7030A0"/>
          <w:sz w:val="48"/>
          <w:szCs w:val="48"/>
        </w:rPr>
        <w:t>.</w:t>
      </w:r>
    </w:p>
    <w:p w:rsidR="00AB407C" w:rsidRPr="00625C46" w:rsidRDefault="00AB407C" w:rsidP="00912F1F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106" type="#_x0000_t75" alt="http://www.catedu.es/arasaac/classes/img/thumbnail.php?i=cdb4ae007dd5b3b4ec6e9c2eb5d2f3b0e5b73fdd5216cece9d9f0709ca904497c988f78aa80b44e53fd65ac8dfd7765d163550" style="width:36pt;height:36pt;visibility:visible">
            <v:imagedata r:id="rId16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Rodea las palabras de la frase:</w:t>
      </w:r>
    </w:p>
    <w:p w:rsidR="00AB407C" w:rsidRPr="00625C46" w:rsidRDefault="00AB407C" w:rsidP="00912F1F">
      <w:pPr>
        <w:spacing w:line="360" w:lineRule="auto"/>
        <w:jc w:val="center"/>
        <w:rPr>
          <w:rFonts w:ascii="Edelfontmed" w:hAnsi="Edelfontmed"/>
          <w:sz w:val="40"/>
          <w:szCs w:val="40"/>
        </w:rPr>
      </w:pPr>
      <w:r w:rsidRPr="00EC329C">
        <w:rPr>
          <w:rFonts w:ascii="Edelfontmed" w:hAnsi="Edelfontmed"/>
          <w:noProof/>
          <w:lang w:eastAsia="es-ES"/>
        </w:rPr>
        <w:pict>
          <v:shape id="_x0000_i1107" type="#_x0000_t75" style="width:48pt;height:48pt">
            <v:imagedata r:id="rId36" o:title=""/>
          </v:shape>
        </w:pict>
      </w:r>
      <w:r w:rsidRPr="00002198">
        <w:rPr>
          <w:rFonts w:ascii="Edelfontmed" w:hAnsi="Edelfontmed"/>
          <w:noProof/>
          <w:lang w:eastAsia="es-ES"/>
        </w:rPr>
        <w:pict>
          <v:shape id="_x0000_i1108" type="#_x0000_t75" style="width:48pt;height:48pt">
            <v:imagedata r:id="rId45" o:title=""/>
          </v:shape>
        </w:pict>
      </w:r>
      <w:r>
        <w:rPr>
          <w:rFonts w:ascii="Edelfontmed" w:hAnsi="Edelfontmed"/>
          <w:noProof/>
          <w:lang w:eastAsia="es-ES"/>
        </w:rPr>
        <w:t xml:space="preserve"> </w:t>
      </w:r>
      <w:r>
        <w:pict>
          <v:shape id="_x0000_i1109" type="#_x0000_t75" style="width:46.8pt;height:46.8pt">
            <v:imagedata r:id="rId48" o:title=""/>
          </v:shape>
        </w:pict>
      </w:r>
      <w:r>
        <w:t xml:space="preserve">   </w:t>
      </w:r>
      <w:r w:rsidRPr="009C697C">
        <w:rPr>
          <w:rFonts w:ascii="Edelfontmed" w:hAnsi="Edelfontmed"/>
          <w:noProof/>
          <w:lang w:eastAsia="es-ES"/>
        </w:rPr>
        <w:pict>
          <v:shape id="Imagen 112" o:spid="_x0000_i1110" type="#_x0000_t75" alt="http://www.catedu.es/arasaac/classes/img/thumbnail.php?i=cdb4ae007dd5b3b4ec6e9c2eb5d2f3b0e5b73fdd5216cece9d9f0709ca904497c988f78aa80b44e53fd65acbd9dc745d163550" style="width:42.6pt;height:42.6pt;visibility:visible">
            <v:imagedata r:id="rId49" o:title=""/>
          </v:shape>
        </w:pict>
      </w:r>
      <w:r>
        <w:rPr>
          <w:rFonts w:ascii="Edelfontmed" w:hAnsi="Edelfontmed"/>
          <w:noProof/>
          <w:lang w:eastAsia="es-ES"/>
        </w:rPr>
        <w:t xml:space="preserve">   </w:t>
      </w:r>
      <w:r w:rsidRPr="009C697C">
        <w:rPr>
          <w:rFonts w:ascii="Edelfontmed" w:hAnsi="Edelfontmed"/>
          <w:sz w:val="40"/>
          <w:szCs w:val="40"/>
        </w:rPr>
        <w:pict>
          <v:shape id="_x0000_i1111" type="#_x0000_t75" style="width:52.2pt;height:59.4pt">
            <v:imagedata r:id="rId23" o:title="" croptop="5319f"/>
          </v:shape>
        </w:pict>
      </w:r>
      <w:r>
        <w:rPr>
          <w:rFonts w:ascii="Edelfontmed" w:hAnsi="Edelfontmed"/>
          <w:sz w:val="40"/>
          <w:szCs w:val="40"/>
        </w:rPr>
        <w:t xml:space="preserve">   </w:t>
      </w:r>
      <w:r w:rsidRPr="009C697C">
        <w:rPr>
          <w:rFonts w:ascii="Edelfontmed" w:hAnsi="Edelfontmed"/>
          <w:noProof/>
          <w:lang w:eastAsia="es-ES"/>
        </w:rPr>
        <w:pict>
          <v:shape id="_x0000_i1112" type="#_x0000_t75" style="width:56.4pt;height:56.4pt">
            <v:imagedata r:id="rId24" o:title=""/>
          </v:shape>
        </w:pict>
      </w:r>
      <w:r>
        <w:rPr>
          <w:rFonts w:ascii="Edelfontmed" w:hAnsi="Edelfontmed"/>
          <w:noProof/>
          <w:lang w:eastAsia="es-ES"/>
        </w:rPr>
        <w:t xml:space="preserve"> </w:t>
      </w:r>
      <w:r w:rsidRPr="009C697C">
        <w:rPr>
          <w:noProof/>
          <w:szCs w:val="36"/>
          <w:lang w:eastAsia="es-ES"/>
        </w:rPr>
        <w:pict>
          <v:shape id="_x0000_i1113" type="#_x0000_t75" style="width:58.8pt;height:58.8pt">
            <v:imagedata r:id="rId25" o:title=""/>
          </v:shape>
        </w:pict>
      </w:r>
      <w:r>
        <w:rPr>
          <w:noProof/>
          <w:szCs w:val="36"/>
          <w:lang w:eastAsia="es-ES"/>
        </w:rPr>
        <w:t xml:space="preserve">  </w:t>
      </w:r>
      <w:r w:rsidRPr="009C697C">
        <w:rPr>
          <w:rFonts w:ascii="Edelfontmed" w:hAnsi="Edelfontmed"/>
          <w:noProof/>
          <w:lang w:eastAsia="es-ES"/>
        </w:rPr>
        <w:pict>
          <v:shape id="Imagen 115" o:spid="_x0000_i1114" type="#_x0000_t75" alt="http://www.catedu.es/arasaac/classes/img/thumbnail.php?i=cdb4ae007dd5b3b4ec6e9c2eb5d2f3b0e5b73fdd5216cece9d9f0709ca904497c988f78aa80b44e53fd65acbd9da725d163550" style="width:43.8pt;height:43.8pt;visibility:visible">
            <v:imagedata r:id="rId50" o:title=""/>
          </v:shape>
        </w:pict>
      </w:r>
    </w:p>
    <w:p w:rsidR="00AB407C" w:rsidRPr="00625C46" w:rsidRDefault="00AB407C" w:rsidP="00912F1F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115" type="#_x0000_t75" alt="http://www.catedu.es/arasaac/classes/img/thumbnail.php?i=cdb4ae007dd5b3b4ec6e9c2eb5d2f3b0e5b73fdd5216cece9d9f0709ca904497c988f78aa80b44e53fd65accded7735d163550" style="width:39.6pt;height:39.6pt;visibility:visible">
            <v:imagedata r:id="rId14" o:title=""/>
          </v:shape>
        </w:pict>
      </w:r>
      <w:r w:rsidRPr="00625C46">
        <w:rPr>
          <w:rFonts w:ascii="Edelfontmed" w:hAnsi="Edelfontmed"/>
          <w:sz w:val="40"/>
          <w:szCs w:val="40"/>
        </w:rPr>
        <w:t>Completa las frases:</w:t>
      </w:r>
    </w:p>
    <w:p w:rsidR="00AB407C" w:rsidRPr="00625C46" w:rsidRDefault="00AB407C" w:rsidP="00912F1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625C46">
        <w:rPr>
          <w:rFonts w:ascii="Edelfontmed" w:hAnsi="Edelfontmed"/>
          <w:sz w:val="40"/>
          <w:szCs w:val="40"/>
        </w:rPr>
        <w:t>Hay un</w:t>
      </w:r>
      <w:r>
        <w:rPr>
          <w:rFonts w:ascii="Edelfontmed" w:hAnsi="Edelfontmed"/>
          <w:sz w:val="40"/>
          <w:szCs w:val="40"/>
        </w:rPr>
        <w:t xml:space="preserve">a </w:t>
      </w:r>
      <w:r>
        <w:rPr>
          <w:rFonts w:ascii="Times New Roman" w:hAnsi="Times New Roman"/>
          <w:sz w:val="40"/>
          <w:szCs w:val="40"/>
        </w:rPr>
        <w:t>________________</w:t>
      </w:r>
      <w:r w:rsidRPr="00625C46">
        <w:rPr>
          <w:rFonts w:ascii="Edelfontmed" w:hAnsi="Edelfontmed"/>
          <w:sz w:val="40"/>
          <w:szCs w:val="40"/>
        </w:rPr>
        <w:t xml:space="preserve"> encima del</w:t>
      </w:r>
      <w:r>
        <w:rPr>
          <w:rFonts w:ascii="Edelfontmed" w:hAnsi="Edelfontmed"/>
          <w:sz w:val="40"/>
          <w:szCs w:val="40"/>
        </w:rPr>
        <w:t xml:space="preserve"> lavamanos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CB352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625C46">
        <w:rPr>
          <w:rFonts w:ascii="Edelfontmed" w:hAnsi="Edelfontmed"/>
          <w:sz w:val="40"/>
          <w:szCs w:val="40"/>
        </w:rPr>
        <w:t>Hay un</w:t>
      </w:r>
      <w:r>
        <w:rPr>
          <w:rFonts w:ascii="Edelfontmed" w:hAnsi="Edelfontmed"/>
          <w:sz w:val="40"/>
          <w:szCs w:val="40"/>
        </w:rPr>
        <w:t xml:space="preserve">a esponja </w:t>
      </w:r>
      <w:r>
        <w:rPr>
          <w:rFonts w:ascii="Times New Roman" w:hAnsi="Times New Roman"/>
          <w:sz w:val="40"/>
          <w:szCs w:val="40"/>
        </w:rPr>
        <w:t>________________</w:t>
      </w:r>
      <w:r w:rsidRPr="00625C46">
        <w:rPr>
          <w:rFonts w:ascii="Edelfontmed" w:hAnsi="Edelfontmed"/>
          <w:sz w:val="40"/>
          <w:szCs w:val="40"/>
        </w:rPr>
        <w:t xml:space="preserve"> del</w:t>
      </w:r>
      <w:r>
        <w:rPr>
          <w:rFonts w:ascii="Edelfontmed" w:hAnsi="Edelfontmed"/>
          <w:sz w:val="40"/>
          <w:szCs w:val="40"/>
        </w:rPr>
        <w:t xml:space="preserve"> lavamanos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CB352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625C46">
        <w:rPr>
          <w:rFonts w:ascii="Edelfontmed" w:hAnsi="Edelfontmed"/>
          <w:sz w:val="40"/>
          <w:szCs w:val="40"/>
        </w:rPr>
        <w:t>Hay un</w:t>
      </w:r>
      <w:r>
        <w:rPr>
          <w:rFonts w:ascii="Edelfontmed" w:hAnsi="Edelfontmed"/>
          <w:sz w:val="40"/>
          <w:szCs w:val="40"/>
        </w:rPr>
        <w:t>a esponja</w:t>
      </w:r>
      <w:r w:rsidRPr="00625C46">
        <w:rPr>
          <w:rFonts w:ascii="Edelfontmed" w:hAnsi="Edelfontmed"/>
          <w:sz w:val="40"/>
          <w:szCs w:val="40"/>
        </w:rPr>
        <w:t xml:space="preserve"> encima del</w:t>
      </w:r>
      <w:r>
        <w:rPr>
          <w:rFonts w:ascii="Edelfontmed" w:hAnsi="Edelfontmed"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___________________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912F1F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116" type="#_x0000_t75" alt="http://www.catedu.es/arasaac/classes/img/thumbnail.php?i=cdb4ae007dd5b3b4ec6e9c2eb5d2f3b0e5b73fdd5216cece9d9f0709ca904497c988f78aa80b44e53fd65ac6ddd77b5d163550" style="width:45pt;height:45pt;visibility:visible">
            <v:imagedata r:id="rId15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Dibuja la frase:</w:t>
      </w:r>
    </w:p>
    <w:p w:rsidR="00AB407C" w:rsidRPr="00625C46" w:rsidRDefault="00AB407C" w:rsidP="00912F1F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912F1F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912F1F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912F1F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174CA2">
      <w:pPr>
        <w:spacing w:line="360" w:lineRule="auto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117" type="#_x0000_t75" alt="http://www.catedu.es/arasaac/classes/img/thumbnail.php?i=cdb4ae007dd5b3b4ec6e9c2eb5d2f3b0e5b73fdd5216cece9d9f0709ca904497c988f78aa80b44e53fd65accd9db745d163550" style="width:40.8pt;height:40.8pt;visibility:visible">
            <v:imagedata r:id="rId7" o:title=""/>
          </v:shape>
        </w:pict>
      </w:r>
      <w:r w:rsidRPr="00625C46">
        <w:rPr>
          <w:rFonts w:ascii="Edelfontmed" w:hAnsi="Edelfontmed"/>
          <w:sz w:val="40"/>
          <w:szCs w:val="40"/>
        </w:rPr>
        <w:t>Lee la frase:</w:t>
      </w:r>
    </w:p>
    <w:p w:rsidR="00AB407C" w:rsidRPr="00625C46" w:rsidRDefault="00AB407C" w:rsidP="00174CA2">
      <w:pPr>
        <w:spacing w:line="360" w:lineRule="auto"/>
        <w:jc w:val="center"/>
        <w:rPr>
          <w:rFonts w:ascii="Edelfontmed" w:hAnsi="Edelfontmed"/>
          <w:b/>
          <w:color w:val="7030A0"/>
          <w:sz w:val="48"/>
          <w:szCs w:val="48"/>
        </w:rPr>
      </w:pPr>
      <w:r>
        <w:rPr>
          <w:rFonts w:ascii="Edelfontmed" w:hAnsi="Edelfontmed"/>
          <w:b/>
          <w:color w:val="7030A0"/>
          <w:sz w:val="48"/>
          <w:szCs w:val="48"/>
        </w:rPr>
        <w:t>Ilenia se pone colonia en el cuello</w:t>
      </w:r>
      <w:r w:rsidRPr="00625C46">
        <w:rPr>
          <w:rFonts w:ascii="Edelfontmed" w:hAnsi="Edelfontmed"/>
          <w:b/>
          <w:color w:val="7030A0"/>
          <w:sz w:val="48"/>
          <w:szCs w:val="48"/>
        </w:rPr>
        <w:t>.</w:t>
      </w:r>
    </w:p>
    <w:p w:rsidR="00AB407C" w:rsidRPr="00625C46" w:rsidRDefault="00AB407C" w:rsidP="00174CA2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118" type="#_x0000_t75" alt="http://www.catedu.es/arasaac/classes/img/thumbnail.php?i=cdb4ae007dd5b3b4ec6e9c2eb5d2f3b0e5b73fdd5216cece9d9f0709ca904497c988f78aa80b44e53fd65ac8dfd7765d163550" style="width:36pt;height:36pt;visibility:visible">
            <v:imagedata r:id="rId16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Rodea las palabras de la frase:</w:t>
      </w:r>
    </w:p>
    <w:p w:rsidR="00AB407C" w:rsidRPr="00CB3525" w:rsidRDefault="00AB407C" w:rsidP="00174CA2">
      <w:pPr>
        <w:spacing w:line="360" w:lineRule="auto"/>
        <w:jc w:val="center"/>
        <w:rPr>
          <w:rFonts w:ascii="Edelfontmed" w:hAnsi="Edelfontmed"/>
          <w:noProof/>
          <w:lang w:eastAsia="es-ES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119" type="#_x0000_t75" style="width:64.8pt;height:64.8pt">
            <v:imagedata r:id="rId12" o:title=""/>
          </v:shape>
        </w:pict>
      </w:r>
      <w:r w:rsidRPr="00CB3525">
        <w:rPr>
          <w:rFonts w:ascii="Edelfontmed" w:hAnsi="Edelfontmed"/>
          <w:noProof/>
          <w:lang w:eastAsia="es-ES"/>
        </w:rPr>
        <w:pict>
          <v:shape id="_x0000_i1120" type="#_x0000_t75" style="width:52.8pt;height:52.8pt">
            <v:imagedata r:id="rId51" o:title=""/>
          </v:shape>
        </w:pict>
      </w:r>
      <w:r>
        <w:pict>
          <v:shape id="_x0000_i1121" type="#_x0000_t75" style="width:46.8pt;height:46.8pt">
            <v:imagedata r:id="rId48" o:title=""/>
          </v:shape>
        </w:pict>
      </w:r>
      <w:r w:rsidRPr="00CB3525">
        <w:rPr>
          <w:rFonts w:ascii="Edelfontmed" w:hAnsi="Edelfontmed"/>
          <w:noProof/>
          <w:lang w:eastAsia="es-ES"/>
        </w:rPr>
        <w:pict>
          <v:shape id="_x0000_i1122" type="#_x0000_t75" style="width:55.2pt;height:55.2pt">
            <v:imagedata r:id="rId52" o:title=""/>
          </v:shape>
        </w:pict>
      </w:r>
      <w:r w:rsidRPr="009C697C">
        <w:rPr>
          <w:rFonts w:ascii="Edelfontmed" w:hAnsi="Edelfontmed"/>
          <w:noProof/>
          <w:lang w:eastAsia="es-ES"/>
        </w:rPr>
        <w:pict>
          <v:shape id="_x0000_i1123" type="#_x0000_t75" style="width:58.8pt;height:58.8pt">
            <v:imagedata r:id="rId27" o:title=""/>
          </v:shape>
        </w:pict>
      </w:r>
      <w:r w:rsidRPr="00EC329C">
        <w:rPr>
          <w:rFonts w:ascii="Edelfontmed" w:hAnsi="Edelfontmed"/>
          <w:noProof/>
          <w:lang w:eastAsia="es-ES"/>
        </w:rPr>
        <w:pict>
          <v:shape id="_x0000_i1124" type="#_x0000_t75" style="width:48pt;height:48pt">
            <v:imagedata r:id="rId36" o:title=""/>
          </v:shape>
        </w:pict>
      </w:r>
      <w:r w:rsidRPr="00CB3525">
        <w:rPr>
          <w:rFonts w:ascii="Edelfontmed" w:hAnsi="Edelfontmed"/>
          <w:noProof/>
          <w:lang w:eastAsia="es-ES"/>
        </w:rPr>
        <w:pict>
          <v:shape id="_x0000_i1125" type="#_x0000_t75" style="width:52.8pt;height:52.8pt">
            <v:imagedata r:id="rId53" o:title=""/>
          </v:shape>
        </w:pict>
      </w:r>
    </w:p>
    <w:p w:rsidR="00AB407C" w:rsidRPr="00625C46" w:rsidRDefault="00AB407C" w:rsidP="00174CA2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126" type="#_x0000_t75" alt="http://www.catedu.es/arasaac/classes/img/thumbnail.php?i=cdb4ae007dd5b3b4ec6e9c2eb5d2f3b0e5b73fdd5216cece9d9f0709ca904497c988f78aa80b44e53fd65accded7735d163550" style="width:39.6pt;height:39.6pt;visibility:visible">
            <v:imagedata r:id="rId14" o:title=""/>
          </v:shape>
        </w:pict>
      </w:r>
      <w:r w:rsidRPr="00625C46">
        <w:rPr>
          <w:rFonts w:ascii="Edelfontmed" w:hAnsi="Edelfontmed"/>
          <w:sz w:val="40"/>
          <w:szCs w:val="40"/>
        </w:rPr>
        <w:t>Completa las frases:</w:t>
      </w:r>
    </w:p>
    <w:p w:rsidR="00AB407C" w:rsidRPr="00625C46" w:rsidRDefault="00AB407C" w:rsidP="00174CA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________________ </w:t>
      </w:r>
      <w:r>
        <w:rPr>
          <w:rFonts w:ascii="Edelfontmed" w:hAnsi="Edelfontmed"/>
          <w:sz w:val="40"/>
          <w:szCs w:val="40"/>
        </w:rPr>
        <w:t>se pone colonia en el cuello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Default="00AB407C" w:rsidP="00CB352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Edelfontmed" w:hAnsi="Edelfontmed"/>
          <w:sz w:val="40"/>
          <w:szCs w:val="40"/>
        </w:rPr>
        <w:t xml:space="preserve">Ilenia se pone </w:t>
      </w:r>
      <w:r>
        <w:rPr>
          <w:rFonts w:ascii="Times New Roman" w:hAnsi="Times New Roman"/>
          <w:sz w:val="40"/>
          <w:szCs w:val="40"/>
        </w:rPr>
        <w:t>_________________</w:t>
      </w:r>
      <w:r>
        <w:rPr>
          <w:rFonts w:ascii="Edelfontmed" w:hAnsi="Edelfontmed"/>
          <w:sz w:val="40"/>
          <w:szCs w:val="40"/>
        </w:rPr>
        <w:t xml:space="preserve"> en el cuello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CB352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Edelfontmed" w:hAnsi="Edelfontmed"/>
          <w:sz w:val="40"/>
          <w:szCs w:val="40"/>
        </w:rPr>
      </w:pPr>
      <w:r>
        <w:rPr>
          <w:rFonts w:ascii="Edelfontmed" w:hAnsi="Edelfontmed"/>
          <w:sz w:val="40"/>
          <w:szCs w:val="40"/>
        </w:rPr>
        <w:t xml:space="preserve">Ilenia se pone colonia en el </w:t>
      </w:r>
      <w:r>
        <w:rPr>
          <w:rFonts w:ascii="Times New Roman" w:hAnsi="Times New Roman"/>
          <w:sz w:val="40"/>
          <w:szCs w:val="40"/>
        </w:rPr>
        <w:t>________________</w:t>
      </w:r>
      <w:r w:rsidRPr="00625C46">
        <w:rPr>
          <w:rFonts w:ascii="Edelfontmed" w:hAnsi="Edelfontmed"/>
          <w:sz w:val="40"/>
          <w:szCs w:val="40"/>
        </w:rPr>
        <w:t>.</w:t>
      </w:r>
    </w:p>
    <w:p w:rsidR="00AB407C" w:rsidRPr="00625C46" w:rsidRDefault="00AB407C" w:rsidP="00282E85">
      <w:pPr>
        <w:spacing w:line="360" w:lineRule="auto"/>
        <w:jc w:val="both"/>
        <w:rPr>
          <w:rFonts w:ascii="Edelfontmed" w:hAnsi="Edelfontmed"/>
          <w:sz w:val="40"/>
          <w:szCs w:val="40"/>
        </w:rPr>
      </w:pPr>
      <w:r w:rsidRPr="009C697C">
        <w:rPr>
          <w:rFonts w:ascii="Edelfontmed" w:hAnsi="Edelfontmed"/>
          <w:noProof/>
          <w:sz w:val="40"/>
          <w:szCs w:val="40"/>
          <w:lang w:eastAsia="es-ES"/>
        </w:rPr>
        <w:pict>
          <v:shape id="_x0000_i1127" type="#_x0000_t75" alt="http://www.catedu.es/arasaac/classes/img/thumbnail.php?i=cdb4ae007dd5b3b4ec6e9c2eb5d2f3b0e5b73fdd5216cece9d9f0709ca904497c988f78aa80b44e53fd65ac6ddd77b5d163550" style="width:45pt;height:45pt;visibility:visible">
            <v:imagedata r:id="rId15" o:title=""/>
          </v:shape>
        </w:pict>
      </w:r>
      <w:r w:rsidRPr="00625C46">
        <w:rPr>
          <w:rFonts w:ascii="Edelfontmed" w:hAnsi="Edelfontmed"/>
          <w:sz w:val="40"/>
          <w:szCs w:val="40"/>
        </w:rPr>
        <w:t xml:space="preserve"> Dibuja la frase:</w:t>
      </w:r>
    </w:p>
    <w:p w:rsidR="00AB407C" w:rsidRPr="00625C46" w:rsidRDefault="00AB407C" w:rsidP="00282E85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282E85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p w:rsidR="00AB407C" w:rsidRPr="00625C46" w:rsidRDefault="00AB407C" w:rsidP="00282E85">
      <w:pPr>
        <w:spacing w:line="360" w:lineRule="auto"/>
        <w:jc w:val="both"/>
        <w:rPr>
          <w:rFonts w:ascii="Edelfontmed" w:hAnsi="Edelfontmed"/>
          <w:sz w:val="40"/>
          <w:szCs w:val="40"/>
        </w:rPr>
      </w:pPr>
    </w:p>
    <w:sectPr w:rsidR="00AB407C" w:rsidRPr="00625C46" w:rsidSect="001B515B">
      <w:footerReference w:type="default" r:id="rId5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07C" w:rsidRDefault="00AB407C" w:rsidP="00BB35CF">
      <w:pPr>
        <w:spacing w:after="0" w:line="240" w:lineRule="auto"/>
      </w:pPr>
      <w:r>
        <w:separator/>
      </w:r>
    </w:p>
  </w:endnote>
  <w:endnote w:type="continuationSeparator" w:id="0">
    <w:p w:rsidR="00AB407C" w:rsidRDefault="00AB407C" w:rsidP="00BB3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Edelfontme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07C" w:rsidRDefault="00AB407C" w:rsidP="00625C46">
    <w:pPr>
      <w:ind w:right="360"/>
      <w:jc w:val="center"/>
      <w:rPr>
        <w:rFonts w:ascii="Segoe UI" w:hAnsi="Segoe UI" w:cs="Segoe UI"/>
        <w:color w:val="444444"/>
        <w:sz w:val="20"/>
        <w:szCs w:val="20"/>
      </w:rPr>
    </w:pPr>
    <w:r>
      <w:rPr>
        <w:rFonts w:ascii="Segoe UI" w:hAnsi="Segoe UI" w:cs="Segoe UI"/>
        <w:b/>
        <w:bCs/>
        <w:color w:val="444444"/>
        <w:sz w:val="20"/>
        <w:szCs w:val="20"/>
      </w:rPr>
      <w:t>Autor pictogramas:</w:t>
    </w:r>
    <w:r>
      <w:rPr>
        <w:rFonts w:ascii="Segoe UI" w:hAnsi="Segoe UI" w:cs="Segoe UI"/>
        <w:color w:val="444444"/>
        <w:sz w:val="20"/>
        <w:szCs w:val="20"/>
      </w:rPr>
      <w:t xml:space="preserve"> Sergio Palao  </w:t>
    </w:r>
    <w:r>
      <w:rPr>
        <w:rFonts w:ascii="Segoe UI" w:hAnsi="Segoe UI" w:cs="Segoe UI"/>
        <w:b/>
        <w:bCs/>
        <w:color w:val="444444"/>
        <w:sz w:val="20"/>
        <w:szCs w:val="20"/>
      </w:rPr>
      <w:t xml:space="preserve">Procedencia: </w:t>
    </w:r>
    <w:r w:rsidRPr="00CC0B03">
      <w:rPr>
        <w:rFonts w:ascii="Segoe UI" w:hAnsi="Segoe UI" w:cs="Segoe UI"/>
        <w:bCs/>
        <w:color w:val="444444"/>
        <w:sz w:val="20"/>
        <w:szCs w:val="20"/>
      </w:rPr>
      <w:t xml:space="preserve">ARASAAC </w:t>
    </w:r>
    <w:hyperlink r:id="rId1" w:tgtFrame="_blank" w:history="1">
      <w:r>
        <w:rPr>
          <w:rStyle w:val="Hyperlink"/>
          <w:rFonts w:ascii="Segoe UI" w:hAnsi="Segoe UI" w:cs="Segoe UI"/>
          <w:sz w:val="20"/>
          <w:szCs w:val="20"/>
        </w:rPr>
        <w:t>http://catedu.es/arasaac/</w:t>
      </w:r>
    </w:hyperlink>
    <w:r>
      <w:rPr>
        <w:rFonts w:ascii="Segoe UI" w:hAnsi="Segoe UI" w:cs="Segoe UI"/>
        <w:color w:val="444444"/>
        <w:sz w:val="20"/>
        <w:szCs w:val="20"/>
      </w:rPr>
      <w:t xml:space="preserve">  </w:t>
    </w:r>
  </w:p>
  <w:p w:rsidR="00AB407C" w:rsidRPr="00857FD6" w:rsidRDefault="00AB407C" w:rsidP="00625C46">
    <w:pPr>
      <w:jc w:val="center"/>
      <w:rPr>
        <w:rFonts w:ascii="Segoe UI" w:hAnsi="Segoe UI" w:cs="Segoe UI"/>
        <w:color w:val="444444"/>
        <w:sz w:val="20"/>
        <w:szCs w:val="20"/>
      </w:rPr>
    </w:pPr>
    <w:r>
      <w:rPr>
        <w:rFonts w:ascii="Segoe UI" w:hAnsi="Segoe UI" w:cs="Segoe UI"/>
        <w:b/>
        <w:bCs/>
        <w:color w:val="444444"/>
        <w:sz w:val="20"/>
        <w:szCs w:val="20"/>
      </w:rPr>
      <w:t xml:space="preserve">Licencia: </w:t>
    </w:r>
    <w:hyperlink r:id="rId2" w:tgtFrame="_blank" w:history="1">
      <w:r>
        <w:rPr>
          <w:rStyle w:val="Hyperlink"/>
          <w:rFonts w:ascii="Segoe UI" w:hAnsi="Segoe UI" w:cs="Segoe UI"/>
          <w:sz w:val="20"/>
          <w:szCs w:val="20"/>
        </w:rPr>
        <w:t>CC (BY-NC)</w:t>
      </w:r>
    </w:hyperlink>
    <w:r>
      <w:rPr>
        <w:rFonts w:ascii="Segoe UI" w:hAnsi="Segoe UI" w:cs="Segoe UI"/>
        <w:color w:val="444444"/>
        <w:sz w:val="20"/>
        <w:szCs w:val="20"/>
      </w:rPr>
      <w:t xml:space="preserve">  </w:t>
    </w:r>
    <w:r w:rsidRPr="00CC0B03">
      <w:rPr>
        <w:rFonts w:ascii="Segoe UI" w:hAnsi="Segoe UI" w:cs="Segoe UI"/>
        <w:b/>
        <w:color w:val="444444"/>
        <w:sz w:val="20"/>
        <w:szCs w:val="20"/>
      </w:rPr>
      <w:t>Autora:</w:t>
    </w:r>
    <w:r>
      <w:rPr>
        <w:rFonts w:ascii="Segoe UI" w:hAnsi="Segoe UI" w:cs="Segoe UI"/>
        <w:color w:val="000000"/>
        <w:sz w:val="20"/>
        <w:szCs w:val="20"/>
      </w:rPr>
      <w:t xml:space="preserve"> Amaya Padilla Collado</w:t>
    </w:r>
  </w:p>
  <w:p w:rsidR="00AB407C" w:rsidRDefault="00AB407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07C" w:rsidRDefault="00AB407C" w:rsidP="00BB35CF">
      <w:pPr>
        <w:spacing w:after="0" w:line="240" w:lineRule="auto"/>
      </w:pPr>
      <w:r>
        <w:separator/>
      </w:r>
    </w:p>
  </w:footnote>
  <w:footnote w:type="continuationSeparator" w:id="0">
    <w:p w:rsidR="00AB407C" w:rsidRDefault="00AB407C" w:rsidP="00BB35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http://www.catedu.es/arasaac/classes/img/thumbnail.php?i=cdb4ae007dd5b3b4ec6e9c2eb5d2f3b0e5b73fdd5216cece9d9f0709ca904497c988f78aa80b44e53fd65ac8dfd7765d163550" style="width:148.8pt;height:148.8pt;visibility:visible" o:bullet="t">
        <v:imagedata r:id="rId1" o:title=""/>
      </v:shape>
    </w:pict>
  </w:numPicBullet>
  <w:abstractNum w:abstractNumId="0">
    <w:nsid w:val="7E3C1ED9"/>
    <w:multiLevelType w:val="hybridMultilevel"/>
    <w:tmpl w:val="357410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2E75"/>
    <w:rsid w:val="00000BE7"/>
    <w:rsid w:val="00002198"/>
    <w:rsid w:val="0008692D"/>
    <w:rsid w:val="00092372"/>
    <w:rsid w:val="000A574A"/>
    <w:rsid w:val="00174CA2"/>
    <w:rsid w:val="00183D16"/>
    <w:rsid w:val="001B515B"/>
    <w:rsid w:val="001D265B"/>
    <w:rsid w:val="001F794C"/>
    <w:rsid w:val="002679CE"/>
    <w:rsid w:val="00272570"/>
    <w:rsid w:val="00282E85"/>
    <w:rsid w:val="00352E05"/>
    <w:rsid w:val="00356DF7"/>
    <w:rsid w:val="003A3B2C"/>
    <w:rsid w:val="003D0327"/>
    <w:rsid w:val="003F763F"/>
    <w:rsid w:val="00412AB3"/>
    <w:rsid w:val="004C2242"/>
    <w:rsid w:val="00504868"/>
    <w:rsid w:val="00552386"/>
    <w:rsid w:val="005E2E75"/>
    <w:rsid w:val="00625C46"/>
    <w:rsid w:val="00653F43"/>
    <w:rsid w:val="006A2039"/>
    <w:rsid w:val="0079454C"/>
    <w:rsid w:val="0081559C"/>
    <w:rsid w:val="008523E4"/>
    <w:rsid w:val="00857FD6"/>
    <w:rsid w:val="008762A3"/>
    <w:rsid w:val="00912F1F"/>
    <w:rsid w:val="00987C24"/>
    <w:rsid w:val="009C697C"/>
    <w:rsid w:val="00A2612D"/>
    <w:rsid w:val="00AB407C"/>
    <w:rsid w:val="00BB35CF"/>
    <w:rsid w:val="00C215CB"/>
    <w:rsid w:val="00C565E4"/>
    <w:rsid w:val="00C603C2"/>
    <w:rsid w:val="00C7402C"/>
    <w:rsid w:val="00C772F8"/>
    <w:rsid w:val="00CB3525"/>
    <w:rsid w:val="00CC0B03"/>
    <w:rsid w:val="00CC3C55"/>
    <w:rsid w:val="00CC5280"/>
    <w:rsid w:val="00DD3A38"/>
    <w:rsid w:val="00E46FA0"/>
    <w:rsid w:val="00E9570B"/>
    <w:rsid w:val="00EB0C79"/>
    <w:rsid w:val="00EC329C"/>
    <w:rsid w:val="00F35394"/>
    <w:rsid w:val="00FE009E"/>
    <w:rsid w:val="00FE4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9C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E2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2E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679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BB35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B35C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B35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B35CF"/>
    <w:rPr>
      <w:rFonts w:cs="Times New Roman"/>
    </w:rPr>
  </w:style>
  <w:style w:type="character" w:styleId="Hyperlink">
    <w:name w:val="Hyperlink"/>
    <w:basedOn w:val="DefaultParagraphFont"/>
    <w:uiPriority w:val="99"/>
    <w:rsid w:val="00625C46"/>
    <w:rPr>
      <w:rFonts w:cs="Times New Roman"/>
      <w:color w:val="0066CC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/2.5/es/" TargetMode="External"/><Relationship Id="rId1" Type="http://schemas.openxmlformats.org/officeDocument/2006/relationships/hyperlink" Target="http://catedu.es/arasaac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</TotalTime>
  <Pages>10</Pages>
  <Words>400</Words>
  <Characters>2200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Lee la frase:</dc:title>
  <dc:subject/>
  <dc:creator>Israel</dc:creator>
  <cp:keywords/>
  <dc:description/>
  <cp:lastModifiedBy>ALICIA F.C</cp:lastModifiedBy>
  <cp:revision>5</cp:revision>
  <dcterms:created xsi:type="dcterms:W3CDTF">2009-08-12T20:47:00Z</dcterms:created>
  <dcterms:modified xsi:type="dcterms:W3CDTF">2009-08-13T11:48:00Z</dcterms:modified>
</cp:coreProperties>
</file>