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2DAD7" w14:textId="77777777" w:rsidR="00E476DD" w:rsidRDefault="00E476DD">
      <w:pPr>
        <w:spacing w:line="240" w:lineRule="auto"/>
        <w:jc w:val="left"/>
        <w:rPr>
          <w:b/>
          <w:bCs/>
          <w:szCs w:val="20"/>
        </w:rPr>
      </w:pPr>
      <w:bookmarkStart w:id="0" w:name="_GoBack"/>
      <w:bookmarkEnd w:id="0"/>
    </w:p>
    <w:p w14:paraId="5D289319" w14:textId="51D70EE7" w:rsidR="005B47D2" w:rsidRDefault="005B47D2" w:rsidP="00A6388D">
      <w:pPr>
        <w:pStyle w:val="Lgende"/>
        <w:spacing w:line="360" w:lineRule="auto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7739AD6" wp14:editId="0ED5B700">
                <wp:simplePos x="0" y="0"/>
                <wp:positionH relativeFrom="margin">
                  <wp:align>left</wp:align>
                </wp:positionH>
                <wp:positionV relativeFrom="paragraph">
                  <wp:posOffset>2687</wp:posOffset>
                </wp:positionV>
                <wp:extent cx="6370320" cy="4146550"/>
                <wp:effectExtent l="0" t="0" r="0" b="63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320" cy="4146550"/>
                          <a:chOff x="0" y="0"/>
                          <a:chExt cx="6370320" cy="414655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C:\Users\shin\Desktop\CO2 at LGGE\EDC MIS 5-11\CO2 MIS 6 project\CH4 during MIS 6\CH4 during MIS 6 with new age in this study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320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0" y="3581400"/>
                            <a:ext cx="6370320" cy="565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FFC26CA" w14:textId="447D35B0" w:rsidR="009D724A" w:rsidRPr="009A3FE4" w:rsidRDefault="009D724A">
                              <w:pPr>
                                <w:pStyle w:val="Lgende"/>
                                <w:spacing w:line="360" w:lineRule="auto"/>
                                <w:rPr>
                                  <w:b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bookmarkStart w:id="1" w:name="_Ref12558336"/>
                              <w:r w:rsidRPr="009A3FE4">
                                <w:rPr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Pr="009A3FE4">
                                <w:rPr>
                                  <w:sz w:val="20"/>
                                  <w:szCs w:val="20"/>
                                  <w:lang w:val="fr-FR"/>
                                </w:rPr>
                                <w:fldChar w:fldCharType="begin"/>
                              </w:r>
                              <w:r w:rsidRPr="003B470A">
                                <w:rPr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9A3FE4">
                                <w:rPr>
                                  <w:sz w:val="20"/>
                                  <w:szCs w:val="20"/>
                                  <w:lang w:val="fr-FR"/>
                                </w:rPr>
                                <w:fldChar w:fldCharType="separate"/>
                              </w:r>
                              <w:r w:rsidR="00813DA2">
                                <w:rPr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9A3FE4">
                                <w:rPr>
                                  <w:sz w:val="20"/>
                                  <w:szCs w:val="20"/>
                                  <w:lang w:val="fr-FR"/>
                                </w:rPr>
                                <w:fldChar w:fldCharType="end"/>
                              </w:r>
                              <w:bookmarkEnd w:id="1"/>
                              <w:r w:rsidRPr="009A3FE4">
                                <w:rPr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9A3FE4">
                                <w:rPr>
                                  <w:b w:val="0"/>
                                  <w:sz w:val="20"/>
                                  <w:szCs w:val="20"/>
                                </w:rPr>
                                <w:t>Atmospheric CH</w:t>
                              </w:r>
                              <w:r w:rsidRPr="009A3FE4">
                                <w:rPr>
                                  <w:b w:val="0"/>
                                  <w:sz w:val="20"/>
                                  <w:szCs w:val="20"/>
                                  <w:vertAlign w:val="subscript"/>
                                </w:rPr>
                                <w:t>4</w:t>
                              </w:r>
                              <w:r w:rsidRPr="009A3FE4">
                                <w:rPr>
                                  <w:b w:val="0"/>
                                  <w:sz w:val="20"/>
                                  <w:szCs w:val="20"/>
                                </w:rPr>
                                <w:t xml:space="preserve"> concentrations from EDC ice core during MIS 6. Both dark green squares (</w:t>
                              </w:r>
                              <w:proofErr w:type="spellStart"/>
                              <w:r w:rsidRPr="009A3FE4">
                                <w:rPr>
                                  <w:b w:val="0"/>
                                  <w:sz w:val="20"/>
                                  <w:szCs w:val="20"/>
                                </w:rPr>
                                <w:t>Loulergue</w:t>
                              </w:r>
                              <w:proofErr w:type="spellEnd"/>
                              <w:r w:rsidRPr="009A3FE4">
                                <w:rPr>
                                  <w:b w:val="0"/>
                                  <w:sz w:val="20"/>
                                  <w:szCs w:val="20"/>
                                </w:rPr>
                                <w:t xml:space="preserve"> et al., 2008) and light green dots (this study) were measured at IGE.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39AD6" id="Groupe 8" o:spid="_x0000_s1026" style="position:absolute;left:0;text-align:left;margin-left:0;margin-top:.2pt;width:501.6pt;height:326.5pt;z-index:251649024;mso-position-horizontal:left;mso-position-horizontal-relative:margin" coordsize="63703,41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RmiigD45/wCCzIx8P/2ff+zgvAH/AKeoa+xq+Ov+CzP/ACT/APZ9&#10;/wCzgvAH/p6hr7F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63703;height:35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6LcnDAAAA2gAAAA8AAABkcnMvZG93bnJldi54bWxEj8FqwzAQRO+B/oPYQm+J3EKT4EYJxWDo&#10;yTSOD+ltsTa2iLVyLNV2/74qFHIcZuYNszvMthMjDd44VvC8SkAQ104bbhRUp3y5BeEDssbOMSn4&#10;IQ+H/cNih6l2Ex9pLEMjIoR9igraEPpUSl+3ZNGvXE8cvYsbLIYoh0bqAacIt518SZK1tGg4LrTY&#10;U9ZSfS2/rQJ9Pk2bfFvU5vN2s2P1lRWdM0o9Pc7vbyACzeEe/m9/aAWv8Hcl3gC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otycMAAADaAAAADwAAAAAAAAAAAAAAAACf&#10;AgAAZHJzL2Rvd25yZXYueG1sUEsFBgAAAAAEAAQA9wAAAI8DAAAAAA==&#10;">
                  <v:imagedata r:id="rId10" o:title="CH4 during MIS 6 with new age in this study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8" type="#_x0000_t202" style="position:absolute;top:35814;width:63703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c0MUA&#10;AADaAAAADwAAAGRycy9kb3ducmV2LnhtbESPQWsCMRSE70L/Q3iFXkSzrbKUrVFEFGov0q0Xb4/N&#10;c7Pt5mVJsrr9940g9DjMzDfMYjXYVlzIh8axgudpBoK4crrhWsHxazd5BREissbWMSn4pQCr5cNo&#10;gYV2V/6kSxlrkSAcClRgYuwKKUNlyGKYuo44eWfnLcYkfS21x2uC21a+ZFkuLTacFgx2tDFU/ZS9&#10;VXCYnw5m3J+3H+v5zO+P/Sb/rkulnh6H9RuISEP8D9/b71pBDrcr6Qb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1zQxQAAANoAAAAPAAAAAAAAAAAAAAAAAJgCAABkcnMv&#10;ZG93bnJldi54bWxQSwUGAAAAAAQABAD1AAAAigMAAAAA&#10;" stroked="f">
                  <v:textbox style="mso-fit-shape-to-text:t" inset="0,0,0,0">
                    <w:txbxContent>
                      <w:p w14:paraId="5FFC26CA" w14:textId="447D35B0" w:rsidR="009D724A" w:rsidRPr="009A3FE4" w:rsidRDefault="009D724A">
                        <w:pPr>
                          <w:pStyle w:val="Lgende"/>
                          <w:spacing w:line="360" w:lineRule="auto"/>
                          <w:rPr>
                            <w:b w:val="0"/>
                            <w:noProof/>
                            <w:sz w:val="20"/>
                            <w:szCs w:val="20"/>
                          </w:rPr>
                        </w:pPr>
                        <w:bookmarkStart w:id="29" w:name="_Ref12558336"/>
                        <w:r w:rsidRPr="009A3FE4">
                          <w:rPr>
                            <w:sz w:val="20"/>
                            <w:szCs w:val="20"/>
                          </w:rPr>
                          <w:t xml:space="preserve">Figure </w:t>
                        </w:r>
                        <w:r w:rsidRPr="009A3FE4">
                          <w:rPr>
                            <w:sz w:val="20"/>
                            <w:szCs w:val="20"/>
                            <w:lang w:val="fr-FR"/>
                          </w:rPr>
                          <w:fldChar w:fldCharType="begin"/>
                        </w:r>
                        <w:r w:rsidRPr="003B470A">
                          <w:rPr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9A3FE4">
                          <w:rPr>
                            <w:sz w:val="20"/>
                            <w:szCs w:val="20"/>
                            <w:lang w:val="fr-FR"/>
                          </w:rPr>
                          <w:fldChar w:fldCharType="separate"/>
                        </w:r>
                        <w:r w:rsidR="00813DA2">
                          <w:rPr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9A3FE4">
                          <w:rPr>
                            <w:sz w:val="20"/>
                            <w:szCs w:val="20"/>
                            <w:lang w:val="fr-FR"/>
                          </w:rPr>
                          <w:fldChar w:fldCharType="end"/>
                        </w:r>
                        <w:bookmarkEnd w:id="29"/>
                        <w:r w:rsidRPr="009A3FE4">
                          <w:rPr>
                            <w:sz w:val="20"/>
                            <w:szCs w:val="20"/>
                          </w:rPr>
                          <w:t xml:space="preserve">: </w:t>
                        </w:r>
                        <w:r w:rsidRPr="009A3FE4">
                          <w:rPr>
                            <w:b w:val="0"/>
                            <w:sz w:val="20"/>
                            <w:szCs w:val="20"/>
                          </w:rPr>
                          <w:t>Atmospheric CH</w:t>
                        </w:r>
                        <w:r w:rsidRPr="009A3FE4">
                          <w:rPr>
                            <w:b w:val="0"/>
                            <w:sz w:val="20"/>
                            <w:szCs w:val="20"/>
                            <w:vertAlign w:val="subscript"/>
                          </w:rPr>
                          <w:t>4</w:t>
                        </w:r>
                        <w:r w:rsidRPr="009A3FE4">
                          <w:rPr>
                            <w:b w:val="0"/>
                            <w:sz w:val="20"/>
                            <w:szCs w:val="20"/>
                          </w:rPr>
                          <w:t xml:space="preserve"> concentrations from EDC ice core during MIS 6. Both dark green squares (Loulergue et al., 2008) and light green dots (this study) were measured at IGE.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A01BA4" w14:textId="5234E236" w:rsidR="005B47D2" w:rsidRDefault="005B47D2" w:rsidP="00A6388D">
      <w:pPr>
        <w:pStyle w:val="Lgende"/>
        <w:spacing w:line="360" w:lineRule="auto"/>
      </w:pPr>
    </w:p>
    <w:p w14:paraId="3151628F" w14:textId="4626FF2F" w:rsidR="005B47D2" w:rsidRDefault="005B47D2" w:rsidP="00A6388D">
      <w:pPr>
        <w:pStyle w:val="Lgende"/>
        <w:spacing w:line="360" w:lineRule="auto"/>
      </w:pPr>
    </w:p>
    <w:p w14:paraId="1F43CA64" w14:textId="77777777" w:rsidR="005B47D2" w:rsidRDefault="005B47D2">
      <w:pPr>
        <w:spacing w:line="240" w:lineRule="auto"/>
        <w:jc w:val="left"/>
        <w:rPr>
          <w:b/>
          <w:bCs/>
          <w:sz w:val="18"/>
          <w:szCs w:val="18"/>
        </w:rPr>
      </w:pPr>
      <w:r>
        <w:br w:type="page"/>
      </w:r>
    </w:p>
    <w:p w14:paraId="67D9822E" w14:textId="109024A4" w:rsidR="005B47D2" w:rsidRDefault="005B47D2" w:rsidP="00A6388D">
      <w:pPr>
        <w:pStyle w:val="Lgende"/>
        <w:spacing w:line="360" w:lineRule="auto"/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448C3C7" wp14:editId="37DA3F69">
                <wp:simplePos x="0" y="0"/>
                <wp:positionH relativeFrom="margin">
                  <wp:align>left</wp:align>
                </wp:positionH>
                <wp:positionV relativeFrom="paragraph">
                  <wp:posOffset>77128</wp:posOffset>
                </wp:positionV>
                <wp:extent cx="6362700" cy="4641215"/>
                <wp:effectExtent l="0" t="0" r="0" b="6985"/>
                <wp:wrapTopAndBottom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4641215"/>
                          <a:chOff x="0" y="0"/>
                          <a:chExt cx="6362700" cy="4641215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shin\Desktop\CO2 at LGGE\EDC MIS 5-11\CO2 MIS 6 project\delta depth\delta depth vs age and depth 2019061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0" y="3639820"/>
                            <a:ext cx="6362700" cy="10013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4C9C17" w14:textId="06D759B4" w:rsidR="009D724A" w:rsidRPr="009B1ACF" w:rsidRDefault="009D724A" w:rsidP="00A6388D">
                              <w:pPr>
                                <w:pStyle w:val="Correspondence"/>
                                <w:spacing w:line="360" w:lineRule="auto"/>
                              </w:pPr>
                              <w:bookmarkStart w:id="2" w:name="_Ref12558575"/>
                              <w:r w:rsidRPr="007B3274">
                                <w:rPr>
                                  <w:b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  <w:lang w:val="fr-FR"/>
                                </w:rPr>
                                <w:fldChar w:fldCharType="begin"/>
                              </w:r>
                              <w:r w:rsidRPr="003B470A">
                                <w:rPr>
                                  <w:b/>
                                </w:rPr>
                                <w:instrText xml:space="preserve"> SEQ Figure \* ARABIC </w:instrText>
                              </w:r>
                              <w:r>
                                <w:rPr>
                                  <w:b/>
                                  <w:lang w:val="fr-FR"/>
                                </w:rPr>
                                <w:fldChar w:fldCharType="separate"/>
                              </w:r>
                              <w:r w:rsidR="00813DA2">
                                <w:rPr>
                                  <w:b/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lang w:val="fr-FR"/>
                                </w:rPr>
                                <w:fldChar w:fldCharType="end"/>
                              </w:r>
                              <w:bookmarkEnd w:id="2"/>
                              <w:r w:rsidRPr="00A6388D">
                                <w:rPr>
                                  <w:b/>
                                </w:rPr>
                                <w:t xml:space="preserve">: </w:t>
                              </w:r>
                              <w:proofErr w:type="spellStart"/>
                              <w:r w:rsidRPr="009B1ACF">
                                <w:rPr>
                                  <w:color w:val="000000"/>
                                </w:rPr>
                                <w:t>δD</w:t>
                              </w:r>
                              <w:proofErr w:type="spellEnd"/>
                              <w:r w:rsidRPr="009B1ACF">
                                <w:rPr>
                                  <w:color w:val="000000"/>
                                </w:rPr>
                                <w:t xml:space="preserve"> and δ</w:t>
                              </w:r>
                              <w:r w:rsidRPr="009B1ACF">
                                <w:rPr>
                                  <w:color w:val="000000"/>
                                  <w:vertAlign w:val="superscript"/>
                                </w:rPr>
                                <w:t>15</w:t>
                              </w:r>
                              <w:r w:rsidRPr="009B1ACF">
                                <w:rPr>
                                  <w:color w:val="000000"/>
                                </w:rPr>
                                <w:t xml:space="preserve">N from </w:t>
                              </w:r>
                              <w:r>
                                <w:rPr>
                                  <w:color w:val="000000"/>
                                </w:rPr>
                                <w:t>ED</w:t>
                              </w:r>
                              <w:r w:rsidRPr="009B1ACF">
                                <w:rPr>
                                  <w:color w:val="000000"/>
                                </w:rPr>
                                <w:t>C ice core plotted as a function of depth. For δ</w:t>
                              </w:r>
                              <w:r w:rsidRPr="009B1ACF">
                                <w:rPr>
                                  <w:color w:val="000000"/>
                                  <w:vertAlign w:val="superscript"/>
                                </w:rPr>
                                <w:t>15</w:t>
                              </w:r>
                              <w:r w:rsidRPr="009B1ACF">
                                <w:rPr>
                                  <w:color w:val="000000"/>
                                </w:rPr>
                                <w:t xml:space="preserve">N, 88 new data points are added to the previous measurements </w:t>
                              </w:r>
                              <w:r w:rsidRPr="009B1ACF">
                                <w:rPr>
                                  <w:color w:val="000000"/>
                                </w:rPr>
                                <w:fldChar w:fldCharType="begin"/>
                              </w:r>
                              <w:r w:rsidRPr="009B1ACF">
                                <w:rPr>
                                  <w:color w:val="000000"/>
                                </w:rPr>
                                <w:instrText xml:space="preserve"> ADDIN EN.CITE &lt;EndNote&gt;&lt;Cite&gt;&lt;Author&gt;Landais&lt;/Author&gt;&lt;Year&gt;2013&lt;/Year&gt;&lt;RecNum&gt;95&lt;/RecNum&gt;&lt;DisplayText&gt;(Landais et al., 2013)&lt;/DisplayText&gt;&lt;record&gt;&lt;rec-number&gt;95&lt;/rec-number&gt;&lt;foreign-keys&gt;&lt;key app="EN" db-id="vs9drrrpqasep0e2t0lxpexofe2sf0wsaxv9" timestamp="1535118071"&gt;95&lt;/key&gt;&lt;/foreign-keys&gt;&lt;ref-type name="Journal Article"&gt;17&lt;/ref-type&gt;&lt;contributors&gt;&lt;authors&gt;&lt;author&gt;Landais, A&lt;/author&gt;&lt;author&gt;Dreyfus, G&lt;/author&gt;&lt;author&gt;Capron, E&lt;/author&gt;&lt;author&gt;Jouzel, J&lt;/author&gt;&lt;author&gt;Masson-Delmotte, V&lt;/author&gt;&lt;author&gt;Roche, DM&lt;/author&gt;&lt;author&gt;Prié, F&lt;/author&gt;&lt;author&gt;Caillon, N&lt;/author&gt;&lt;author&gt;Chappellaz, J&lt;/author&gt;&lt;author&gt;Leuenberger, Markus&lt;/author&gt;&lt;/authors&gt;&lt;/contributors&gt;&lt;titles&gt;&lt;title&gt;&lt;style face="normal" font="default" size="100%"&gt;Two-phase change in CO&lt;/style&gt;&lt;style face="subscript" font="default" size="100%"&gt;2&lt;/style&gt;&lt;style face="normal" font="default" size="100%"&gt;, Antarctic temperature and global climate during Termination II&lt;/style&gt;&lt;/title&gt;&lt;secondary-title&gt;Nature geoscience&lt;/secondary-title&gt;&lt;/titles&gt;&lt;periodical&gt;&lt;full-title&gt;Nature Geoscience&lt;/full-title&gt;&lt;/periodical&gt;&lt;pages&gt;1062&lt;/pages&gt;&lt;volume&gt;6&lt;/volume&gt;&lt;number&gt;12&lt;/number&gt;&lt;dates&gt;&lt;year&gt;2013&lt;/year&gt;&lt;/dates&gt;&lt;isbn&gt;1752-0908&lt;/isbn&gt;&lt;urls&gt;&lt;/urls&gt;&lt;/record&gt;&lt;/Cite&gt;&lt;/EndNote&gt;</w:instrText>
                              </w:r>
                              <w:r w:rsidRPr="009B1ACF">
                                <w:rPr>
                                  <w:color w:val="000000"/>
                                </w:rPr>
                                <w:fldChar w:fldCharType="separate"/>
                              </w:r>
                              <w:r w:rsidRPr="009B1ACF">
                                <w:rPr>
                                  <w:noProof/>
                                  <w:color w:val="000000"/>
                                </w:rPr>
                                <w:t>(Landais et al., 2013)</w:t>
                              </w:r>
                              <w:r w:rsidRPr="009B1ACF">
                                <w:rPr>
                                  <w:color w:val="000000"/>
                                </w:rPr>
                                <w:fldChar w:fldCharType="end"/>
                              </w:r>
                              <w:r w:rsidRPr="009B1ACF">
                                <w:rPr>
                                  <w:color w:val="000000"/>
                                </w:rPr>
                                <w:t>. T</w:t>
                              </w:r>
                              <w:r w:rsidRPr="009B1ACF">
                                <w:t>he error bar indicates the standard deviation of replicate.</w:t>
                              </w:r>
                            </w:p>
                            <w:p w14:paraId="7E32DD96" w14:textId="182C51D8" w:rsidR="009D724A" w:rsidRPr="004D4B3C" w:rsidRDefault="009D724A" w:rsidP="00A6388D">
                              <w:pPr>
                                <w:pStyle w:val="Lgende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8C3C7" id="Groupe 11" o:spid="_x0000_s1029" style="position:absolute;left:0;text-align:left;margin-left:0;margin-top:6.05pt;width:501pt;height:365.45pt;z-index:251654144;mso-position-horizontal:left;mso-position-horizontal-relative:margin" coordsize="63627,4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">
                <v:shape id="Image 9" o:spid="_x0000_s1030" type="#_x0000_t75" style="position:absolute;width:63627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A/UPEAAAA2gAAAA8AAABkcnMvZG93bnJldi54bWxEj09rwkAUxO+C32F5Qm9mYyhaU1eRltRU&#10;vPiH9vrIviYh2bchu9X023cLQo/DzPyGWW0G04or9a62rGAWxSCIC6trLhVcztn0CYTzyBpby6Tg&#10;hxxs1uPRClNtb3yk68mXIkDYpaig8r5LpXRFRQZdZDvi4H3Z3qAPsi+l7vEW4KaVSRzPpcGaw0KF&#10;Hb1UVDSnb6PgsH/L39vHPHv9MIuk+zw0zu8apR4mw/YZhKfB/4fv7VwrWMLflXA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A/UPEAAAA2gAAAA8AAAAAAAAAAAAAAAAA&#10;nwIAAGRycy9kb3ducmV2LnhtbFBLBQYAAAAABAAEAPcAAACQAwAAAAA=&#10;">
                  <v:imagedata r:id="rId12" o:title="delta depth vs age and depth 20190619"/>
                  <v:path arrowok="t"/>
                </v:shape>
                <v:shape id="Zone de texte 10" o:spid="_x0000_s1031" type="#_x0000_t202" style="position:absolute;top:36398;width:63627;height:10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bxsYA&#10;AADb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Xyhl19k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bxsYAAADbAAAADwAAAAAAAAAAAAAAAACYAgAAZHJz&#10;L2Rvd25yZXYueG1sUEsFBgAAAAAEAAQA9QAAAIsDAAAAAA==&#10;" stroked="f">
                  <v:textbox style="mso-fit-shape-to-text:t" inset="0,0,0,0">
                    <w:txbxContent>
                      <w:p w14:paraId="774C9C17" w14:textId="06D759B4" w:rsidR="009D724A" w:rsidRPr="009B1ACF" w:rsidRDefault="009D724A" w:rsidP="00A6388D">
                        <w:pPr>
                          <w:pStyle w:val="Correspondence"/>
                          <w:spacing w:line="360" w:lineRule="auto"/>
                        </w:pPr>
                        <w:bookmarkStart w:id="31" w:name="_Ref12558575"/>
                        <w:r w:rsidRPr="007B3274">
                          <w:rPr>
                            <w:b/>
                          </w:rPr>
                          <w:t xml:space="preserve">Figure </w:t>
                        </w:r>
                        <w:r>
                          <w:rPr>
                            <w:b/>
                            <w:lang w:val="fr-FR"/>
                          </w:rPr>
                          <w:fldChar w:fldCharType="begin"/>
                        </w:r>
                        <w:r w:rsidRPr="003B470A">
                          <w:rPr>
                            <w:b/>
                          </w:rPr>
                          <w:instrText xml:space="preserve"> SEQ Figure \* ARABIC </w:instrText>
                        </w:r>
                        <w:r>
                          <w:rPr>
                            <w:b/>
                            <w:lang w:val="fr-FR"/>
                          </w:rPr>
                          <w:fldChar w:fldCharType="separate"/>
                        </w:r>
                        <w:r w:rsidR="00813DA2">
                          <w:rPr>
                            <w:b/>
                            <w:noProof/>
                          </w:rPr>
                          <w:t>2</w:t>
                        </w:r>
                        <w:r>
                          <w:rPr>
                            <w:b/>
                            <w:lang w:val="fr-FR"/>
                          </w:rPr>
                          <w:fldChar w:fldCharType="end"/>
                        </w:r>
                        <w:bookmarkEnd w:id="31"/>
                        <w:r w:rsidRPr="00A6388D">
                          <w:rPr>
                            <w:b/>
                          </w:rPr>
                          <w:t xml:space="preserve">: </w:t>
                        </w:r>
                        <w:r w:rsidRPr="009B1ACF">
                          <w:rPr>
                            <w:color w:val="000000"/>
                          </w:rPr>
                          <w:t>δD and δ</w:t>
                        </w:r>
                        <w:r w:rsidRPr="009B1ACF">
                          <w:rPr>
                            <w:color w:val="000000"/>
                            <w:vertAlign w:val="superscript"/>
                          </w:rPr>
                          <w:t>15</w:t>
                        </w:r>
                        <w:r w:rsidRPr="009B1ACF">
                          <w:rPr>
                            <w:color w:val="000000"/>
                          </w:rPr>
                          <w:t xml:space="preserve">N from </w:t>
                        </w:r>
                        <w:r>
                          <w:rPr>
                            <w:color w:val="000000"/>
                          </w:rPr>
                          <w:t>ED</w:t>
                        </w:r>
                        <w:r w:rsidRPr="009B1ACF">
                          <w:rPr>
                            <w:color w:val="000000"/>
                          </w:rPr>
                          <w:t>C ice core plotted as a function of depth. For δ</w:t>
                        </w:r>
                        <w:r w:rsidRPr="009B1ACF">
                          <w:rPr>
                            <w:color w:val="000000"/>
                            <w:vertAlign w:val="superscript"/>
                          </w:rPr>
                          <w:t>15</w:t>
                        </w:r>
                        <w:r w:rsidRPr="009B1ACF">
                          <w:rPr>
                            <w:color w:val="000000"/>
                          </w:rPr>
                          <w:t xml:space="preserve">N, 88 new data points are added to the previous measurements </w:t>
                        </w:r>
                        <w:r w:rsidRPr="009B1ACF">
                          <w:rPr>
                            <w:color w:val="000000"/>
                          </w:rPr>
                          <w:fldChar w:fldCharType="begin"/>
                        </w:r>
                        <w:r w:rsidRPr="009B1ACF">
                          <w:rPr>
                            <w:color w:val="000000"/>
                          </w:rPr>
                          <w:instrText xml:space="preserve"> ADDIN EN.CITE &lt;EndNote&gt;&lt;Cite&gt;&lt;Author&gt;Landais&lt;/Author&gt;&lt;Year&gt;2013&lt;/Year&gt;&lt;RecNum&gt;95&lt;/RecNum&gt;&lt;DisplayText&gt;(Landais et al., 2013)&lt;/DisplayText&gt;&lt;record&gt;&lt;rec-number&gt;95&lt;/rec-number&gt;&lt;foreign-keys&gt;&lt;key app="EN" db-id="vs9drrrpqasep0e2t0lxpexofe2sf0wsaxv9" timestamp="1535118071"&gt;95&lt;/key&gt;&lt;/foreign-keys&gt;&lt;ref-type name="Journal Article"&gt;17&lt;/ref-type&gt;&lt;contributors&gt;&lt;authors&gt;&lt;author&gt;Landais, A&lt;/author&gt;&lt;author&gt;Dreyfus, G&lt;/author&gt;&lt;author&gt;Capron, E&lt;/author&gt;&lt;author&gt;Jouzel, J&lt;/author&gt;&lt;author&gt;Masson-Delmotte, V&lt;/author&gt;&lt;author&gt;Roche, DM&lt;/author&gt;&lt;author&gt;Prié, F&lt;/author&gt;&lt;author&gt;Caillon, N&lt;/author&gt;&lt;author&gt;Chappellaz, J&lt;/author&gt;&lt;author&gt;Leuenberger, Markus&lt;/author&gt;&lt;/authors&gt;&lt;/contributors&gt;&lt;titles&gt;&lt;title&gt;&lt;style face="normal" font="default" size="100%"&gt;Two-phase change in CO&lt;/style&gt;&lt;style face="subscript" font="default" size="100%"&gt;2&lt;/style&gt;&lt;style face="normal" font="default" size="100%"&gt;, Antarctic temperature and global climate during Termination II&lt;/style&gt;&lt;/title&gt;&lt;secondary-title&gt;Nature geoscience&lt;/secondary-title&gt;&lt;/titles&gt;&lt;periodical&gt;&lt;full-title&gt;Nature Geoscience&lt;/full-title&gt;&lt;/periodical&gt;&lt;pages&gt;1062&lt;/pages&gt;&lt;volume&gt;6&lt;/volume&gt;&lt;number&gt;12&lt;/number&gt;&lt;dates&gt;&lt;year&gt;2013&lt;/year&gt;&lt;/dates&gt;&lt;isbn&gt;1752-0908&lt;/isbn&gt;&lt;urls&gt;&lt;/urls&gt;&lt;/record&gt;&lt;/Cite&gt;&lt;/EndNote&gt;</w:instrText>
                        </w:r>
                        <w:r w:rsidRPr="009B1ACF">
                          <w:rPr>
                            <w:color w:val="000000"/>
                          </w:rPr>
                          <w:fldChar w:fldCharType="separate"/>
                        </w:r>
                        <w:r w:rsidRPr="009B1ACF">
                          <w:rPr>
                            <w:noProof/>
                            <w:color w:val="000000"/>
                          </w:rPr>
                          <w:t>(Landais et al., 2013)</w:t>
                        </w:r>
                        <w:r w:rsidRPr="009B1ACF">
                          <w:rPr>
                            <w:color w:val="000000"/>
                          </w:rPr>
                          <w:fldChar w:fldCharType="end"/>
                        </w:r>
                        <w:r w:rsidRPr="009B1ACF">
                          <w:rPr>
                            <w:color w:val="000000"/>
                          </w:rPr>
                          <w:t>. T</w:t>
                        </w:r>
                        <w:r w:rsidRPr="009B1ACF">
                          <w:t>he error bar indicates the standard deviation of replicate.</w:t>
                        </w:r>
                      </w:p>
                      <w:p w14:paraId="7E32DD96" w14:textId="182C51D8" w:rsidR="009D724A" w:rsidRPr="004D4B3C" w:rsidRDefault="009D724A" w:rsidP="00A6388D">
                        <w:pPr>
                          <w:pStyle w:val="Lgende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E63FC73" w14:textId="4322291D" w:rsidR="005B47D2" w:rsidRDefault="005B47D2" w:rsidP="00A6388D">
      <w:pPr>
        <w:pStyle w:val="Lgende"/>
        <w:spacing w:line="360" w:lineRule="auto"/>
      </w:pPr>
    </w:p>
    <w:p w14:paraId="37D9D011" w14:textId="77777777" w:rsidR="005B47D2" w:rsidRDefault="005B47D2" w:rsidP="00A6388D">
      <w:pPr>
        <w:pStyle w:val="Lgende"/>
        <w:spacing w:line="360" w:lineRule="auto"/>
      </w:pPr>
    </w:p>
    <w:p w14:paraId="3A0FE741" w14:textId="77777777" w:rsidR="005B47D2" w:rsidRDefault="005B47D2" w:rsidP="00A6388D">
      <w:pPr>
        <w:pStyle w:val="Lgende"/>
        <w:spacing w:line="360" w:lineRule="auto"/>
      </w:pPr>
    </w:p>
    <w:p w14:paraId="79CA2D8D" w14:textId="77777777" w:rsidR="005B47D2" w:rsidRDefault="005B47D2" w:rsidP="00A6388D">
      <w:pPr>
        <w:pStyle w:val="Lgende"/>
        <w:spacing w:line="360" w:lineRule="auto"/>
      </w:pPr>
    </w:p>
    <w:p w14:paraId="7C120858" w14:textId="77777777" w:rsidR="005B47D2" w:rsidRDefault="005B47D2" w:rsidP="00A6388D">
      <w:pPr>
        <w:pStyle w:val="Lgende"/>
        <w:spacing w:line="360" w:lineRule="auto"/>
      </w:pPr>
    </w:p>
    <w:p w14:paraId="06A7DA41" w14:textId="77777777" w:rsidR="005B47D2" w:rsidRDefault="005B47D2" w:rsidP="00A6388D">
      <w:pPr>
        <w:pStyle w:val="Lgende"/>
        <w:spacing w:line="360" w:lineRule="auto"/>
      </w:pPr>
    </w:p>
    <w:p w14:paraId="10BCB1EC" w14:textId="77777777" w:rsidR="005B47D2" w:rsidRDefault="005B47D2" w:rsidP="00A6388D">
      <w:pPr>
        <w:pStyle w:val="Lgende"/>
        <w:spacing w:line="360" w:lineRule="auto"/>
      </w:pPr>
    </w:p>
    <w:p w14:paraId="457D578A" w14:textId="77777777" w:rsidR="00527F8B" w:rsidRDefault="00527F8B" w:rsidP="003B470A">
      <w:pPr>
        <w:pStyle w:val="Lgende"/>
        <w:keepNext/>
        <w:spacing w:line="360" w:lineRule="auto"/>
      </w:pPr>
      <w:bookmarkStart w:id="3" w:name="_Ref12627250"/>
      <w:r>
        <w:rPr>
          <w:noProof/>
          <w:lang w:val="fr-FR" w:eastAsia="fr-FR"/>
        </w:rPr>
        <w:lastRenderedPageBreak/>
        <w:drawing>
          <wp:inline distT="0" distB="0" distL="0" distR="0" wp14:anchorId="109598F7" wp14:editId="4ABF72C4">
            <wp:extent cx="6362700" cy="3581400"/>
            <wp:effectExtent l="0" t="0" r="0" b="0"/>
            <wp:docPr id="3" name="Image 3" descr="C:\Users\shin\Desktop\For publication\Figure\Age revision\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\Desktop\For publication\Figure\Age revision\Figure 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55F8" w14:textId="22E64769" w:rsidR="00527F8B" w:rsidRPr="003B470A" w:rsidRDefault="00527F8B" w:rsidP="003B470A">
      <w:pPr>
        <w:pStyle w:val="Lgende"/>
        <w:spacing w:line="360" w:lineRule="auto"/>
        <w:rPr>
          <w:sz w:val="20"/>
          <w:szCs w:val="20"/>
        </w:rPr>
      </w:pPr>
      <w:bookmarkStart w:id="4" w:name="_Ref15922858"/>
      <w:bookmarkStart w:id="5" w:name="_Ref15922852"/>
      <w:r w:rsidRPr="003B470A">
        <w:rPr>
          <w:sz w:val="20"/>
          <w:szCs w:val="20"/>
        </w:rPr>
        <w:t xml:space="preserve">Figure </w:t>
      </w:r>
      <w:r w:rsidR="007B3274">
        <w:rPr>
          <w:sz w:val="20"/>
          <w:szCs w:val="20"/>
          <w:lang w:val="fr-FR"/>
        </w:rPr>
        <w:fldChar w:fldCharType="begin"/>
      </w:r>
      <w:r w:rsidR="007B3274" w:rsidRPr="003B470A">
        <w:rPr>
          <w:sz w:val="20"/>
          <w:szCs w:val="20"/>
        </w:rPr>
        <w:instrText xml:space="preserve"> SEQ Figure \* ARABIC </w:instrText>
      </w:r>
      <w:r w:rsidR="007B3274">
        <w:rPr>
          <w:sz w:val="20"/>
          <w:szCs w:val="20"/>
          <w:lang w:val="fr-FR"/>
        </w:rPr>
        <w:fldChar w:fldCharType="separate"/>
      </w:r>
      <w:r w:rsidR="00813DA2">
        <w:rPr>
          <w:noProof/>
          <w:sz w:val="20"/>
          <w:szCs w:val="20"/>
        </w:rPr>
        <w:t>3</w:t>
      </w:r>
      <w:r w:rsidR="007B3274">
        <w:rPr>
          <w:sz w:val="20"/>
          <w:szCs w:val="20"/>
          <w:lang w:val="fr-FR"/>
        </w:rPr>
        <w:fldChar w:fldCharType="end"/>
      </w:r>
      <w:bookmarkEnd w:id="4"/>
      <w:r w:rsidR="007B3274" w:rsidRPr="007B3274">
        <w:rPr>
          <w:sz w:val="20"/>
          <w:szCs w:val="20"/>
        </w:rPr>
        <w:t>:</w:t>
      </w:r>
      <w:r w:rsidRPr="003B470A">
        <w:rPr>
          <w:sz w:val="20"/>
          <w:szCs w:val="20"/>
        </w:rPr>
        <w:t xml:space="preserve"> </w:t>
      </w:r>
      <w:r w:rsidR="009A6755" w:rsidRPr="003B470A">
        <w:rPr>
          <w:b w:val="0"/>
          <w:sz w:val="20"/>
          <w:szCs w:val="20"/>
        </w:rPr>
        <w:t>A:</w:t>
      </w:r>
      <w:r w:rsidRPr="003B470A">
        <w:rPr>
          <w:b w:val="0"/>
          <w:sz w:val="20"/>
          <w:szCs w:val="20"/>
        </w:rPr>
        <w:t xml:space="preserve"> </w:t>
      </w:r>
      <w:r w:rsidRPr="007B3274">
        <w:rPr>
          <w:b w:val="0"/>
          <w:sz w:val="20"/>
          <w:szCs w:val="20"/>
        </w:rPr>
        <w:t>∂</w:t>
      </w:r>
      <w:proofErr w:type="spellStart"/>
      <w:r w:rsidRPr="007B3274">
        <w:rPr>
          <w:rFonts w:hint="eastAsia"/>
          <w:b w:val="0"/>
          <w:sz w:val="20"/>
          <w:szCs w:val="20"/>
        </w:rPr>
        <w:t>Δ</w:t>
      </w:r>
      <w:r w:rsidRPr="007B3274">
        <w:rPr>
          <w:b w:val="0"/>
          <w:sz w:val="20"/>
          <w:szCs w:val="20"/>
        </w:rPr>
        <w:t>dept</w:t>
      </w:r>
      <w:r w:rsidR="002B2F6B" w:rsidRPr="002E2FA6">
        <w:rPr>
          <w:b w:val="0"/>
          <w:sz w:val="20"/>
          <w:szCs w:val="20"/>
        </w:rPr>
        <w:t>h</w:t>
      </w:r>
      <w:proofErr w:type="spellEnd"/>
      <w:r w:rsidR="002B2F6B" w:rsidRPr="002E2FA6">
        <w:rPr>
          <w:b w:val="0"/>
          <w:sz w:val="20"/>
          <w:szCs w:val="20"/>
        </w:rPr>
        <w:t>/∂z as a function of depth. Red dots</w:t>
      </w:r>
      <w:r w:rsidRPr="007B3274">
        <w:rPr>
          <w:b w:val="0"/>
          <w:sz w:val="20"/>
          <w:szCs w:val="20"/>
        </w:rPr>
        <w:t xml:space="preserve"> from the raw δ</w:t>
      </w:r>
      <w:r w:rsidRPr="007B3274">
        <w:rPr>
          <w:b w:val="0"/>
          <w:sz w:val="20"/>
          <w:szCs w:val="20"/>
          <w:vertAlign w:val="superscript"/>
        </w:rPr>
        <w:t>15</w:t>
      </w:r>
      <w:r w:rsidR="002B2F6B" w:rsidRPr="007B3274">
        <w:rPr>
          <w:b w:val="0"/>
          <w:sz w:val="20"/>
          <w:szCs w:val="20"/>
        </w:rPr>
        <w:t>N measurements. Blue dots</w:t>
      </w:r>
      <w:r w:rsidRPr="007B3274">
        <w:rPr>
          <w:b w:val="0"/>
          <w:sz w:val="20"/>
          <w:szCs w:val="20"/>
        </w:rPr>
        <w:t xml:space="preserve"> from a 3-point running mean weighted by 500/</w:t>
      </w:r>
      <w:proofErr w:type="spellStart"/>
      <w:r w:rsidRPr="007B3274">
        <w:rPr>
          <w:b w:val="0"/>
          <w:sz w:val="20"/>
          <w:szCs w:val="20"/>
        </w:rPr>
        <w:t>dT.</w:t>
      </w:r>
      <w:proofErr w:type="spellEnd"/>
      <w:r w:rsidRPr="007B3274">
        <w:rPr>
          <w:b w:val="0"/>
          <w:sz w:val="20"/>
          <w:szCs w:val="20"/>
        </w:rPr>
        <w:t xml:space="preserve"> Vertical dashed line indicates when ∂</w:t>
      </w:r>
      <w:proofErr w:type="spellStart"/>
      <w:r w:rsidRPr="007B3274">
        <w:rPr>
          <w:rFonts w:hint="eastAsia"/>
          <w:b w:val="0"/>
          <w:sz w:val="20"/>
          <w:szCs w:val="20"/>
        </w:rPr>
        <w:t>Δ</w:t>
      </w:r>
      <w:r w:rsidRPr="007B3274">
        <w:rPr>
          <w:b w:val="0"/>
          <w:sz w:val="20"/>
          <w:szCs w:val="20"/>
        </w:rPr>
        <w:t>depth</w:t>
      </w:r>
      <w:proofErr w:type="spellEnd"/>
      <w:r w:rsidRPr="007B3274">
        <w:rPr>
          <w:b w:val="0"/>
          <w:sz w:val="20"/>
          <w:szCs w:val="20"/>
        </w:rPr>
        <w:t>/∂z function is 1. B</w:t>
      </w:r>
      <w:r w:rsidRPr="003B470A">
        <w:rPr>
          <w:sz w:val="20"/>
          <w:szCs w:val="20"/>
        </w:rPr>
        <w:t xml:space="preserve">: </w:t>
      </w:r>
      <w:r w:rsidRPr="007B3274">
        <w:rPr>
          <w:b w:val="0"/>
          <w:sz w:val="20"/>
          <w:szCs w:val="20"/>
        </w:rPr>
        <w:t xml:space="preserve">∆depth (bold line) for EDC from 1787.5 to 1870.2 m below the surface, deduced from </w:t>
      </w:r>
      <w:r w:rsidRPr="005602AB">
        <w:rPr>
          <w:b w:val="0"/>
          <w:color w:val="000000" w:themeColor="text1"/>
          <w:sz w:val="20"/>
          <w:szCs w:val="20"/>
        </w:rPr>
        <w:t>δ</w:t>
      </w:r>
      <w:r w:rsidRPr="003B470A">
        <w:rPr>
          <w:b w:val="0"/>
          <w:color w:val="000000" w:themeColor="text1"/>
          <w:sz w:val="20"/>
          <w:szCs w:val="20"/>
          <w:vertAlign w:val="superscript"/>
        </w:rPr>
        <w:t>15</w:t>
      </w:r>
      <w:r w:rsidRPr="003B470A">
        <w:rPr>
          <w:b w:val="0"/>
          <w:color w:val="000000" w:themeColor="text1"/>
          <w:sz w:val="20"/>
          <w:szCs w:val="20"/>
        </w:rPr>
        <w:t>N and the thinning function calculated in this depth range</w:t>
      </w:r>
      <w:r w:rsidRPr="003B470A">
        <w:rPr>
          <w:b w:val="0"/>
          <w:sz w:val="20"/>
          <w:szCs w:val="20"/>
        </w:rPr>
        <w:t>.  The two dash lines corresponds to the analytical uncertainties.</w:t>
      </w:r>
      <w:bookmarkEnd w:id="5"/>
    </w:p>
    <w:bookmarkEnd w:id="3"/>
    <w:p w14:paraId="3F5A8C8F" w14:textId="06C1E9B1" w:rsidR="00917253" w:rsidRDefault="00917253" w:rsidP="00A6388D">
      <w:pPr>
        <w:pStyle w:val="Lgende"/>
        <w:spacing w:line="360" w:lineRule="auto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323CB9" wp14:editId="51AC41CF">
                <wp:simplePos x="0" y="0"/>
                <wp:positionH relativeFrom="column">
                  <wp:posOffset>52754</wp:posOffset>
                </wp:positionH>
                <wp:positionV relativeFrom="paragraph">
                  <wp:posOffset>3876333</wp:posOffset>
                </wp:positionV>
                <wp:extent cx="6362700" cy="635"/>
                <wp:effectExtent l="0" t="0" r="0" b="0"/>
                <wp:wrapTopAndBottom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03CF7" w14:textId="4BDED3DA" w:rsidR="009D724A" w:rsidRPr="00131812" w:rsidRDefault="009D724A" w:rsidP="00A6388D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3CB9" id="Zone de texte 2" o:spid="_x0000_s1032" type="#_x0000_t202" style="position:absolute;left:0;text-align:left;margin-left:4.15pt;margin-top:305.2pt;width:501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" stroked="f">
                <v:textbox style="mso-fit-shape-to-text:t" inset="0,0,0,0">
                  <w:txbxContent>
                    <w:p w14:paraId="62203CF7" w14:textId="4BDED3DA" w:rsidR="009D724A" w:rsidRPr="00131812" w:rsidRDefault="009D724A" w:rsidP="00A6388D">
                      <w:pPr>
                        <w:pStyle w:val="Lgende"/>
                        <w:rPr>
                          <w:noProof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10D8052" w14:textId="00C2E197" w:rsidR="00917253" w:rsidRDefault="00917253" w:rsidP="00A6388D"/>
    <w:p w14:paraId="29F6C4A3" w14:textId="05982C94" w:rsidR="00687DE8" w:rsidRDefault="00687DE8">
      <w:pPr>
        <w:spacing w:line="240" w:lineRule="auto"/>
        <w:jc w:val="left"/>
      </w:pPr>
      <w:r>
        <w:br w:type="page"/>
      </w: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9F2D53A" wp14:editId="41406E8D">
                <wp:simplePos x="0" y="0"/>
                <wp:positionH relativeFrom="column">
                  <wp:posOffset>-11974</wp:posOffset>
                </wp:positionH>
                <wp:positionV relativeFrom="paragraph">
                  <wp:posOffset>26398</wp:posOffset>
                </wp:positionV>
                <wp:extent cx="6395358" cy="4165071"/>
                <wp:effectExtent l="0" t="0" r="5715" b="6985"/>
                <wp:wrapTopAndBottom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358" cy="4165071"/>
                          <a:chOff x="-332015" y="-838200"/>
                          <a:chExt cx="6395358" cy="4165435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C:\Users\shin\Desktop\For publication\Figure\CO2 dome C and Vostok\Vostok and ED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7"/>
                          <a:stretch/>
                        </pic:blipFill>
                        <pic:spPr bwMode="auto">
                          <a:xfrm>
                            <a:off x="-299357" y="-838200"/>
                            <a:ext cx="63627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Zone de texte 36"/>
                        <wps:cNvSpPr txBox="1"/>
                        <wps:spPr>
                          <a:xfrm>
                            <a:off x="-332015" y="2503568"/>
                            <a:ext cx="6362700" cy="82366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CB30307" w14:textId="1455A789" w:rsidR="009D724A" w:rsidRPr="003B470A" w:rsidRDefault="009D724A" w:rsidP="00687DE8">
                              <w:pPr>
                                <w:pStyle w:val="Lgende"/>
                                <w:spacing w:line="360" w:lineRule="auto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bookmarkStart w:id="6" w:name="_Ref15942594"/>
                              <w:r w:rsidRPr="003B470A">
                                <w:rPr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Pr="003B470A">
                                <w:rPr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B470A">
                                <w:rPr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3B470A">
                                <w:rPr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813DA2">
                                <w:rPr>
                                  <w:noProof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3B470A">
                                <w:rPr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bookmarkEnd w:id="6"/>
                              <w:r w:rsidRPr="003B470A">
                                <w:rPr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Atmospheric CO</w:t>
                              </w:r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from EDC (blue, this work) and </w:t>
                              </w:r>
                              <w:proofErr w:type="spellStart"/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Vostok</w:t>
                              </w:r>
                              <w:proofErr w:type="spellEnd"/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(black, Petit et al., 1999) ice cores, compared to the </w:t>
                              </w:r>
                              <w:proofErr w:type="spellStart"/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δD</w:t>
                              </w:r>
                              <w:proofErr w:type="spellEnd"/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of water at EDC (temperature proxy) (</w:t>
                              </w:r>
                              <w:proofErr w:type="spellStart"/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Jouzel</w:t>
                              </w:r>
                              <w:proofErr w:type="spellEnd"/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et al., 2007) from 190─135 </w:t>
                              </w:r>
                              <w:proofErr w:type="spellStart"/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kyr</w:t>
                              </w:r>
                              <w:proofErr w:type="spellEnd"/>
                              <w:r w:rsidRPr="00DF0B5F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BP.</w:t>
                              </w:r>
                            </w:p>
                            <w:p w14:paraId="5A8805C6" w14:textId="77777777" w:rsidR="009D724A" w:rsidRPr="0015407D" w:rsidRDefault="009D724A" w:rsidP="003B470A">
                              <w:pPr>
                                <w:pStyle w:val="Lgende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2D53A" id="Groupe 34" o:spid="_x0000_s1033" style="position:absolute;margin-left:-.95pt;margin-top:2.1pt;width:503.55pt;height:327.95pt;z-index:251708416;mso-width-relative:margin;mso-height-relative:margin" coordorigin="-3320,-8382" coordsize="63953,41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">
                <v:shape id="Image 35" o:spid="_x0000_s1034" type="#_x0000_t75" style="position:absolute;left:-2993;top:-8382;width:63626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zvLGAAAA2wAAAA8AAABkcnMvZG93bnJldi54bWxEj91qAjEUhO+FvkM4hd6IZluxyGoUsS2V&#10;ChZ/EHp32Bw3Szcn201W17c3BcHLYWa+YSaz1pbiRLUvHCt47icgiDOnC84V7HcfvREIH5A1lo5J&#10;wYU8zKYPnQmm2p15Q6dtyEWEsE9RgQmhSqX0mSGLvu8q4ugdXW0xRFnnUtd4jnBbypckeZUWC44L&#10;BitaGMp+t41VUFn+efteH94/N608mmb11103X0o9PbbzMYhAbbiHb+2lVjAYwv+X+APk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/O8sYAAADbAAAADwAAAAAAAAAAAAAA&#10;AACfAgAAZHJzL2Rvd25yZXYueG1sUEsFBgAAAAAEAAQA9wAAAJIDAAAAAA==&#10;">
                  <v:imagedata r:id="rId15" o:title="Vostok and EDC" croptop="4880f"/>
                  <v:path arrowok="t"/>
                </v:shape>
                <v:shape id="Zone de texte 36" o:spid="_x0000_s1035" type="#_x0000_t202" style="position:absolute;left:-3320;top:25035;width:63626;height:8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6ScUA&#10;AADbAAAADwAAAGRycy9kb3ducmV2LnhtbESPQWsCMRSE70L/Q3iFXqRmq7KUrVFEKrRepFsvvT02&#10;z822m5clyer23xtB8DjMzDfMYjXYVpzIh8axgpdJBoK4crrhWsHhe/v8CiJEZI2tY1LwTwFWy4fR&#10;AgvtzvxFpzLWIkE4FKjAxNgVUobKkMUwcR1x8o7OW4xJ+lpqj+cEt62cZlkuLTacFgx2tDFU/ZW9&#10;VbCf/+zNuD++79bzmf889Jv8ty6Venoc1m8gIg3xHr61P7SCWQ7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pJxQAAANsAAAAPAAAAAAAAAAAAAAAAAJgCAABkcnMv&#10;ZG93bnJldi54bWxQSwUGAAAAAAQABAD1AAAAigMAAAAA&#10;" stroked="f">
                  <v:textbox style="mso-fit-shape-to-text:t" inset="0,0,0,0">
                    <w:txbxContent>
                      <w:p w14:paraId="5CB30307" w14:textId="1455A789" w:rsidR="009D724A" w:rsidRPr="003B470A" w:rsidRDefault="009D724A" w:rsidP="00687DE8">
                        <w:pPr>
                          <w:pStyle w:val="Lgende"/>
                          <w:spacing w:line="360" w:lineRule="auto"/>
                          <w:rPr>
                            <w:noProof/>
                            <w:sz w:val="20"/>
                            <w:szCs w:val="20"/>
                          </w:rPr>
                        </w:pPr>
                        <w:bookmarkStart w:id="36" w:name="_Ref15942594"/>
                        <w:r w:rsidRPr="003B470A">
                          <w:rPr>
                            <w:sz w:val="20"/>
                            <w:szCs w:val="20"/>
                          </w:rPr>
                          <w:t xml:space="preserve">Figure </w:t>
                        </w:r>
                        <w:r w:rsidRPr="003B470A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Pr="003B470A">
                          <w:rPr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3B470A"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="00813DA2">
                          <w:rPr>
                            <w:noProof/>
                            <w:sz w:val="20"/>
                            <w:szCs w:val="20"/>
                          </w:rPr>
                          <w:t>4</w:t>
                        </w:r>
                        <w:r w:rsidRPr="003B470A">
                          <w:rPr>
                            <w:sz w:val="20"/>
                            <w:szCs w:val="20"/>
                          </w:rPr>
                          <w:fldChar w:fldCharType="end"/>
                        </w:r>
                        <w:bookmarkEnd w:id="36"/>
                        <w:r w:rsidRPr="003B470A">
                          <w:rPr>
                            <w:sz w:val="20"/>
                            <w:szCs w:val="20"/>
                          </w:rPr>
                          <w:t xml:space="preserve">: </w:t>
                        </w:r>
                        <w:r w:rsidRPr="00DF0B5F">
                          <w:rPr>
                            <w:b w:val="0"/>
                            <w:color w:val="000000"/>
                            <w:sz w:val="20"/>
                            <w:szCs w:val="20"/>
                          </w:rPr>
                          <w:t>Atmospheric CO</w:t>
                        </w:r>
                        <w:r w:rsidRPr="00DF0B5F">
                          <w:rPr>
                            <w:b w:val="0"/>
                            <w:color w:val="00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DF0B5F">
                          <w:rPr>
                            <w:b w:val="0"/>
                            <w:color w:val="000000"/>
                            <w:sz w:val="20"/>
                            <w:szCs w:val="20"/>
                          </w:rPr>
                          <w:t xml:space="preserve"> from EDC (blue, this work) and Vostok (black, Petit et al., 1999) ice cores, compared to the δD of water at EDC (temperature proxy) (Jouzel et al., 2007) from 190─135 kyr BP.</w:t>
                        </w:r>
                      </w:p>
                      <w:p w14:paraId="5A8805C6" w14:textId="77777777" w:rsidR="009D724A" w:rsidRPr="0015407D" w:rsidRDefault="009D724A" w:rsidP="003B470A">
                        <w:pPr>
                          <w:pStyle w:val="Lgende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566F0CD" w14:textId="5734BA5E" w:rsidR="00AA7928" w:rsidRDefault="00687DE8" w:rsidP="00A6388D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A463925" wp14:editId="29C98362">
                <wp:simplePos x="0" y="0"/>
                <wp:positionH relativeFrom="margin">
                  <wp:align>left</wp:align>
                </wp:positionH>
                <wp:positionV relativeFrom="paragraph">
                  <wp:posOffset>60234</wp:posOffset>
                </wp:positionV>
                <wp:extent cx="6362700" cy="4277995"/>
                <wp:effectExtent l="0" t="0" r="0" b="8255"/>
                <wp:wrapTopAndBottom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4277995"/>
                          <a:chOff x="0" y="-212272"/>
                          <a:chExt cx="6362700" cy="4278177"/>
                        </a:xfrm>
                      </wpg:grpSpPr>
                      <pic:pic xmlns:pic="http://schemas.openxmlformats.org/drawingml/2006/picture">
                        <pic:nvPicPr>
                          <pic:cNvPr id="32" name="Image 32" descr="C:\Users\shin\Desktop\For publication\Figure\Temperature and CO2\Présentation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44"/>
                          <a:stretch/>
                        </pic:blipFill>
                        <pic:spPr bwMode="auto">
                          <a:xfrm>
                            <a:off x="0" y="-212272"/>
                            <a:ext cx="636270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Zone de texte 33"/>
                        <wps:cNvSpPr txBox="1"/>
                        <wps:spPr>
                          <a:xfrm>
                            <a:off x="0" y="3281680"/>
                            <a:ext cx="6362700" cy="7842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259634C" w14:textId="397EB688" w:rsidR="009D724A" w:rsidRPr="005602AB" w:rsidRDefault="009D724A" w:rsidP="003B470A">
                              <w:pPr>
                                <w:pStyle w:val="Lgende"/>
                                <w:spacing w:line="360" w:lineRule="auto"/>
                                <w:rPr>
                                  <w:noProof/>
                                  <w:szCs w:val="20"/>
                                </w:rPr>
                              </w:pPr>
                              <w:bookmarkStart w:id="7" w:name="_Ref12631111"/>
                              <w:r w:rsidRPr="00845AD5">
                                <w:rPr>
                                  <w:sz w:val="20"/>
                                </w:rPr>
                                <w:t xml:space="preserve">Figure </w:t>
                              </w:r>
                              <w:r w:rsidRPr="00845AD5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Pr="00845AD5">
                                <w:rPr>
                                  <w:sz w:val="20"/>
                                </w:rPr>
                                <w:instrText xml:space="preserve"> SEQ Figure \* ARABIC </w:instrText>
                              </w:r>
                              <w:r w:rsidRPr="00845AD5"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813DA2">
                                <w:rPr>
                                  <w:noProof/>
                                  <w:sz w:val="20"/>
                                </w:rPr>
                                <w:t>5</w:t>
                              </w:r>
                              <w:r w:rsidRPr="00845AD5">
                                <w:rPr>
                                  <w:sz w:val="20"/>
                                </w:rPr>
                                <w:fldChar w:fldCharType="end"/>
                              </w:r>
                              <w:bookmarkEnd w:id="7"/>
                              <w:r w:rsidRPr="00845AD5">
                                <w:rPr>
                                  <w:sz w:val="20"/>
                                </w:rPr>
                                <w:t xml:space="preserve">: </w:t>
                              </w:r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Atmospheric CO</w:t>
                              </w:r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from EDC (this study) and EDC water isotopic record (</w:t>
                              </w:r>
                              <w:proofErr w:type="spellStart"/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Jouzel</w:t>
                              </w:r>
                              <w:proofErr w:type="spellEnd"/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et al., 2007). Red line indicates </w:t>
                              </w:r>
                              <w:proofErr w:type="spellStart"/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Savitsky</w:t>
                              </w:r>
                              <w:proofErr w:type="spellEnd"/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Golay</w:t>
                              </w:r>
                              <w:proofErr w:type="spellEnd"/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filtering curve made with a 500 </w:t>
                              </w:r>
                              <w:proofErr w:type="spellStart"/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>yr</w:t>
                              </w:r>
                              <w:proofErr w:type="spellEnd"/>
                              <w:r w:rsidRPr="007B3274">
                                <w:rPr>
                                  <w:b w:val="0"/>
                                  <w:color w:val="000000"/>
                                  <w:sz w:val="20"/>
                                  <w:szCs w:val="20"/>
                                </w:rPr>
                                <w:t xml:space="preserve"> cut-off period (red dotted line) Vertical dotted lines indicate the six CDM events that we identify during the early MIS 6.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63925" id="Groupe 31" o:spid="_x0000_s1036" style="position:absolute;left:0;text-align:left;margin-left:0;margin-top:4.75pt;width:501pt;height:336.85pt;z-index:251706368;mso-position-horizontal:left;mso-position-horizontal-relative:margin;mso-height-relative:margin" coordorigin=",-2122" coordsize="63627,4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">
                <v:shape id="Image 32" o:spid="_x0000_s1037" type="#_x0000_t75" style="position:absolute;top:-2122;width:63627;height:33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jnTnDAAAA2wAAAA8AAABkcnMvZG93bnJldi54bWxEj0FrwkAUhO+C/2F5ghfRjValpG6CVFqE&#10;noy250f2mQ1m34bs1qT/vlsoeBxm5htmlw+2EXfqfO1YwXKRgCAuna65UnA5v82fQfiArLFxTAp+&#10;yEOejUc7TLXr+UT3IlQiQtinqMCE0KZS+tKQRb9wLXH0rq6zGKLsKqk77CPcNnKVJFtpsea4YLCl&#10;V0Plrfi2CpqqX+PBfWwK+iqOn+8zM8itUWo6GfYvIAIN4RH+bx+1gqcV/H2JP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OdOcMAAADbAAAADwAAAAAAAAAAAAAAAACf&#10;AgAAZHJzL2Rvd25yZXYueG1sUEsFBgAAAAAEAAQA9wAAAI8DAAAAAA==&#10;">
                  <v:imagedata r:id="rId17" o:title="Présentation1" cropbottom="3764f"/>
                  <v:path arrowok="t"/>
                </v:shape>
                <v:shape id="Zone de texte 33" o:spid="_x0000_s1038" type="#_x0000_t202" style="position:absolute;top:32816;width:63627;height:7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Z0cUA&#10;AADbAAAADwAAAGRycy9kb3ducmV2LnhtbESPQWsCMRSE74X+h/AKXkrN1hUpW6OIVLC9iKuX3h6b&#10;52bbzcuSZHX77xtB8DjMzDfMfDnYVpzJh8axgtdxBoK4crrhWsHxsHl5AxEissbWMSn4owDLxePD&#10;HAvtLryncxlrkSAcClRgYuwKKUNlyGIYu444eSfnLcYkfS21x0uC21ZOsmwmLTacFgx2tDZU/Za9&#10;VbCbfu/Mc3/6+FpNc/957Nezn7pUavQ0rN5BRBriPXxrb7WCPIfrl/Q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lnRxQAAANsAAAAPAAAAAAAAAAAAAAAAAJgCAABkcnMv&#10;ZG93bnJldi54bWxQSwUGAAAAAAQABAD1AAAAigMAAAAA&#10;" stroked="f">
                  <v:textbox style="mso-fit-shape-to-text:t" inset="0,0,0,0">
                    <w:txbxContent>
                      <w:p w14:paraId="7259634C" w14:textId="397EB688" w:rsidR="009D724A" w:rsidRPr="005602AB" w:rsidRDefault="009D724A" w:rsidP="003B470A">
                        <w:pPr>
                          <w:pStyle w:val="Lgende"/>
                          <w:spacing w:line="360" w:lineRule="auto"/>
                          <w:rPr>
                            <w:noProof/>
                            <w:szCs w:val="20"/>
                          </w:rPr>
                        </w:pPr>
                        <w:bookmarkStart w:id="38" w:name="_Ref12631111"/>
                        <w:r w:rsidRPr="00845AD5">
                          <w:rPr>
                            <w:sz w:val="20"/>
                          </w:rPr>
                          <w:t xml:space="preserve">Figure </w:t>
                        </w:r>
                        <w:r w:rsidRPr="00845AD5">
                          <w:rPr>
                            <w:sz w:val="20"/>
                          </w:rPr>
                          <w:fldChar w:fldCharType="begin"/>
                        </w:r>
                        <w:r w:rsidRPr="00845AD5">
                          <w:rPr>
                            <w:sz w:val="20"/>
                          </w:rPr>
                          <w:instrText xml:space="preserve"> SEQ Figure \* ARABIC </w:instrText>
                        </w:r>
                        <w:r w:rsidRPr="00845AD5">
                          <w:rPr>
                            <w:sz w:val="20"/>
                          </w:rPr>
                          <w:fldChar w:fldCharType="separate"/>
                        </w:r>
                        <w:r w:rsidR="00813DA2">
                          <w:rPr>
                            <w:noProof/>
                            <w:sz w:val="20"/>
                          </w:rPr>
                          <w:t>5</w:t>
                        </w:r>
                        <w:r w:rsidRPr="00845AD5">
                          <w:rPr>
                            <w:sz w:val="20"/>
                          </w:rPr>
                          <w:fldChar w:fldCharType="end"/>
                        </w:r>
                        <w:bookmarkEnd w:id="38"/>
                        <w:r w:rsidRPr="00845AD5">
                          <w:rPr>
                            <w:sz w:val="20"/>
                          </w:rPr>
                          <w:t xml:space="preserve">: </w:t>
                        </w:r>
                        <w:r w:rsidRPr="007B3274">
                          <w:rPr>
                            <w:b w:val="0"/>
                            <w:color w:val="000000"/>
                            <w:sz w:val="20"/>
                            <w:szCs w:val="20"/>
                          </w:rPr>
                          <w:t>Atmospheric CO</w:t>
                        </w:r>
                        <w:r w:rsidRPr="007B3274">
                          <w:rPr>
                            <w:b w:val="0"/>
                            <w:color w:val="00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7B3274">
                          <w:rPr>
                            <w:b w:val="0"/>
                            <w:color w:val="000000"/>
                            <w:sz w:val="20"/>
                            <w:szCs w:val="20"/>
                          </w:rPr>
                          <w:t xml:space="preserve"> from EDC (this study) and EDC water isotopic record (Jouzel et al., 2007). Red line indicates Savitsky Golay filtering curve made with a 500 yr cut-off period (red dotted line) Vertical dotted lines indicate the six CDM events that we identify during the early MIS 6.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46C7ECC" w14:textId="7DF04412" w:rsidR="00AA7928" w:rsidRDefault="00AA7928" w:rsidP="00A6388D"/>
    <w:p w14:paraId="5BA5D576" w14:textId="1E743DFD" w:rsidR="00AA7928" w:rsidRDefault="00AA7928" w:rsidP="00A6388D"/>
    <w:p w14:paraId="4E939784" w14:textId="77777777" w:rsidR="00AA7928" w:rsidRDefault="00AA7928" w:rsidP="00A6388D"/>
    <w:p w14:paraId="21171499" w14:textId="1CDE8DFA" w:rsidR="00AA7928" w:rsidRDefault="00AA7928" w:rsidP="00A6388D"/>
    <w:p w14:paraId="35C5B436" w14:textId="4F05FE59" w:rsidR="00AA7928" w:rsidRDefault="00AA7928" w:rsidP="00A6388D"/>
    <w:p w14:paraId="0DB00104" w14:textId="77777777" w:rsidR="00AA7928" w:rsidRDefault="00AA7928" w:rsidP="00A6388D"/>
    <w:p w14:paraId="577CB48A" w14:textId="77777777" w:rsidR="00AA7928" w:rsidRDefault="00AA7928" w:rsidP="00A6388D"/>
    <w:p w14:paraId="2F3533BD" w14:textId="77777777" w:rsidR="00917253" w:rsidRDefault="00917253" w:rsidP="00A6388D"/>
    <w:p w14:paraId="0F671609" w14:textId="77777777" w:rsidR="008B1B4F" w:rsidRDefault="008B1B4F" w:rsidP="00A6388D"/>
    <w:p w14:paraId="6FC13B2B" w14:textId="77777777" w:rsidR="008B1B4F" w:rsidRDefault="008B1B4F" w:rsidP="00A6388D"/>
    <w:p w14:paraId="7417EB24" w14:textId="77777777" w:rsidR="008B1B4F" w:rsidRDefault="008B1B4F" w:rsidP="00A6388D"/>
    <w:p w14:paraId="49D6B147" w14:textId="77777777" w:rsidR="008B1B4F" w:rsidRDefault="008B1B4F" w:rsidP="00A6388D"/>
    <w:p w14:paraId="719B6307" w14:textId="77777777" w:rsidR="008B1B4F" w:rsidRDefault="008B1B4F" w:rsidP="00A6388D"/>
    <w:p w14:paraId="56FFABB5" w14:textId="26D5DAC5" w:rsidR="00C80E65" w:rsidRDefault="00C80E65" w:rsidP="003B470A">
      <w:pPr>
        <w:keepNext/>
      </w:pPr>
      <w:r>
        <w:rPr>
          <w:noProof/>
          <w:lang w:val="fr-FR" w:eastAsia="fr-FR"/>
        </w:rPr>
        <w:lastRenderedPageBreak/>
        <w:drawing>
          <wp:inline distT="0" distB="0" distL="0" distR="0" wp14:anchorId="276121AB" wp14:editId="366DAB6D">
            <wp:extent cx="6362700" cy="3581400"/>
            <wp:effectExtent l="0" t="0" r="0" b="0"/>
            <wp:docPr id="39" name="Image 39" descr="C:\Users\shin\Desktop\For publication\Duration of NA stadial\CO2 increase vs N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\Desktop\For publication\Duration of NA stadial\CO2 increase vs NH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4DF8" w14:textId="6DE9C5FF" w:rsidR="00C80E65" w:rsidRPr="00A6388D" w:rsidRDefault="005602AB" w:rsidP="00C80E65">
      <w:pPr>
        <w:pStyle w:val="Lgende"/>
        <w:spacing w:line="360" w:lineRule="auto"/>
        <w:rPr>
          <w:b w:val="0"/>
          <w:sz w:val="20"/>
        </w:rPr>
      </w:pPr>
      <w:r w:rsidRPr="00DE7DAF">
        <w:rPr>
          <w:sz w:val="20"/>
          <w:szCs w:val="20"/>
        </w:rPr>
        <w:t xml:space="preserve">Figure </w:t>
      </w:r>
      <w:r w:rsidR="000E2E54">
        <w:rPr>
          <w:sz w:val="20"/>
          <w:szCs w:val="20"/>
        </w:rPr>
        <w:t>6</w:t>
      </w:r>
      <w:r w:rsidR="00DF0B5F" w:rsidRPr="00845AD5">
        <w:rPr>
          <w:sz w:val="20"/>
          <w:szCs w:val="20"/>
        </w:rPr>
        <w:t>:</w:t>
      </w:r>
      <w:r w:rsidR="00C80E65" w:rsidRPr="00C80E65">
        <w:rPr>
          <w:sz w:val="20"/>
          <w:szCs w:val="20"/>
        </w:rPr>
        <w:t xml:space="preserve"> </w:t>
      </w:r>
      <w:r w:rsidR="00C80E65" w:rsidRPr="00A6388D">
        <w:rPr>
          <w:b w:val="0"/>
          <w:sz w:val="20"/>
        </w:rPr>
        <w:t xml:space="preserve">The relationship between North Atlantic </w:t>
      </w:r>
      <w:proofErr w:type="spellStart"/>
      <w:r w:rsidR="00C80E65" w:rsidRPr="00A6388D">
        <w:rPr>
          <w:b w:val="0"/>
          <w:sz w:val="20"/>
        </w:rPr>
        <w:t>Stadial</w:t>
      </w:r>
      <w:proofErr w:type="spellEnd"/>
      <w:r w:rsidR="00C80E65" w:rsidRPr="00A6388D">
        <w:rPr>
          <w:b w:val="0"/>
          <w:sz w:val="20"/>
        </w:rPr>
        <w:t xml:space="preserve"> duration and magnitude of CO</w:t>
      </w:r>
      <w:r w:rsidR="00C80E65" w:rsidRPr="00A6388D">
        <w:rPr>
          <w:b w:val="0"/>
          <w:sz w:val="20"/>
          <w:vertAlign w:val="subscript"/>
        </w:rPr>
        <w:t>2</w:t>
      </w:r>
      <w:r w:rsidR="00C80E65" w:rsidRPr="00A6388D">
        <w:rPr>
          <w:b w:val="0"/>
          <w:sz w:val="20"/>
        </w:rPr>
        <w:t xml:space="preserve"> increase during the early MIS 6 period</w:t>
      </w:r>
      <w:r w:rsidR="00C80E65">
        <w:rPr>
          <w:b w:val="0"/>
          <w:sz w:val="20"/>
        </w:rPr>
        <w:t xml:space="preserve">. </w:t>
      </w:r>
      <w:r w:rsidR="00BF72AD">
        <w:rPr>
          <w:b w:val="0"/>
          <w:sz w:val="20"/>
        </w:rPr>
        <w:t xml:space="preserve">Green dots indicate non-Heinrich </w:t>
      </w:r>
      <w:r w:rsidR="00BF72AD" w:rsidRPr="00BF72AD">
        <w:rPr>
          <w:b w:val="0"/>
          <w:sz w:val="20"/>
        </w:rPr>
        <w:t>AIM events</w:t>
      </w:r>
      <w:r w:rsidR="00BF72AD">
        <w:rPr>
          <w:b w:val="0"/>
          <w:sz w:val="20"/>
        </w:rPr>
        <w:t xml:space="preserve"> during MIS 3, green dots with a white dot </w:t>
      </w:r>
      <w:r w:rsidR="00424085" w:rsidRPr="00424085">
        <w:rPr>
          <w:b w:val="0"/>
          <w:sz w:val="20"/>
        </w:rPr>
        <w:t xml:space="preserve">in the middle </w:t>
      </w:r>
      <w:r w:rsidR="00BF72AD">
        <w:rPr>
          <w:b w:val="0"/>
          <w:sz w:val="20"/>
        </w:rPr>
        <w:t xml:space="preserve">indicate classic Heinrich </w:t>
      </w:r>
      <w:r w:rsidR="00BF72AD" w:rsidRPr="00BF72AD">
        <w:rPr>
          <w:b w:val="0"/>
          <w:sz w:val="20"/>
        </w:rPr>
        <w:t>AIM events</w:t>
      </w:r>
      <w:r w:rsidR="00BF72AD">
        <w:rPr>
          <w:b w:val="0"/>
          <w:sz w:val="20"/>
        </w:rPr>
        <w:t xml:space="preserve"> during MIS 3, and</w:t>
      </w:r>
      <w:r w:rsidR="000E2E54">
        <w:rPr>
          <w:b w:val="0"/>
          <w:sz w:val="20"/>
        </w:rPr>
        <w:t xml:space="preserve"> green dots</w:t>
      </w:r>
      <w:r w:rsidR="00BF72AD">
        <w:rPr>
          <w:b w:val="0"/>
          <w:sz w:val="20"/>
        </w:rPr>
        <w:t xml:space="preserve"> with a red cross </w:t>
      </w:r>
      <w:r w:rsidR="00424085" w:rsidRPr="00424085">
        <w:rPr>
          <w:b w:val="0"/>
          <w:sz w:val="20"/>
        </w:rPr>
        <w:t xml:space="preserve">in the middle </w:t>
      </w:r>
      <w:r w:rsidR="00BF72AD">
        <w:rPr>
          <w:b w:val="0"/>
          <w:sz w:val="20"/>
        </w:rPr>
        <w:t xml:space="preserve">indicate non classic Heinrich </w:t>
      </w:r>
      <w:r w:rsidR="00BF72AD" w:rsidRPr="00BF72AD">
        <w:rPr>
          <w:b w:val="0"/>
          <w:sz w:val="20"/>
        </w:rPr>
        <w:t>AIM events</w:t>
      </w:r>
      <w:r w:rsidR="00BF72AD">
        <w:rPr>
          <w:b w:val="0"/>
          <w:sz w:val="20"/>
        </w:rPr>
        <w:t xml:space="preserve"> during MIS 3 period. Blue dots indicate </w:t>
      </w:r>
      <w:r w:rsidR="0047112C" w:rsidRPr="0047112C">
        <w:rPr>
          <w:b w:val="0"/>
          <w:sz w:val="20"/>
        </w:rPr>
        <w:t>AIM events</w:t>
      </w:r>
      <w:r w:rsidR="0047112C">
        <w:rPr>
          <w:b w:val="0"/>
          <w:sz w:val="20"/>
        </w:rPr>
        <w:t xml:space="preserve"> during </w:t>
      </w:r>
      <w:r w:rsidR="00BF72AD">
        <w:rPr>
          <w:b w:val="0"/>
          <w:sz w:val="20"/>
        </w:rPr>
        <w:t xml:space="preserve">MIS 6 respectively. </w:t>
      </w:r>
    </w:p>
    <w:p w14:paraId="5DA7EC77" w14:textId="1870B0CE" w:rsidR="008B1B4F" w:rsidRPr="005602AB" w:rsidRDefault="008B1B4F" w:rsidP="003B470A">
      <w:pPr>
        <w:pStyle w:val="Lgende"/>
      </w:pPr>
    </w:p>
    <w:p w14:paraId="59B59720" w14:textId="77777777" w:rsidR="008B1B4F" w:rsidRDefault="008B1B4F" w:rsidP="00A6388D"/>
    <w:p w14:paraId="253A02F4" w14:textId="77777777" w:rsidR="008B1B4F" w:rsidRDefault="008B1B4F" w:rsidP="00A6388D"/>
    <w:p w14:paraId="7A902117" w14:textId="77777777" w:rsidR="00917253" w:rsidRDefault="00917253" w:rsidP="00A6388D"/>
    <w:p w14:paraId="5514E48A" w14:textId="77777777" w:rsidR="00917253" w:rsidRDefault="00917253" w:rsidP="00A6388D"/>
    <w:p w14:paraId="1F6A264B" w14:textId="77777777" w:rsidR="00917253" w:rsidRDefault="00917253" w:rsidP="00A6388D"/>
    <w:p w14:paraId="2DD322FC" w14:textId="4624029B" w:rsidR="00917253" w:rsidRDefault="00917253" w:rsidP="00A6388D"/>
    <w:p w14:paraId="37872FD4" w14:textId="300BEDAC" w:rsidR="00917253" w:rsidRPr="002F6067" w:rsidRDefault="00917253" w:rsidP="00A6388D"/>
    <w:p w14:paraId="0FCF26A4" w14:textId="2C8F23AF" w:rsidR="00917253" w:rsidRDefault="00917253" w:rsidP="00A6388D">
      <w:pPr>
        <w:pStyle w:val="Lgende"/>
        <w:spacing w:line="360" w:lineRule="auto"/>
      </w:pPr>
    </w:p>
    <w:p w14:paraId="32025E5C" w14:textId="5F8D3761" w:rsidR="005B47D2" w:rsidRDefault="005B47D2" w:rsidP="00A6388D">
      <w:pPr>
        <w:pStyle w:val="Lgende"/>
        <w:spacing w:line="360" w:lineRule="auto"/>
      </w:pPr>
    </w:p>
    <w:p w14:paraId="1FEACF08" w14:textId="0E72F985" w:rsidR="005B47D2" w:rsidRDefault="005B47D2" w:rsidP="00A6388D">
      <w:pPr>
        <w:pStyle w:val="Lgende"/>
        <w:spacing w:line="360" w:lineRule="auto"/>
      </w:pPr>
    </w:p>
    <w:p w14:paraId="588BD864" w14:textId="77777777" w:rsidR="004F2A59" w:rsidRDefault="004F2A59" w:rsidP="00A6388D"/>
    <w:p w14:paraId="04CADBAE" w14:textId="777AEF0B" w:rsidR="004F2A59" w:rsidRDefault="004F2A59" w:rsidP="00A6388D"/>
    <w:p w14:paraId="2EEA49D1" w14:textId="77777777" w:rsidR="00C80E65" w:rsidRDefault="00C80E65" w:rsidP="003B470A">
      <w:pPr>
        <w:keepNext/>
      </w:pPr>
      <w:r>
        <w:rPr>
          <w:noProof/>
          <w:lang w:val="fr-FR" w:eastAsia="fr-FR"/>
        </w:rPr>
        <w:drawing>
          <wp:inline distT="0" distB="0" distL="0" distR="0" wp14:anchorId="5D5371DA" wp14:editId="134CAC6E">
            <wp:extent cx="6361836" cy="2416628"/>
            <wp:effectExtent l="0" t="0" r="1270" b="3175"/>
            <wp:docPr id="38" name="Image 38" descr="C:\Users\shin\Desktop\For publication\Figure\CO2 with respect to CH4 j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\Desktop\For publication\Figure\CO2 with respect to CH4 jum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0" b="7134"/>
                    <a:stretch/>
                  </pic:blipFill>
                  <pic:spPr bwMode="auto">
                    <a:xfrm>
                      <a:off x="0" y="0"/>
                      <a:ext cx="6362700" cy="24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6489A" w14:textId="2A17776D" w:rsidR="00C80E65" w:rsidRDefault="00B8638C" w:rsidP="00C80E65">
      <w:pPr>
        <w:pStyle w:val="Lgende"/>
        <w:spacing w:line="360" w:lineRule="auto"/>
      </w:pPr>
      <w:r w:rsidRPr="00DE7DAF">
        <w:rPr>
          <w:sz w:val="20"/>
          <w:szCs w:val="20"/>
        </w:rPr>
        <w:t>Figure</w:t>
      </w:r>
      <w:r w:rsidR="000E2E54">
        <w:rPr>
          <w:sz w:val="20"/>
          <w:szCs w:val="20"/>
        </w:rPr>
        <w:t xml:space="preserve"> 7</w:t>
      </w:r>
      <w:r w:rsidR="00C80E65">
        <w:t xml:space="preserve">: </w:t>
      </w:r>
      <w:r w:rsidR="00C80E65" w:rsidRPr="00A6388D">
        <w:rPr>
          <w:b w:val="0"/>
          <w:color w:val="000000" w:themeColor="text1"/>
          <w:sz w:val="20"/>
          <w:szCs w:val="20"/>
        </w:rPr>
        <w:t>CDM lags relative to abrupt temperature increase in N</w:t>
      </w:r>
      <w:r w:rsidR="00C80E65">
        <w:rPr>
          <w:b w:val="0"/>
          <w:color w:val="000000" w:themeColor="text1"/>
          <w:sz w:val="20"/>
          <w:szCs w:val="20"/>
        </w:rPr>
        <w:t xml:space="preserve">orthern </w:t>
      </w:r>
      <w:r w:rsidR="00C80E65" w:rsidRPr="004F2A59">
        <w:rPr>
          <w:b w:val="0"/>
          <w:color w:val="000000" w:themeColor="text1"/>
          <w:sz w:val="20"/>
          <w:szCs w:val="20"/>
        </w:rPr>
        <w:t>H</w:t>
      </w:r>
      <w:r w:rsidR="00C80E65">
        <w:rPr>
          <w:b w:val="0"/>
          <w:color w:val="000000" w:themeColor="text1"/>
          <w:sz w:val="20"/>
          <w:szCs w:val="20"/>
        </w:rPr>
        <w:t>emisphere</w:t>
      </w:r>
      <w:r w:rsidR="00C80E65" w:rsidRPr="00A6388D">
        <w:rPr>
          <w:b w:val="0"/>
          <w:color w:val="000000" w:themeColor="text1"/>
          <w:sz w:val="20"/>
          <w:szCs w:val="20"/>
        </w:rPr>
        <w:t xml:space="preserve">. Grey dotted line indicates when climate changes abruptly in </w:t>
      </w:r>
      <w:r w:rsidR="00C80E65" w:rsidRPr="00812050">
        <w:rPr>
          <w:b w:val="0"/>
          <w:color w:val="000000" w:themeColor="text1"/>
          <w:sz w:val="20"/>
          <w:szCs w:val="20"/>
        </w:rPr>
        <w:t>N</w:t>
      </w:r>
      <w:r w:rsidR="00C80E65">
        <w:rPr>
          <w:b w:val="0"/>
          <w:color w:val="000000" w:themeColor="text1"/>
          <w:sz w:val="20"/>
          <w:szCs w:val="20"/>
        </w:rPr>
        <w:t xml:space="preserve">orthern </w:t>
      </w:r>
      <w:r w:rsidR="00C80E65" w:rsidRPr="00812050">
        <w:rPr>
          <w:b w:val="0"/>
          <w:color w:val="000000" w:themeColor="text1"/>
          <w:sz w:val="20"/>
          <w:szCs w:val="20"/>
        </w:rPr>
        <w:t>H</w:t>
      </w:r>
      <w:r w:rsidR="00C80E65">
        <w:rPr>
          <w:b w:val="0"/>
          <w:color w:val="000000" w:themeColor="text1"/>
          <w:sz w:val="20"/>
          <w:szCs w:val="20"/>
        </w:rPr>
        <w:t>emisphere</w:t>
      </w:r>
      <w:r w:rsidR="00C80E65" w:rsidRPr="00A6388D">
        <w:rPr>
          <w:b w:val="0"/>
          <w:color w:val="000000" w:themeColor="text1"/>
          <w:sz w:val="20"/>
          <w:szCs w:val="20"/>
        </w:rPr>
        <w:t xml:space="preserve">. </w:t>
      </w:r>
      <w:r w:rsidR="00C80E65">
        <w:rPr>
          <w:b w:val="0"/>
          <w:color w:val="000000" w:themeColor="text1"/>
          <w:sz w:val="20"/>
          <w:szCs w:val="20"/>
        </w:rPr>
        <w:t xml:space="preserve">A: </w:t>
      </w:r>
      <w:r w:rsidR="00C80E65" w:rsidRPr="00A6388D">
        <w:rPr>
          <w:b w:val="0"/>
          <w:color w:val="000000" w:themeColor="text1"/>
          <w:sz w:val="20"/>
          <w:szCs w:val="20"/>
        </w:rPr>
        <w:t>Atmospheric CO</w:t>
      </w:r>
      <w:r w:rsidR="00C80E65" w:rsidRPr="00A6388D">
        <w:rPr>
          <w:b w:val="0"/>
          <w:color w:val="000000" w:themeColor="text1"/>
          <w:sz w:val="20"/>
          <w:szCs w:val="20"/>
          <w:vertAlign w:val="subscript"/>
        </w:rPr>
        <w:t>2</w:t>
      </w:r>
      <w:r w:rsidR="00C80E65" w:rsidRPr="00A6388D">
        <w:rPr>
          <w:b w:val="0"/>
          <w:color w:val="000000" w:themeColor="text1"/>
          <w:sz w:val="20"/>
          <w:szCs w:val="20"/>
        </w:rPr>
        <w:t xml:space="preserve"> was recorded from T</w:t>
      </w:r>
      <w:r w:rsidR="00C80E65">
        <w:rPr>
          <w:b w:val="0"/>
          <w:color w:val="000000" w:themeColor="text1"/>
          <w:sz w:val="20"/>
          <w:szCs w:val="20"/>
        </w:rPr>
        <w:t>ALDICE (MIS 3), B</w:t>
      </w:r>
      <w:r w:rsidR="00EC1D2D">
        <w:rPr>
          <w:b w:val="0"/>
          <w:color w:val="000000" w:themeColor="text1"/>
          <w:sz w:val="20"/>
          <w:szCs w:val="20"/>
        </w:rPr>
        <w:t xml:space="preserve">: </w:t>
      </w:r>
      <w:r w:rsidR="00C80E65" w:rsidRPr="00A6388D">
        <w:rPr>
          <w:b w:val="0"/>
          <w:color w:val="000000" w:themeColor="text1"/>
          <w:sz w:val="20"/>
          <w:szCs w:val="20"/>
        </w:rPr>
        <w:t>Atmospheric CO</w:t>
      </w:r>
      <w:r w:rsidR="00C80E65" w:rsidRPr="00A6388D">
        <w:rPr>
          <w:b w:val="0"/>
          <w:color w:val="000000" w:themeColor="text1"/>
          <w:sz w:val="20"/>
          <w:szCs w:val="20"/>
          <w:vertAlign w:val="subscript"/>
        </w:rPr>
        <w:t>2</w:t>
      </w:r>
      <w:r w:rsidR="00C80E65" w:rsidRPr="00A6388D">
        <w:rPr>
          <w:b w:val="0"/>
          <w:color w:val="000000" w:themeColor="text1"/>
          <w:sz w:val="20"/>
          <w:szCs w:val="20"/>
        </w:rPr>
        <w:t xml:space="preserve"> was recorded from</w:t>
      </w:r>
      <w:r w:rsidR="00C80E65">
        <w:rPr>
          <w:b w:val="0"/>
          <w:color w:val="000000" w:themeColor="text1"/>
          <w:sz w:val="20"/>
          <w:szCs w:val="20"/>
        </w:rPr>
        <w:t xml:space="preserve"> Byrd (MIS 5),</w:t>
      </w:r>
      <w:r w:rsidR="00C80E65" w:rsidRPr="00A6388D">
        <w:rPr>
          <w:b w:val="0"/>
          <w:color w:val="000000" w:themeColor="text1"/>
          <w:sz w:val="20"/>
          <w:szCs w:val="20"/>
        </w:rPr>
        <w:t xml:space="preserve"> </w:t>
      </w:r>
      <w:r w:rsidR="00C80E65">
        <w:rPr>
          <w:b w:val="0"/>
          <w:color w:val="000000" w:themeColor="text1"/>
          <w:sz w:val="20"/>
          <w:szCs w:val="20"/>
        </w:rPr>
        <w:t xml:space="preserve">C: </w:t>
      </w:r>
      <w:r w:rsidR="00C80E65" w:rsidRPr="00A6388D">
        <w:rPr>
          <w:b w:val="0"/>
          <w:color w:val="000000" w:themeColor="text1"/>
          <w:sz w:val="20"/>
          <w:szCs w:val="20"/>
        </w:rPr>
        <w:t>Atmospheric CO</w:t>
      </w:r>
      <w:r w:rsidR="00C80E65" w:rsidRPr="00A6388D">
        <w:rPr>
          <w:b w:val="0"/>
          <w:color w:val="000000" w:themeColor="text1"/>
          <w:sz w:val="20"/>
          <w:szCs w:val="20"/>
          <w:vertAlign w:val="subscript"/>
        </w:rPr>
        <w:t>2</w:t>
      </w:r>
      <w:r w:rsidR="00C80E65" w:rsidRPr="00A6388D">
        <w:rPr>
          <w:b w:val="0"/>
          <w:color w:val="000000" w:themeColor="text1"/>
          <w:sz w:val="20"/>
          <w:szCs w:val="20"/>
        </w:rPr>
        <w:t xml:space="preserve"> was recorded from EDML (MIS 5)</w:t>
      </w:r>
      <w:r w:rsidR="00C80E65">
        <w:rPr>
          <w:b w:val="0"/>
          <w:color w:val="000000" w:themeColor="text1"/>
          <w:sz w:val="20"/>
          <w:szCs w:val="20"/>
        </w:rPr>
        <w:t xml:space="preserve">, D: </w:t>
      </w:r>
      <w:r w:rsidR="00C80E65" w:rsidRPr="00A6388D">
        <w:rPr>
          <w:b w:val="0"/>
          <w:color w:val="000000" w:themeColor="text1"/>
          <w:sz w:val="20"/>
          <w:szCs w:val="20"/>
        </w:rPr>
        <w:t>Atmospheric CO</w:t>
      </w:r>
      <w:r w:rsidR="00C80E65" w:rsidRPr="00A6388D">
        <w:rPr>
          <w:b w:val="0"/>
          <w:color w:val="000000" w:themeColor="text1"/>
          <w:sz w:val="20"/>
          <w:szCs w:val="20"/>
          <w:vertAlign w:val="subscript"/>
        </w:rPr>
        <w:t>2</w:t>
      </w:r>
      <w:r w:rsidR="00C80E65" w:rsidRPr="00A6388D">
        <w:rPr>
          <w:b w:val="0"/>
          <w:color w:val="000000" w:themeColor="text1"/>
          <w:sz w:val="20"/>
          <w:szCs w:val="20"/>
        </w:rPr>
        <w:t xml:space="preserve"> was recorded from</w:t>
      </w:r>
      <w:r w:rsidR="00C80E65">
        <w:rPr>
          <w:b w:val="0"/>
          <w:color w:val="000000" w:themeColor="text1"/>
          <w:sz w:val="20"/>
          <w:szCs w:val="20"/>
        </w:rPr>
        <w:t xml:space="preserve"> EDC (MIS 6)</w:t>
      </w:r>
      <w:r w:rsidR="00C80E65" w:rsidRPr="00A6388D">
        <w:rPr>
          <w:b w:val="0"/>
          <w:color w:val="000000" w:themeColor="text1"/>
          <w:sz w:val="20"/>
          <w:szCs w:val="20"/>
        </w:rPr>
        <w:t>.</w:t>
      </w:r>
    </w:p>
    <w:p w14:paraId="2447A043" w14:textId="5B30AD54" w:rsidR="004F2A59" w:rsidRPr="002F6067" w:rsidRDefault="004F2A59" w:rsidP="003B470A">
      <w:pPr>
        <w:pStyle w:val="Lgende"/>
      </w:pPr>
    </w:p>
    <w:p w14:paraId="25772919" w14:textId="7A72F0DB" w:rsidR="004F2A59" w:rsidRDefault="004F2A59">
      <w:pPr>
        <w:spacing w:line="240" w:lineRule="auto"/>
        <w:jc w:val="left"/>
      </w:pPr>
      <w:r>
        <w:br w:type="page"/>
      </w:r>
    </w:p>
    <w:p w14:paraId="4BCCD1DC" w14:textId="343DAF1F" w:rsidR="004F2A59" w:rsidRDefault="00597611">
      <w:pPr>
        <w:spacing w:line="240" w:lineRule="auto"/>
        <w:jc w:val="left"/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11F32B" wp14:editId="440A67E0">
                <wp:simplePos x="0" y="0"/>
                <wp:positionH relativeFrom="column">
                  <wp:posOffset>-2358</wp:posOffset>
                </wp:positionH>
                <wp:positionV relativeFrom="paragraph">
                  <wp:posOffset>15512</wp:posOffset>
                </wp:positionV>
                <wp:extent cx="6399710" cy="5251178"/>
                <wp:effectExtent l="0" t="0" r="1270" b="6985"/>
                <wp:wrapTopAndBottom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710" cy="5251178"/>
                          <a:chOff x="-5461" y="-43543"/>
                          <a:chExt cx="6401170" cy="5251179"/>
                        </a:xfrm>
                      </wpg:grpSpPr>
                      <wps:wsp>
                        <wps:cNvPr id="22" name="Zone de texte 22"/>
                        <wps:cNvSpPr txBox="1"/>
                        <wps:spPr>
                          <a:xfrm>
                            <a:off x="17585" y="3726816"/>
                            <a:ext cx="6378124" cy="14808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80521D" w14:textId="42D4CA0F" w:rsidR="009D724A" w:rsidRPr="00A6388D" w:rsidRDefault="009D724A" w:rsidP="00E35FAB">
                              <w:pPr>
                                <w:pStyle w:val="Lgende"/>
                                <w:spacing w:line="360" w:lineRule="auto"/>
                                <w:rPr>
                                  <w:b w:val="0"/>
                                  <w:i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bookmarkStart w:id="8" w:name="_Ref12713792"/>
                              <w:r w:rsidRPr="00DE7DAF">
                                <w:rPr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bookmarkEnd w:id="8"/>
                              <w:r w:rsidRPr="00A54D3C">
                                <w:rPr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Proxy data during 250 </w:t>
                              </w:r>
                              <w:proofErr w:type="spellStart"/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kyr</w:t>
                              </w:r>
                              <w:proofErr w:type="spellEnd"/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BP. A: δ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  <w:vertAlign w:val="superscript"/>
                                </w:rPr>
                                <w:t>18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Ocalcite from </w:t>
                              </w:r>
                              <w:proofErr w:type="spellStart"/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Sanbao</w:t>
                              </w:r>
                              <w:proofErr w:type="spellEnd"/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cave, corresponding with the strength of the East Asian monsoon (Cheng et al., 2016). B: 21 June insolation for 65°N (Berger, 1978). C: Dust flux in EDC (Lambert et al., 2012). D: Atmospheric CH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4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in EDC (green dots) (</w:t>
                              </w:r>
                              <w:proofErr w:type="spellStart"/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Loulergue</w:t>
                              </w:r>
                              <w:proofErr w:type="spellEnd"/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et al., 2008) and Atmospheric CH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4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in EDC in this study (light yellow dots). E: Atmospheric CO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54D3C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from EDC 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in this study (light blue dots) and composite CO</w:t>
                              </w:r>
                              <w:r w:rsidRPr="003A4295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from Antarctic ice cores (dark blue dots) 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instrText xml:space="preserve"> ADDIN EN.CITE &lt;EndNote&gt;&lt;Cite&gt;&lt;Author&gt;Bereiter&lt;/Author&gt;&lt;Year&gt;2015&lt;/Year&gt;&lt;RecNum&gt;218&lt;/RecNum&gt;&lt;DisplayText&gt;(Bereiter et al., 2015)&lt;/DisplayText&gt;&lt;record&gt;&lt;rec-number&gt;218&lt;/rec-number&gt;&lt;foreign-keys&gt;&lt;key app="EN" db-id="vs9drrrpqasep0e2t0lxpexofe2sf0wsaxv9" timestamp="1558200369"&gt;218&lt;/key&gt;&lt;/foreign-keys&gt;&lt;ref-type name="Journal Article"&gt;17&lt;/ref-type&gt;&lt;contributors&gt;&lt;authors&gt;&lt;author&gt;Bereiter, Bernhard&lt;/author&gt;&lt;author&gt;Eggleston, Sarah&lt;/author&gt;&lt;author&gt;Schmitt, Jochen&lt;/author&gt;&lt;author&gt;Nehrbass</w:instrText>
                              </w:r>
                              <w:r>
                                <w:rPr>
                                  <w:rFonts w:ascii="Cambria Math" w:hAnsi="Cambria Math" w:cs="Cambria Math"/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instrText>‐</w:instrTex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instrText>Ahles, Christoph&lt;/author&gt;&lt;author&gt;Stocker, Thomas F&lt;/author&gt;&lt;author&gt;Fischer, Hubertus&lt;/author&gt;&lt;author&gt;Kipfstuhl, Sepp&lt;/author&gt;&lt;author&gt;Chappellaz, Jerome&lt;/author&gt;&lt;/authors&gt;&lt;/contributors&gt;&lt;titles&gt;&lt;title&gt;&lt;style face="normal" font="default" size="100%"&gt;Revision of the EPICA Dome C CO&lt;/style&gt;&lt;style face="subscript" font="default" size="100%"&gt;2&lt;/style&gt;&lt;style face="normal" font="default" size="100%"&gt; record from 800 to 600 kyr before present&lt;/style&gt;&lt;/title&gt;&lt;secondary-title&gt;Geophysical Research Letters&lt;/secondary-title&gt;&lt;/titles&gt;&lt;periodical&gt;&lt;full-title&gt;Geophysical Research Letters&lt;/full-title&gt;&lt;/periodical&gt;&lt;pages&gt;542-549&lt;/pages&gt;&lt;volume&gt;42&lt;/volume&gt;&lt;number&gt;2&lt;/number&gt;&lt;dates&gt;&lt;year&gt;2015&lt;/year&gt;&lt;/dates&gt;&lt;isbn&gt;0094-8276&lt;/isbn&gt;&lt;urls&gt;&lt;/urls&gt;&lt;/record&gt;&lt;/Cite&gt;&lt;/EndNote&gt;</w:instrTex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b w:val="0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(Bereiter et al., 2015)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. F</w:t>
                              </w:r>
                              <w:r w:rsidRPr="002F6067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2F6067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δD</w:t>
                              </w:r>
                              <w:proofErr w:type="spellEnd"/>
                              <w:r w:rsidRPr="002F6067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composition in 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ED</w:t>
                              </w:r>
                              <w:r w:rsidRPr="00A6388D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C, Antarctica (</w:t>
                              </w:r>
                              <w:proofErr w:type="spellStart"/>
                              <w:r w:rsidRPr="00A6388D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Jouzel</w:t>
                              </w:r>
                              <w:proofErr w:type="spellEnd"/>
                              <w:r w:rsidRPr="00A6388D">
                                <w:rPr>
                                  <w:b w:val="0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et al., 2007). </w:t>
                              </w:r>
                            </w:p>
                            <w:p w14:paraId="2FEEBBDF" w14:textId="5B5E4B6C" w:rsidR="009D724A" w:rsidRPr="002F6067" w:rsidRDefault="009D724A" w:rsidP="00A6388D">
                              <w:pPr>
                                <w:pStyle w:val="Lgende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C:\Users\shin\Desktop\For publication\Figure\All CO2 during 250 kyr\Présentation2222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61" y="-43543"/>
                            <a:ext cx="636587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1F32B" id="Groupe 19" o:spid="_x0000_s1039" style="position:absolute;margin-left:-.2pt;margin-top:1.2pt;width:503.9pt;height:413.5pt;z-index:251693056;mso-width-relative:margin;mso-height-relative:margin" coordorigin="-54,-435" coordsize="64011,52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">
                <v:shape id="Zone de texte 22" o:spid="_x0000_s1040" type="#_x0000_t202" style="position:absolute;left:175;top:37268;width:63782;height:14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ql8UA&#10;AADbAAAADwAAAGRycy9kb3ducmV2LnhtbESPQWsCMRSE70L/Q3iFXqRmuxUpq1FEWrC9SLdevD02&#10;z83q5mVJsrr++6ZQ8DjMzDfMYjXYVlzIh8axgpdJBoK4crrhWsH+5+P5DUSIyBpbx6TgRgFWy4fR&#10;AgvtrvxNlzLWIkE4FKjAxNgVUobKkMUwcR1x8o7OW4xJ+lpqj9cEt63Ms2wmLTacFgx2tDFUncve&#10;KthNDzsz7o/vX+vpq//c95vZqS6Venoc1nMQkYZ4D/+3t1pBnsP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2qXxQAAANsAAAAPAAAAAAAAAAAAAAAAAJgCAABkcnMv&#10;ZG93bnJldi54bWxQSwUGAAAAAAQABAD1AAAAigMAAAAA&#10;" stroked="f">
                  <v:textbox style="mso-fit-shape-to-text:t" inset="0,0,0,0">
                    <w:txbxContent>
                      <w:p w14:paraId="4B80521D" w14:textId="42D4CA0F" w:rsidR="009D724A" w:rsidRPr="00A6388D" w:rsidRDefault="009D724A" w:rsidP="00E35FAB">
                        <w:pPr>
                          <w:pStyle w:val="Lgende"/>
                          <w:spacing w:line="360" w:lineRule="auto"/>
                          <w:rPr>
                            <w:b w:val="0"/>
                            <w:i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bookmarkStart w:id="40" w:name="_Ref12713792"/>
                        <w:r w:rsidRPr="00DE7DAF">
                          <w:rPr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bookmarkEnd w:id="40"/>
                        <w:r w:rsidRPr="00A54D3C">
                          <w:rPr>
                            <w:sz w:val="20"/>
                            <w:szCs w:val="20"/>
                          </w:rPr>
                          <w:t xml:space="preserve">: 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>Proxy data during 250 kyr BP. A: δ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  <w:vertAlign w:val="superscript"/>
                          </w:rPr>
                          <w:t>18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>Ocalcite from Sanbao cave, corresponding with the strength of the East Asian monsoon (Cheng et al., 2016). B: 21 June insolation for 65°N (Berger, 1978). C: Dust flux in EDC (Lambert et al., 2012). D: Atmospheric CH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4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 xml:space="preserve"> in EDC (green dots) (Loulergue et al., 2008) and Atmospheric CH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4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 xml:space="preserve"> in EDC in this study (light yellow dots). E: Atmospheric CO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54D3C"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 xml:space="preserve"> from EDC </w:t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>in this study (light blue dots) and composite CO</w:t>
                        </w:r>
                        <w:r w:rsidRPr="003A4295">
                          <w:rPr>
                            <w:b w:val="0"/>
                            <w:color w:val="000000" w:themeColor="text1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 xml:space="preserve"> from Antarctic ice cores (dark blue dots) </w:t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instrText xml:space="preserve"> ADDIN EN.CITE &lt;EndNote&gt;&lt;Cite&gt;&lt;Author&gt;Bereiter&lt;/Author&gt;&lt;Year&gt;2015&lt;/Year&gt;&lt;RecNum&gt;218&lt;/RecNum&gt;&lt;DisplayText&gt;(Bereiter et al., 2015)&lt;/DisplayText&gt;&lt;record&gt;&lt;rec-number&gt;218&lt;/rec-number&gt;&lt;foreign-keys&gt;&lt;key app="EN" db-id="vs9drrrpqasep0e2t0lxpexofe2sf0wsaxv9" timestamp="1558200369"&gt;218&lt;/key&gt;&lt;/foreign-keys&gt;&lt;ref-type name="Journal Article"&gt;17&lt;/ref-type&gt;&lt;contributors&gt;&lt;authors&gt;&lt;author&gt;Bereiter, Bernhard&lt;/author&gt;&lt;author&gt;Eggleston, Sarah&lt;/author&gt;&lt;author&gt;Schmitt, Jochen&lt;/author&gt;&lt;author&gt;Nehrbass</w:instrText>
                        </w:r>
                        <w:r>
                          <w:rPr>
                            <w:rFonts w:ascii="Cambria Math" w:hAnsi="Cambria Math" w:cs="Cambria Math"/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instrText>‐</w:instrText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instrText>Ahles, Christoph&lt;/author&gt;&lt;author&gt;Stocker, Thomas F&lt;/author&gt;&lt;author&gt;Fischer, Hubertus&lt;/author&gt;&lt;author&gt;Kipfstuhl, Sepp&lt;/author&gt;&lt;author&gt;Chappellaz, Jerome&lt;/author&gt;&lt;/authors&gt;&lt;/contributors&gt;&lt;titles&gt;&lt;title&gt;&lt;style face="normal" font="default" size="100%"&gt;Revision of the EPICA Dome C CO&lt;/style&gt;&lt;style face="subscript" font="default" size="100%"&gt;2&lt;/style&gt;&lt;style face="normal" font="default" size="100%"&gt; record from 800 to 600 kyr before present&lt;/style&gt;&lt;/title&gt;&lt;secondary-title&gt;Geophysical Research Letters&lt;/secondary-title&gt;&lt;/titles&gt;&lt;periodical&gt;&lt;full-title&gt;Geophysical Research Letters&lt;/full-title&gt;&lt;/periodical&gt;&lt;pages&gt;542-549&lt;/pages&gt;&lt;volume&gt;42&lt;/volume&gt;&lt;number&gt;2&lt;/number&gt;&lt;dates&gt;&lt;year&gt;2015&lt;/year&gt;&lt;/dates&gt;&lt;isbn&gt;0094-8276&lt;/isbn&gt;&lt;urls&gt;&lt;/urls&gt;&lt;/record&gt;&lt;/Cite&gt;&lt;/EndNote&gt;</w:instrText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b w:val="0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(Bereiter et al., 2015)</w:t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>. F</w:t>
                        </w:r>
                        <w:r w:rsidRPr="002F6067"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 xml:space="preserve">: δD composition in </w:t>
                        </w:r>
                        <w:r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>ED</w:t>
                        </w:r>
                        <w:r w:rsidRPr="00A6388D">
                          <w:rPr>
                            <w:b w:val="0"/>
                            <w:color w:val="000000" w:themeColor="text1"/>
                            <w:sz w:val="20"/>
                            <w:szCs w:val="20"/>
                          </w:rPr>
                          <w:t xml:space="preserve">C, Antarctica (Jouzel et al., 2007). </w:t>
                        </w:r>
                      </w:p>
                      <w:p w14:paraId="2FEEBBDF" w14:textId="5B5E4B6C" w:rsidR="009D724A" w:rsidRPr="002F6067" w:rsidRDefault="009D724A" w:rsidP="00A6388D">
                        <w:pPr>
                          <w:pStyle w:val="Lgende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Image 23" o:spid="_x0000_s1041" type="#_x0000_t75" style="position:absolute;left:-54;top:-435;width:63658;height:35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Ud/CAAAA2wAAAA8AAABkcnMvZG93bnJldi54bWxEj0GLwjAUhO+C/yE8YW+a6sqi1SgqdvGy&#10;B6t4fjTPttq8lCZq998bQfA4zMw3zHzZmkrcqXGlZQXDQQSCOLO65FzB8ZD0JyCcR9ZYWSYF/+Rg&#10;ueh25hhr++A93VOfiwBhF6OCwvs6ltJlBRl0A1sTB+9sG4M+yCaXusFHgJtKjqLoRxosOSwUWNOm&#10;oOya3oyCdn0a4yTZ/U23lKyH+W96u142Sn312tUMhKfWf8Lv9k4rGH3D60v4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VHfwgAAANsAAAAPAAAAAAAAAAAAAAAAAJ8C&#10;AABkcnMvZG93bnJldi54bWxQSwUGAAAAAAQABAD3AAAAjgMAAAAA&#10;">
                  <v:imagedata r:id="rId21" o:title="Présentation22222"/>
                  <v:path arrowok="t"/>
                </v:shape>
                <w10:wrap type="topAndBottom"/>
              </v:group>
            </w:pict>
          </mc:Fallback>
        </mc:AlternateContent>
      </w:r>
    </w:p>
    <w:p w14:paraId="6C91BD81" w14:textId="2556DD0F" w:rsidR="004F2A59" w:rsidRDefault="004F2A59">
      <w:pPr>
        <w:spacing w:line="240" w:lineRule="auto"/>
        <w:jc w:val="left"/>
      </w:pPr>
    </w:p>
    <w:p w14:paraId="32563092" w14:textId="76DC8626" w:rsidR="004F2A59" w:rsidRDefault="004F2A59">
      <w:pPr>
        <w:spacing w:line="240" w:lineRule="auto"/>
        <w:jc w:val="left"/>
      </w:pPr>
    </w:p>
    <w:p w14:paraId="6CB82C24" w14:textId="1F7710CF" w:rsidR="004F2A59" w:rsidRDefault="004F2A59">
      <w:pPr>
        <w:spacing w:line="240" w:lineRule="auto"/>
        <w:jc w:val="left"/>
      </w:pPr>
    </w:p>
    <w:p w14:paraId="306372CF" w14:textId="186AB0B2" w:rsidR="004F2A59" w:rsidRDefault="004F2A59">
      <w:pPr>
        <w:spacing w:line="240" w:lineRule="auto"/>
        <w:jc w:val="left"/>
      </w:pPr>
    </w:p>
    <w:p w14:paraId="64B321C5" w14:textId="1F391F36" w:rsidR="004F2A59" w:rsidRDefault="004F2A59">
      <w:pPr>
        <w:spacing w:line="240" w:lineRule="auto"/>
        <w:jc w:val="left"/>
      </w:pPr>
    </w:p>
    <w:p w14:paraId="411EA90B" w14:textId="5F9FD556" w:rsidR="004F2A59" w:rsidRDefault="004F2A59">
      <w:pPr>
        <w:spacing w:line="240" w:lineRule="auto"/>
        <w:jc w:val="left"/>
      </w:pPr>
    </w:p>
    <w:p w14:paraId="25092AC7" w14:textId="138699C1" w:rsidR="004F2A59" w:rsidRDefault="004F2A59">
      <w:pPr>
        <w:spacing w:line="240" w:lineRule="auto"/>
        <w:jc w:val="left"/>
      </w:pPr>
    </w:p>
    <w:p w14:paraId="59A030A7" w14:textId="77777777" w:rsidR="004F2A59" w:rsidRDefault="004F2A59">
      <w:pPr>
        <w:spacing w:line="240" w:lineRule="auto"/>
        <w:jc w:val="left"/>
      </w:pPr>
    </w:p>
    <w:p w14:paraId="30C12F17" w14:textId="1C875FAC" w:rsidR="004F2A59" w:rsidRDefault="004F2A59">
      <w:pPr>
        <w:spacing w:line="240" w:lineRule="auto"/>
        <w:jc w:val="left"/>
      </w:pPr>
    </w:p>
    <w:p w14:paraId="536B3261" w14:textId="77777777" w:rsidR="004F2A59" w:rsidRDefault="004F2A59">
      <w:pPr>
        <w:spacing w:line="240" w:lineRule="auto"/>
        <w:jc w:val="left"/>
      </w:pPr>
    </w:p>
    <w:p w14:paraId="28CECA6A" w14:textId="5A11693A" w:rsidR="004F2A59" w:rsidRDefault="004F2A59">
      <w:pPr>
        <w:spacing w:line="240" w:lineRule="auto"/>
        <w:jc w:val="left"/>
      </w:pPr>
    </w:p>
    <w:p w14:paraId="46CBCAC7" w14:textId="25AAD9B5" w:rsidR="003A4FB4" w:rsidRDefault="003A4FB4" w:rsidP="00A6388D">
      <w:pPr>
        <w:spacing w:line="240" w:lineRule="auto"/>
        <w:jc w:val="left"/>
      </w:pPr>
    </w:p>
    <w:sectPr w:rsidR="003A4FB4" w:rsidSect="0091791F">
      <w:footerReference w:type="default" r:id="rId22"/>
      <w:pgSz w:w="11907" w:h="13608"/>
      <w:pgMar w:top="567" w:right="936" w:bottom="1338" w:left="936" w:header="0" w:footer="737" w:gutter="0"/>
      <w:lnNumType w:countBy="5" w:distance="2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03EF3" w14:textId="77777777" w:rsidR="006C20D8" w:rsidRDefault="006C20D8" w:rsidP="006D0C96">
      <w:pPr>
        <w:spacing w:line="240" w:lineRule="auto"/>
      </w:pPr>
      <w:r>
        <w:separator/>
      </w:r>
    </w:p>
  </w:endnote>
  <w:endnote w:type="continuationSeparator" w:id="0">
    <w:p w14:paraId="770B2797" w14:textId="77777777" w:rsidR="006C20D8" w:rsidRDefault="006C20D8" w:rsidP="006D0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7788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D81FAC" w14:textId="77777777" w:rsidR="009D724A" w:rsidRDefault="009D724A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73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43F873" w14:textId="77777777" w:rsidR="009D724A" w:rsidRDefault="009D724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8DC94F" w14:textId="77777777" w:rsidR="006C20D8" w:rsidRDefault="006C20D8" w:rsidP="006D0C96">
      <w:pPr>
        <w:spacing w:line="240" w:lineRule="auto"/>
      </w:pPr>
      <w:r>
        <w:separator/>
      </w:r>
    </w:p>
  </w:footnote>
  <w:footnote w:type="continuationSeparator" w:id="0">
    <w:p w14:paraId="00B53A8B" w14:textId="77777777" w:rsidR="006C20D8" w:rsidRDefault="006C20D8" w:rsidP="006D0C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94403"/>
    <w:multiLevelType w:val="hybridMultilevel"/>
    <w:tmpl w:val="E6ECA0A2"/>
    <w:lvl w:ilvl="0" w:tplc="35A460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21EB8"/>
    <w:multiLevelType w:val="hybridMultilevel"/>
    <w:tmpl w:val="B3626938"/>
    <w:lvl w:ilvl="0" w:tplc="F29A847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limate Past&lt;/Style&gt;&lt;LeftDelim&gt;{&lt;/LeftDelim&gt;&lt;RightDelim&gt;}&lt;/RightDelim&gt;&lt;FontName&gt;Times New Roman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s9drrrpqasep0e2t0lxpexofe2sf0wsaxv9&quot;&gt;Phd Thesis&lt;record-ids&gt;&lt;item&gt;4&lt;/item&gt;&lt;item&gt;20&lt;/item&gt;&lt;item&gt;24&lt;/item&gt;&lt;item&gt;40&lt;/item&gt;&lt;item&gt;44&lt;/item&gt;&lt;item&gt;55&lt;/item&gt;&lt;item&gt;56&lt;/item&gt;&lt;item&gt;60&lt;/item&gt;&lt;item&gt;66&lt;/item&gt;&lt;item&gt;67&lt;/item&gt;&lt;item&gt;68&lt;/item&gt;&lt;item&gt;71&lt;/item&gt;&lt;item&gt;73&lt;/item&gt;&lt;item&gt;74&lt;/item&gt;&lt;item&gt;76&lt;/item&gt;&lt;item&gt;77&lt;/item&gt;&lt;item&gt;78&lt;/item&gt;&lt;item&gt;81&lt;/item&gt;&lt;item&gt;82&lt;/item&gt;&lt;item&gt;88&lt;/item&gt;&lt;item&gt;90&lt;/item&gt;&lt;item&gt;91&lt;/item&gt;&lt;item&gt;92&lt;/item&gt;&lt;item&gt;93&lt;/item&gt;&lt;item&gt;95&lt;/item&gt;&lt;item&gt;98&lt;/item&gt;&lt;item&gt;101&lt;/item&gt;&lt;item&gt;103&lt;/item&gt;&lt;item&gt;104&lt;/item&gt;&lt;item&gt;124&lt;/item&gt;&lt;item&gt;127&lt;/item&gt;&lt;item&gt;129&lt;/item&gt;&lt;item&gt;137&lt;/item&gt;&lt;item&gt;197&lt;/item&gt;&lt;item&gt;202&lt;/item&gt;&lt;item&gt;203&lt;/item&gt;&lt;item&gt;215&lt;/item&gt;&lt;item&gt;216&lt;/item&gt;&lt;item&gt;217&lt;/item&gt;&lt;item&gt;218&lt;/item&gt;&lt;item&gt;220&lt;/item&gt;&lt;item&gt;221&lt;/item&gt;&lt;/record-ids&gt;&lt;/item&gt;&lt;/Libraries&gt;"/>
  </w:docVars>
  <w:rsids>
    <w:rsidRoot w:val="00564213"/>
    <w:rsid w:val="000012FE"/>
    <w:rsid w:val="00002C42"/>
    <w:rsid w:val="0000352F"/>
    <w:rsid w:val="000074C8"/>
    <w:rsid w:val="00011B74"/>
    <w:rsid w:val="0001556F"/>
    <w:rsid w:val="00016A75"/>
    <w:rsid w:val="00020737"/>
    <w:rsid w:val="00026E64"/>
    <w:rsid w:val="00032124"/>
    <w:rsid w:val="00032240"/>
    <w:rsid w:val="0003380D"/>
    <w:rsid w:val="0003507D"/>
    <w:rsid w:val="00035B4E"/>
    <w:rsid w:val="0004031B"/>
    <w:rsid w:val="00041D6B"/>
    <w:rsid w:val="00044AF1"/>
    <w:rsid w:val="000468DC"/>
    <w:rsid w:val="000477DA"/>
    <w:rsid w:val="00047C56"/>
    <w:rsid w:val="00050476"/>
    <w:rsid w:val="00050F09"/>
    <w:rsid w:val="00051FD1"/>
    <w:rsid w:val="00054431"/>
    <w:rsid w:val="000547E3"/>
    <w:rsid w:val="0005690A"/>
    <w:rsid w:val="0005696B"/>
    <w:rsid w:val="00057CF4"/>
    <w:rsid w:val="00060A3E"/>
    <w:rsid w:val="00062C90"/>
    <w:rsid w:val="00062DE5"/>
    <w:rsid w:val="000643E6"/>
    <w:rsid w:val="00064BCB"/>
    <w:rsid w:val="000703F3"/>
    <w:rsid w:val="00071029"/>
    <w:rsid w:val="00073B07"/>
    <w:rsid w:val="00075B85"/>
    <w:rsid w:val="00075F28"/>
    <w:rsid w:val="00076784"/>
    <w:rsid w:val="00076AF9"/>
    <w:rsid w:val="000776AE"/>
    <w:rsid w:val="0008180E"/>
    <w:rsid w:val="00083AE9"/>
    <w:rsid w:val="0008499A"/>
    <w:rsid w:val="000865EF"/>
    <w:rsid w:val="0008791F"/>
    <w:rsid w:val="00087E76"/>
    <w:rsid w:val="00091010"/>
    <w:rsid w:val="00092411"/>
    <w:rsid w:val="0009493E"/>
    <w:rsid w:val="00094CE6"/>
    <w:rsid w:val="00095D2E"/>
    <w:rsid w:val="00096162"/>
    <w:rsid w:val="0009777A"/>
    <w:rsid w:val="00097D33"/>
    <w:rsid w:val="000A16CE"/>
    <w:rsid w:val="000A1B66"/>
    <w:rsid w:val="000A2B2C"/>
    <w:rsid w:val="000A4FB2"/>
    <w:rsid w:val="000A65EE"/>
    <w:rsid w:val="000B0562"/>
    <w:rsid w:val="000B3780"/>
    <w:rsid w:val="000C3A9F"/>
    <w:rsid w:val="000C42DB"/>
    <w:rsid w:val="000C50C7"/>
    <w:rsid w:val="000D68BB"/>
    <w:rsid w:val="000E2A73"/>
    <w:rsid w:val="000E2E54"/>
    <w:rsid w:val="000E5CE7"/>
    <w:rsid w:val="000E6DC4"/>
    <w:rsid w:val="000F6501"/>
    <w:rsid w:val="000F77F3"/>
    <w:rsid w:val="001016D6"/>
    <w:rsid w:val="0010271F"/>
    <w:rsid w:val="001067CB"/>
    <w:rsid w:val="001105F9"/>
    <w:rsid w:val="00112DB6"/>
    <w:rsid w:val="00114E04"/>
    <w:rsid w:val="00115755"/>
    <w:rsid w:val="001211C6"/>
    <w:rsid w:val="001230E9"/>
    <w:rsid w:val="0012772D"/>
    <w:rsid w:val="00127F3C"/>
    <w:rsid w:val="00132024"/>
    <w:rsid w:val="001322E1"/>
    <w:rsid w:val="00132F8F"/>
    <w:rsid w:val="00135F5B"/>
    <w:rsid w:val="00137E04"/>
    <w:rsid w:val="00137F4B"/>
    <w:rsid w:val="00142152"/>
    <w:rsid w:val="0014270E"/>
    <w:rsid w:val="001450FD"/>
    <w:rsid w:val="00145F28"/>
    <w:rsid w:val="0014662B"/>
    <w:rsid w:val="001522E5"/>
    <w:rsid w:val="0015304D"/>
    <w:rsid w:val="001532E2"/>
    <w:rsid w:val="001555CA"/>
    <w:rsid w:val="001559D3"/>
    <w:rsid w:val="001560F9"/>
    <w:rsid w:val="0015741E"/>
    <w:rsid w:val="00157C30"/>
    <w:rsid w:val="00157EBE"/>
    <w:rsid w:val="001618DD"/>
    <w:rsid w:val="00163FCC"/>
    <w:rsid w:val="00171389"/>
    <w:rsid w:val="0017185A"/>
    <w:rsid w:val="00171F6F"/>
    <w:rsid w:val="00181718"/>
    <w:rsid w:val="00181EAA"/>
    <w:rsid w:val="001825B2"/>
    <w:rsid w:val="001854A6"/>
    <w:rsid w:val="0018688E"/>
    <w:rsid w:val="001878FA"/>
    <w:rsid w:val="00191A18"/>
    <w:rsid w:val="00195CC7"/>
    <w:rsid w:val="00196150"/>
    <w:rsid w:val="001961D7"/>
    <w:rsid w:val="001A54F2"/>
    <w:rsid w:val="001B3F9C"/>
    <w:rsid w:val="001B6D00"/>
    <w:rsid w:val="001C096A"/>
    <w:rsid w:val="001C1F75"/>
    <w:rsid w:val="001C2B0E"/>
    <w:rsid w:val="001C41D6"/>
    <w:rsid w:val="001C5EB9"/>
    <w:rsid w:val="001C65DF"/>
    <w:rsid w:val="001C7F26"/>
    <w:rsid w:val="001D13AF"/>
    <w:rsid w:val="001D2F3D"/>
    <w:rsid w:val="001D3310"/>
    <w:rsid w:val="001D503B"/>
    <w:rsid w:val="001D56FD"/>
    <w:rsid w:val="001D5D89"/>
    <w:rsid w:val="001D7275"/>
    <w:rsid w:val="001E07FA"/>
    <w:rsid w:val="001E1493"/>
    <w:rsid w:val="001E1A20"/>
    <w:rsid w:val="001E2EAB"/>
    <w:rsid w:val="001F0301"/>
    <w:rsid w:val="001F56EB"/>
    <w:rsid w:val="001F6934"/>
    <w:rsid w:val="00203F92"/>
    <w:rsid w:val="0020449E"/>
    <w:rsid w:val="00204DF9"/>
    <w:rsid w:val="0020654D"/>
    <w:rsid w:val="00215363"/>
    <w:rsid w:val="002220CD"/>
    <w:rsid w:val="00231F7A"/>
    <w:rsid w:val="002337A9"/>
    <w:rsid w:val="0024279C"/>
    <w:rsid w:val="00243040"/>
    <w:rsid w:val="00250143"/>
    <w:rsid w:val="00250DA7"/>
    <w:rsid w:val="002523EC"/>
    <w:rsid w:val="00254C68"/>
    <w:rsid w:val="00256DE3"/>
    <w:rsid w:val="00261881"/>
    <w:rsid w:val="00263E2C"/>
    <w:rsid w:val="00267A73"/>
    <w:rsid w:val="00270014"/>
    <w:rsid w:val="002702E7"/>
    <w:rsid w:val="002706A2"/>
    <w:rsid w:val="0027158C"/>
    <w:rsid w:val="00275DAA"/>
    <w:rsid w:val="00277B8E"/>
    <w:rsid w:val="00281331"/>
    <w:rsid w:val="002909BE"/>
    <w:rsid w:val="002914AD"/>
    <w:rsid w:val="002916DB"/>
    <w:rsid w:val="002A6E51"/>
    <w:rsid w:val="002B0D48"/>
    <w:rsid w:val="002B2F6B"/>
    <w:rsid w:val="002B3975"/>
    <w:rsid w:val="002B62EB"/>
    <w:rsid w:val="002B732F"/>
    <w:rsid w:val="002B7365"/>
    <w:rsid w:val="002C383E"/>
    <w:rsid w:val="002D3592"/>
    <w:rsid w:val="002D3C80"/>
    <w:rsid w:val="002D7782"/>
    <w:rsid w:val="002E18EB"/>
    <w:rsid w:val="002E2FA6"/>
    <w:rsid w:val="002E40D8"/>
    <w:rsid w:val="002E4C4B"/>
    <w:rsid w:val="002E5442"/>
    <w:rsid w:val="002E68C8"/>
    <w:rsid w:val="002E6F5C"/>
    <w:rsid w:val="002F57EA"/>
    <w:rsid w:val="002F6067"/>
    <w:rsid w:val="00306418"/>
    <w:rsid w:val="003118C8"/>
    <w:rsid w:val="00311E2D"/>
    <w:rsid w:val="0031713B"/>
    <w:rsid w:val="00326BCA"/>
    <w:rsid w:val="00327EC5"/>
    <w:rsid w:val="0033120E"/>
    <w:rsid w:val="00331E40"/>
    <w:rsid w:val="00334297"/>
    <w:rsid w:val="003351B0"/>
    <w:rsid w:val="003416A8"/>
    <w:rsid w:val="00343DF6"/>
    <w:rsid w:val="003451D2"/>
    <w:rsid w:val="00345653"/>
    <w:rsid w:val="00345964"/>
    <w:rsid w:val="0035041B"/>
    <w:rsid w:val="00350DA9"/>
    <w:rsid w:val="0035321B"/>
    <w:rsid w:val="003543D1"/>
    <w:rsid w:val="0035710F"/>
    <w:rsid w:val="0035725C"/>
    <w:rsid w:val="00360814"/>
    <w:rsid w:val="00365286"/>
    <w:rsid w:val="00366D84"/>
    <w:rsid w:val="003711A9"/>
    <w:rsid w:val="00372466"/>
    <w:rsid w:val="00373CA1"/>
    <w:rsid w:val="00373EF4"/>
    <w:rsid w:val="00382DF8"/>
    <w:rsid w:val="00383D85"/>
    <w:rsid w:val="003850B0"/>
    <w:rsid w:val="003856E6"/>
    <w:rsid w:val="00385AD7"/>
    <w:rsid w:val="0038719B"/>
    <w:rsid w:val="00395128"/>
    <w:rsid w:val="00396EE9"/>
    <w:rsid w:val="003A2A2E"/>
    <w:rsid w:val="003A4FB4"/>
    <w:rsid w:val="003B05EC"/>
    <w:rsid w:val="003B470A"/>
    <w:rsid w:val="003B533B"/>
    <w:rsid w:val="003B7DF7"/>
    <w:rsid w:val="003C260C"/>
    <w:rsid w:val="003C44DA"/>
    <w:rsid w:val="003D2F7B"/>
    <w:rsid w:val="003D37CF"/>
    <w:rsid w:val="003D5288"/>
    <w:rsid w:val="003E10FF"/>
    <w:rsid w:val="003E1B7A"/>
    <w:rsid w:val="003E2726"/>
    <w:rsid w:val="003E31A1"/>
    <w:rsid w:val="003E4416"/>
    <w:rsid w:val="003E51D2"/>
    <w:rsid w:val="003F2D7A"/>
    <w:rsid w:val="003F5DE5"/>
    <w:rsid w:val="004069C8"/>
    <w:rsid w:val="00412E9D"/>
    <w:rsid w:val="00414386"/>
    <w:rsid w:val="0041441C"/>
    <w:rsid w:val="00415596"/>
    <w:rsid w:val="00415C25"/>
    <w:rsid w:val="004177AB"/>
    <w:rsid w:val="00424085"/>
    <w:rsid w:val="00425693"/>
    <w:rsid w:val="004261AA"/>
    <w:rsid w:val="00426893"/>
    <w:rsid w:val="00433A08"/>
    <w:rsid w:val="0043752B"/>
    <w:rsid w:val="00437DE9"/>
    <w:rsid w:val="0044055A"/>
    <w:rsid w:val="004444F0"/>
    <w:rsid w:val="00450DB9"/>
    <w:rsid w:val="004531FC"/>
    <w:rsid w:val="00454120"/>
    <w:rsid w:val="004554B2"/>
    <w:rsid w:val="00456879"/>
    <w:rsid w:val="00463568"/>
    <w:rsid w:val="00464371"/>
    <w:rsid w:val="004645CF"/>
    <w:rsid w:val="0047112C"/>
    <w:rsid w:val="00471487"/>
    <w:rsid w:val="004758F0"/>
    <w:rsid w:val="0048208D"/>
    <w:rsid w:val="00483C9A"/>
    <w:rsid w:val="00496343"/>
    <w:rsid w:val="004968CB"/>
    <w:rsid w:val="00496923"/>
    <w:rsid w:val="0049798B"/>
    <w:rsid w:val="004A1D41"/>
    <w:rsid w:val="004A2A68"/>
    <w:rsid w:val="004A4B4D"/>
    <w:rsid w:val="004A5979"/>
    <w:rsid w:val="004B06B6"/>
    <w:rsid w:val="004B18CB"/>
    <w:rsid w:val="004B2A57"/>
    <w:rsid w:val="004B5563"/>
    <w:rsid w:val="004D0F1A"/>
    <w:rsid w:val="004D5D93"/>
    <w:rsid w:val="004D7C05"/>
    <w:rsid w:val="004E261B"/>
    <w:rsid w:val="004E3E58"/>
    <w:rsid w:val="004E3F80"/>
    <w:rsid w:val="004E3F8D"/>
    <w:rsid w:val="004E4D6B"/>
    <w:rsid w:val="004E7C99"/>
    <w:rsid w:val="004F1F7C"/>
    <w:rsid w:val="004F2A59"/>
    <w:rsid w:val="004F4964"/>
    <w:rsid w:val="004F5578"/>
    <w:rsid w:val="005017C6"/>
    <w:rsid w:val="005103F9"/>
    <w:rsid w:val="005152D6"/>
    <w:rsid w:val="005156DE"/>
    <w:rsid w:val="005202B4"/>
    <w:rsid w:val="00526632"/>
    <w:rsid w:val="00527F8B"/>
    <w:rsid w:val="00530786"/>
    <w:rsid w:val="00534475"/>
    <w:rsid w:val="00536971"/>
    <w:rsid w:val="0053766E"/>
    <w:rsid w:val="005426D9"/>
    <w:rsid w:val="005441D5"/>
    <w:rsid w:val="005471A6"/>
    <w:rsid w:val="00547B6B"/>
    <w:rsid w:val="0055217B"/>
    <w:rsid w:val="00552801"/>
    <w:rsid w:val="00556785"/>
    <w:rsid w:val="00557732"/>
    <w:rsid w:val="005602AB"/>
    <w:rsid w:val="005610B9"/>
    <w:rsid w:val="00562C88"/>
    <w:rsid w:val="00563AF9"/>
    <w:rsid w:val="00564213"/>
    <w:rsid w:val="005729D3"/>
    <w:rsid w:val="00573971"/>
    <w:rsid w:val="00573D7B"/>
    <w:rsid w:val="00575A9F"/>
    <w:rsid w:val="005767A1"/>
    <w:rsid w:val="00581A28"/>
    <w:rsid w:val="00582140"/>
    <w:rsid w:val="00584EC7"/>
    <w:rsid w:val="0058792A"/>
    <w:rsid w:val="005926E5"/>
    <w:rsid w:val="00593375"/>
    <w:rsid w:val="005934BD"/>
    <w:rsid w:val="00596B3A"/>
    <w:rsid w:val="00597611"/>
    <w:rsid w:val="005A1AB6"/>
    <w:rsid w:val="005A4F32"/>
    <w:rsid w:val="005A6928"/>
    <w:rsid w:val="005B28B3"/>
    <w:rsid w:val="005B3104"/>
    <w:rsid w:val="005B47D2"/>
    <w:rsid w:val="005C5055"/>
    <w:rsid w:val="005C5B3B"/>
    <w:rsid w:val="005C6C97"/>
    <w:rsid w:val="005C76CE"/>
    <w:rsid w:val="005C7EA2"/>
    <w:rsid w:val="005D156E"/>
    <w:rsid w:val="005D17AD"/>
    <w:rsid w:val="005D34B5"/>
    <w:rsid w:val="005D728F"/>
    <w:rsid w:val="005E1FC4"/>
    <w:rsid w:val="005E2020"/>
    <w:rsid w:val="005E68EF"/>
    <w:rsid w:val="00600333"/>
    <w:rsid w:val="00602E27"/>
    <w:rsid w:val="00604506"/>
    <w:rsid w:val="006110EA"/>
    <w:rsid w:val="006114EB"/>
    <w:rsid w:val="006123B7"/>
    <w:rsid w:val="00622735"/>
    <w:rsid w:val="00630561"/>
    <w:rsid w:val="006326D7"/>
    <w:rsid w:val="00635D1D"/>
    <w:rsid w:val="006360F8"/>
    <w:rsid w:val="006435BC"/>
    <w:rsid w:val="00652DE3"/>
    <w:rsid w:val="00654B4B"/>
    <w:rsid w:val="00661B54"/>
    <w:rsid w:val="00664BA1"/>
    <w:rsid w:val="00664E5C"/>
    <w:rsid w:val="00670E29"/>
    <w:rsid w:val="00670F05"/>
    <w:rsid w:val="006738D0"/>
    <w:rsid w:val="00676BCF"/>
    <w:rsid w:val="00680285"/>
    <w:rsid w:val="00680CCC"/>
    <w:rsid w:val="006847F6"/>
    <w:rsid w:val="006856F8"/>
    <w:rsid w:val="00686657"/>
    <w:rsid w:val="0068708D"/>
    <w:rsid w:val="00687DE8"/>
    <w:rsid w:val="006905CF"/>
    <w:rsid w:val="0069570C"/>
    <w:rsid w:val="00695AEC"/>
    <w:rsid w:val="006A3C55"/>
    <w:rsid w:val="006A3CE2"/>
    <w:rsid w:val="006A5F7E"/>
    <w:rsid w:val="006A6965"/>
    <w:rsid w:val="006B04F2"/>
    <w:rsid w:val="006B0D61"/>
    <w:rsid w:val="006B2BC5"/>
    <w:rsid w:val="006B56C7"/>
    <w:rsid w:val="006B57BA"/>
    <w:rsid w:val="006B5E73"/>
    <w:rsid w:val="006C20D8"/>
    <w:rsid w:val="006C24CA"/>
    <w:rsid w:val="006C3140"/>
    <w:rsid w:val="006C40A4"/>
    <w:rsid w:val="006C5AFA"/>
    <w:rsid w:val="006D0C96"/>
    <w:rsid w:val="006D1F4A"/>
    <w:rsid w:val="006D2B77"/>
    <w:rsid w:val="006D7EFA"/>
    <w:rsid w:val="006E2339"/>
    <w:rsid w:val="006E57AF"/>
    <w:rsid w:val="006F11D6"/>
    <w:rsid w:val="006F547F"/>
    <w:rsid w:val="00704C3E"/>
    <w:rsid w:val="0070537F"/>
    <w:rsid w:val="00710988"/>
    <w:rsid w:val="0071239D"/>
    <w:rsid w:val="00713406"/>
    <w:rsid w:val="0071534A"/>
    <w:rsid w:val="0071557C"/>
    <w:rsid w:val="0072133F"/>
    <w:rsid w:val="0072580E"/>
    <w:rsid w:val="0072722D"/>
    <w:rsid w:val="00740638"/>
    <w:rsid w:val="007453F3"/>
    <w:rsid w:val="00745677"/>
    <w:rsid w:val="00746C7B"/>
    <w:rsid w:val="0074762E"/>
    <w:rsid w:val="007502CD"/>
    <w:rsid w:val="00751993"/>
    <w:rsid w:val="00751A44"/>
    <w:rsid w:val="00753C10"/>
    <w:rsid w:val="0075718C"/>
    <w:rsid w:val="00761F34"/>
    <w:rsid w:val="00773175"/>
    <w:rsid w:val="007855B4"/>
    <w:rsid w:val="00787F78"/>
    <w:rsid w:val="00790349"/>
    <w:rsid w:val="007932EA"/>
    <w:rsid w:val="0079593E"/>
    <w:rsid w:val="00796A60"/>
    <w:rsid w:val="00796A7F"/>
    <w:rsid w:val="00797D70"/>
    <w:rsid w:val="007A0349"/>
    <w:rsid w:val="007A47A0"/>
    <w:rsid w:val="007A4EF3"/>
    <w:rsid w:val="007A65D2"/>
    <w:rsid w:val="007A760E"/>
    <w:rsid w:val="007B0941"/>
    <w:rsid w:val="007B3274"/>
    <w:rsid w:val="007B3B1C"/>
    <w:rsid w:val="007B58EC"/>
    <w:rsid w:val="007B5B86"/>
    <w:rsid w:val="007B7A4C"/>
    <w:rsid w:val="007C0E6A"/>
    <w:rsid w:val="007D2249"/>
    <w:rsid w:val="007D670C"/>
    <w:rsid w:val="007D7A7F"/>
    <w:rsid w:val="007E0EAA"/>
    <w:rsid w:val="007E7057"/>
    <w:rsid w:val="007F60E5"/>
    <w:rsid w:val="00800724"/>
    <w:rsid w:val="0080138C"/>
    <w:rsid w:val="00813A87"/>
    <w:rsid w:val="00813CAB"/>
    <w:rsid w:val="00813DA2"/>
    <w:rsid w:val="00815BD0"/>
    <w:rsid w:val="00820BD3"/>
    <w:rsid w:val="008241FB"/>
    <w:rsid w:val="008242DA"/>
    <w:rsid w:val="008245B2"/>
    <w:rsid w:val="008361D1"/>
    <w:rsid w:val="0084011C"/>
    <w:rsid w:val="008447FD"/>
    <w:rsid w:val="00845478"/>
    <w:rsid w:val="00845FC5"/>
    <w:rsid w:val="0085109F"/>
    <w:rsid w:val="008513F2"/>
    <w:rsid w:val="00852D42"/>
    <w:rsid w:val="00853A16"/>
    <w:rsid w:val="00855006"/>
    <w:rsid w:val="0085530C"/>
    <w:rsid w:val="008568BC"/>
    <w:rsid w:val="0086048B"/>
    <w:rsid w:val="008651DB"/>
    <w:rsid w:val="00873A63"/>
    <w:rsid w:val="008818CD"/>
    <w:rsid w:val="00885D93"/>
    <w:rsid w:val="00890550"/>
    <w:rsid w:val="008A447F"/>
    <w:rsid w:val="008A770A"/>
    <w:rsid w:val="008B14B1"/>
    <w:rsid w:val="008B1A30"/>
    <w:rsid w:val="008B1B4F"/>
    <w:rsid w:val="008B4705"/>
    <w:rsid w:val="008B664F"/>
    <w:rsid w:val="008B719F"/>
    <w:rsid w:val="008C09CA"/>
    <w:rsid w:val="008C0CA4"/>
    <w:rsid w:val="008C1C8E"/>
    <w:rsid w:val="008C7CC3"/>
    <w:rsid w:val="008D0C1A"/>
    <w:rsid w:val="008D2258"/>
    <w:rsid w:val="008D389A"/>
    <w:rsid w:val="008D424D"/>
    <w:rsid w:val="008D7AA1"/>
    <w:rsid w:val="008D7AF4"/>
    <w:rsid w:val="008E213F"/>
    <w:rsid w:val="008E3110"/>
    <w:rsid w:val="008E33FC"/>
    <w:rsid w:val="008E3A26"/>
    <w:rsid w:val="008F2419"/>
    <w:rsid w:val="008F3DB3"/>
    <w:rsid w:val="008F5F48"/>
    <w:rsid w:val="008F6241"/>
    <w:rsid w:val="0090170F"/>
    <w:rsid w:val="00905CF2"/>
    <w:rsid w:val="0090736F"/>
    <w:rsid w:val="009112C8"/>
    <w:rsid w:val="009124AE"/>
    <w:rsid w:val="00913095"/>
    <w:rsid w:val="00913D4C"/>
    <w:rsid w:val="0091440F"/>
    <w:rsid w:val="009150E4"/>
    <w:rsid w:val="00917253"/>
    <w:rsid w:val="0091791F"/>
    <w:rsid w:val="0092153A"/>
    <w:rsid w:val="00922CF1"/>
    <w:rsid w:val="00926AE5"/>
    <w:rsid w:val="00930AA8"/>
    <w:rsid w:val="00932920"/>
    <w:rsid w:val="00932950"/>
    <w:rsid w:val="00932F15"/>
    <w:rsid w:val="009349F1"/>
    <w:rsid w:val="00942439"/>
    <w:rsid w:val="00942E5C"/>
    <w:rsid w:val="00943440"/>
    <w:rsid w:val="00944714"/>
    <w:rsid w:val="009455F9"/>
    <w:rsid w:val="00947426"/>
    <w:rsid w:val="00954CB7"/>
    <w:rsid w:val="00957963"/>
    <w:rsid w:val="00960827"/>
    <w:rsid w:val="009616B8"/>
    <w:rsid w:val="00964CF5"/>
    <w:rsid w:val="00965D5E"/>
    <w:rsid w:val="00970CB1"/>
    <w:rsid w:val="0097354B"/>
    <w:rsid w:val="0098364F"/>
    <w:rsid w:val="009918FC"/>
    <w:rsid w:val="0099241B"/>
    <w:rsid w:val="00993D7C"/>
    <w:rsid w:val="0099583A"/>
    <w:rsid w:val="009961FB"/>
    <w:rsid w:val="009A385C"/>
    <w:rsid w:val="009A3FE4"/>
    <w:rsid w:val="009A4284"/>
    <w:rsid w:val="009A549E"/>
    <w:rsid w:val="009A590C"/>
    <w:rsid w:val="009A6755"/>
    <w:rsid w:val="009B1126"/>
    <w:rsid w:val="009B16BA"/>
    <w:rsid w:val="009B38FE"/>
    <w:rsid w:val="009B465C"/>
    <w:rsid w:val="009B6DEC"/>
    <w:rsid w:val="009C6B32"/>
    <w:rsid w:val="009C71D7"/>
    <w:rsid w:val="009D0ADB"/>
    <w:rsid w:val="009D38E2"/>
    <w:rsid w:val="009D44D3"/>
    <w:rsid w:val="009D5536"/>
    <w:rsid w:val="009D724A"/>
    <w:rsid w:val="009E0BA9"/>
    <w:rsid w:val="009E3669"/>
    <w:rsid w:val="009E38FA"/>
    <w:rsid w:val="009F132D"/>
    <w:rsid w:val="009F2C0A"/>
    <w:rsid w:val="009F2E95"/>
    <w:rsid w:val="00A01363"/>
    <w:rsid w:val="00A135D3"/>
    <w:rsid w:val="00A137ED"/>
    <w:rsid w:val="00A1495E"/>
    <w:rsid w:val="00A15D38"/>
    <w:rsid w:val="00A22696"/>
    <w:rsid w:val="00A226B9"/>
    <w:rsid w:val="00A24E00"/>
    <w:rsid w:val="00A2763C"/>
    <w:rsid w:val="00A27FD6"/>
    <w:rsid w:val="00A33E10"/>
    <w:rsid w:val="00A369CD"/>
    <w:rsid w:val="00A37801"/>
    <w:rsid w:val="00A405C9"/>
    <w:rsid w:val="00A41CC9"/>
    <w:rsid w:val="00A4792C"/>
    <w:rsid w:val="00A50E86"/>
    <w:rsid w:val="00A51DC6"/>
    <w:rsid w:val="00A54D3C"/>
    <w:rsid w:val="00A5724C"/>
    <w:rsid w:val="00A60A0E"/>
    <w:rsid w:val="00A62D03"/>
    <w:rsid w:val="00A6388D"/>
    <w:rsid w:val="00A64372"/>
    <w:rsid w:val="00A64B34"/>
    <w:rsid w:val="00A709D4"/>
    <w:rsid w:val="00A72229"/>
    <w:rsid w:val="00A72E87"/>
    <w:rsid w:val="00A75AE7"/>
    <w:rsid w:val="00A80452"/>
    <w:rsid w:val="00A82290"/>
    <w:rsid w:val="00A86429"/>
    <w:rsid w:val="00A93988"/>
    <w:rsid w:val="00A96C04"/>
    <w:rsid w:val="00AA0E83"/>
    <w:rsid w:val="00AA195F"/>
    <w:rsid w:val="00AA1CD2"/>
    <w:rsid w:val="00AA206A"/>
    <w:rsid w:val="00AA67B5"/>
    <w:rsid w:val="00AA7928"/>
    <w:rsid w:val="00AB39A0"/>
    <w:rsid w:val="00AB43CD"/>
    <w:rsid w:val="00AB567C"/>
    <w:rsid w:val="00AB72CD"/>
    <w:rsid w:val="00AC0746"/>
    <w:rsid w:val="00AC14F8"/>
    <w:rsid w:val="00AC2066"/>
    <w:rsid w:val="00AC6A65"/>
    <w:rsid w:val="00AE4157"/>
    <w:rsid w:val="00AE5B37"/>
    <w:rsid w:val="00AE760D"/>
    <w:rsid w:val="00AF3C47"/>
    <w:rsid w:val="00AF6105"/>
    <w:rsid w:val="00AF7144"/>
    <w:rsid w:val="00AF7575"/>
    <w:rsid w:val="00B16CDD"/>
    <w:rsid w:val="00B2244E"/>
    <w:rsid w:val="00B22E4E"/>
    <w:rsid w:val="00B23BF6"/>
    <w:rsid w:val="00B257C2"/>
    <w:rsid w:val="00B300FB"/>
    <w:rsid w:val="00B301E3"/>
    <w:rsid w:val="00B4015F"/>
    <w:rsid w:val="00B40464"/>
    <w:rsid w:val="00B427BD"/>
    <w:rsid w:val="00B43688"/>
    <w:rsid w:val="00B53783"/>
    <w:rsid w:val="00B5518D"/>
    <w:rsid w:val="00B5719D"/>
    <w:rsid w:val="00B627AD"/>
    <w:rsid w:val="00B731A0"/>
    <w:rsid w:val="00B75342"/>
    <w:rsid w:val="00B773C3"/>
    <w:rsid w:val="00B7796D"/>
    <w:rsid w:val="00B77EE9"/>
    <w:rsid w:val="00B803BB"/>
    <w:rsid w:val="00B804EF"/>
    <w:rsid w:val="00B8638C"/>
    <w:rsid w:val="00B864AA"/>
    <w:rsid w:val="00B87147"/>
    <w:rsid w:val="00B936AC"/>
    <w:rsid w:val="00B94A58"/>
    <w:rsid w:val="00B94EBD"/>
    <w:rsid w:val="00B96F9F"/>
    <w:rsid w:val="00BA074D"/>
    <w:rsid w:val="00BA15CC"/>
    <w:rsid w:val="00BA54A8"/>
    <w:rsid w:val="00BB3D06"/>
    <w:rsid w:val="00BC062A"/>
    <w:rsid w:val="00BC315E"/>
    <w:rsid w:val="00BC3885"/>
    <w:rsid w:val="00BD0523"/>
    <w:rsid w:val="00BD4FB2"/>
    <w:rsid w:val="00BE00FB"/>
    <w:rsid w:val="00BE0ECD"/>
    <w:rsid w:val="00BE13CC"/>
    <w:rsid w:val="00BE1403"/>
    <w:rsid w:val="00BF428F"/>
    <w:rsid w:val="00BF5346"/>
    <w:rsid w:val="00BF72AD"/>
    <w:rsid w:val="00BF7FEC"/>
    <w:rsid w:val="00C0018B"/>
    <w:rsid w:val="00C04F03"/>
    <w:rsid w:val="00C06B7C"/>
    <w:rsid w:val="00C1589F"/>
    <w:rsid w:val="00C15C70"/>
    <w:rsid w:val="00C211F4"/>
    <w:rsid w:val="00C22190"/>
    <w:rsid w:val="00C2277A"/>
    <w:rsid w:val="00C26311"/>
    <w:rsid w:val="00C3557C"/>
    <w:rsid w:val="00C35812"/>
    <w:rsid w:val="00C358F4"/>
    <w:rsid w:val="00C400C6"/>
    <w:rsid w:val="00C406E9"/>
    <w:rsid w:val="00C46020"/>
    <w:rsid w:val="00C4649A"/>
    <w:rsid w:val="00C470A9"/>
    <w:rsid w:val="00C5212A"/>
    <w:rsid w:val="00C52C86"/>
    <w:rsid w:val="00C564B5"/>
    <w:rsid w:val="00C60FA6"/>
    <w:rsid w:val="00C6197D"/>
    <w:rsid w:val="00C650A2"/>
    <w:rsid w:val="00C743FC"/>
    <w:rsid w:val="00C756EE"/>
    <w:rsid w:val="00C80E65"/>
    <w:rsid w:val="00C82A2F"/>
    <w:rsid w:val="00C82F79"/>
    <w:rsid w:val="00C9093A"/>
    <w:rsid w:val="00C90972"/>
    <w:rsid w:val="00C91F35"/>
    <w:rsid w:val="00C949FC"/>
    <w:rsid w:val="00C9538F"/>
    <w:rsid w:val="00C97F16"/>
    <w:rsid w:val="00CA0625"/>
    <w:rsid w:val="00CA52E7"/>
    <w:rsid w:val="00CA6593"/>
    <w:rsid w:val="00CA76A5"/>
    <w:rsid w:val="00CB0CD2"/>
    <w:rsid w:val="00CB305C"/>
    <w:rsid w:val="00CB43CF"/>
    <w:rsid w:val="00CC1ED2"/>
    <w:rsid w:val="00CC20E7"/>
    <w:rsid w:val="00CC2AA2"/>
    <w:rsid w:val="00CC313F"/>
    <w:rsid w:val="00CC447F"/>
    <w:rsid w:val="00CC51D0"/>
    <w:rsid w:val="00CC589F"/>
    <w:rsid w:val="00CD05BE"/>
    <w:rsid w:val="00CD0EB3"/>
    <w:rsid w:val="00CD1005"/>
    <w:rsid w:val="00CD40D2"/>
    <w:rsid w:val="00CD42FD"/>
    <w:rsid w:val="00CD48CE"/>
    <w:rsid w:val="00CD56FD"/>
    <w:rsid w:val="00CD64A8"/>
    <w:rsid w:val="00CD7646"/>
    <w:rsid w:val="00CE3012"/>
    <w:rsid w:val="00CE45DE"/>
    <w:rsid w:val="00CE4EF3"/>
    <w:rsid w:val="00CE50C5"/>
    <w:rsid w:val="00CE71BC"/>
    <w:rsid w:val="00CF47BA"/>
    <w:rsid w:val="00CF6B88"/>
    <w:rsid w:val="00D006B9"/>
    <w:rsid w:val="00D0319B"/>
    <w:rsid w:val="00D045E8"/>
    <w:rsid w:val="00D2099B"/>
    <w:rsid w:val="00D21C9F"/>
    <w:rsid w:val="00D266D3"/>
    <w:rsid w:val="00D40041"/>
    <w:rsid w:val="00D40CE0"/>
    <w:rsid w:val="00D41333"/>
    <w:rsid w:val="00D424FD"/>
    <w:rsid w:val="00D43BBF"/>
    <w:rsid w:val="00D44497"/>
    <w:rsid w:val="00D458D6"/>
    <w:rsid w:val="00D556BA"/>
    <w:rsid w:val="00D571D4"/>
    <w:rsid w:val="00D57F88"/>
    <w:rsid w:val="00D6133D"/>
    <w:rsid w:val="00D61C35"/>
    <w:rsid w:val="00D645B8"/>
    <w:rsid w:val="00D70196"/>
    <w:rsid w:val="00D70F1D"/>
    <w:rsid w:val="00D72143"/>
    <w:rsid w:val="00D77A53"/>
    <w:rsid w:val="00D77DF9"/>
    <w:rsid w:val="00D814AD"/>
    <w:rsid w:val="00D85F52"/>
    <w:rsid w:val="00D92691"/>
    <w:rsid w:val="00D96995"/>
    <w:rsid w:val="00DA06AC"/>
    <w:rsid w:val="00DA19B3"/>
    <w:rsid w:val="00DA328D"/>
    <w:rsid w:val="00DB091A"/>
    <w:rsid w:val="00DB4E53"/>
    <w:rsid w:val="00DB6198"/>
    <w:rsid w:val="00DB6B07"/>
    <w:rsid w:val="00DC3886"/>
    <w:rsid w:val="00DD1179"/>
    <w:rsid w:val="00DD2D36"/>
    <w:rsid w:val="00DE286D"/>
    <w:rsid w:val="00DE3D32"/>
    <w:rsid w:val="00DE79CB"/>
    <w:rsid w:val="00DF0B5F"/>
    <w:rsid w:val="00DF3692"/>
    <w:rsid w:val="00DF4E84"/>
    <w:rsid w:val="00DF58FA"/>
    <w:rsid w:val="00DF7891"/>
    <w:rsid w:val="00E00339"/>
    <w:rsid w:val="00E00A15"/>
    <w:rsid w:val="00E06DEE"/>
    <w:rsid w:val="00E121E1"/>
    <w:rsid w:val="00E12516"/>
    <w:rsid w:val="00E142A8"/>
    <w:rsid w:val="00E14543"/>
    <w:rsid w:val="00E15DAF"/>
    <w:rsid w:val="00E23390"/>
    <w:rsid w:val="00E25D69"/>
    <w:rsid w:val="00E31E73"/>
    <w:rsid w:val="00E337D8"/>
    <w:rsid w:val="00E34056"/>
    <w:rsid w:val="00E35FAB"/>
    <w:rsid w:val="00E416FE"/>
    <w:rsid w:val="00E4468E"/>
    <w:rsid w:val="00E4481E"/>
    <w:rsid w:val="00E476DD"/>
    <w:rsid w:val="00E47EF5"/>
    <w:rsid w:val="00E535A0"/>
    <w:rsid w:val="00E57598"/>
    <w:rsid w:val="00E62429"/>
    <w:rsid w:val="00E62461"/>
    <w:rsid w:val="00E651B4"/>
    <w:rsid w:val="00E66EA8"/>
    <w:rsid w:val="00E71BF1"/>
    <w:rsid w:val="00E7245F"/>
    <w:rsid w:val="00E73A0C"/>
    <w:rsid w:val="00E77C9C"/>
    <w:rsid w:val="00E8046B"/>
    <w:rsid w:val="00E84086"/>
    <w:rsid w:val="00E85325"/>
    <w:rsid w:val="00E93ECF"/>
    <w:rsid w:val="00E97BC4"/>
    <w:rsid w:val="00EA2510"/>
    <w:rsid w:val="00EA2B24"/>
    <w:rsid w:val="00EA377D"/>
    <w:rsid w:val="00EA4776"/>
    <w:rsid w:val="00EA48F9"/>
    <w:rsid w:val="00EA6CF3"/>
    <w:rsid w:val="00EA74A2"/>
    <w:rsid w:val="00EB54BF"/>
    <w:rsid w:val="00EB5D31"/>
    <w:rsid w:val="00EB6D20"/>
    <w:rsid w:val="00EC134F"/>
    <w:rsid w:val="00EC1C71"/>
    <w:rsid w:val="00EC1D2D"/>
    <w:rsid w:val="00EC2FF7"/>
    <w:rsid w:val="00EC31A6"/>
    <w:rsid w:val="00EC6B32"/>
    <w:rsid w:val="00EC75A7"/>
    <w:rsid w:val="00EC7788"/>
    <w:rsid w:val="00ED3B3B"/>
    <w:rsid w:val="00ED683C"/>
    <w:rsid w:val="00ED6B96"/>
    <w:rsid w:val="00EE293B"/>
    <w:rsid w:val="00EE3516"/>
    <w:rsid w:val="00EE4FC6"/>
    <w:rsid w:val="00EE58C0"/>
    <w:rsid w:val="00F040D3"/>
    <w:rsid w:val="00F07CAA"/>
    <w:rsid w:val="00F10489"/>
    <w:rsid w:val="00F10F97"/>
    <w:rsid w:val="00F117A4"/>
    <w:rsid w:val="00F11CA7"/>
    <w:rsid w:val="00F131EB"/>
    <w:rsid w:val="00F205F3"/>
    <w:rsid w:val="00F20D71"/>
    <w:rsid w:val="00F20DEC"/>
    <w:rsid w:val="00F24802"/>
    <w:rsid w:val="00F24F67"/>
    <w:rsid w:val="00F271E3"/>
    <w:rsid w:val="00F27C5F"/>
    <w:rsid w:val="00F3142E"/>
    <w:rsid w:val="00F3146A"/>
    <w:rsid w:val="00F32EB7"/>
    <w:rsid w:val="00F34E2F"/>
    <w:rsid w:val="00F35903"/>
    <w:rsid w:val="00F36E2D"/>
    <w:rsid w:val="00F42298"/>
    <w:rsid w:val="00F42DF6"/>
    <w:rsid w:val="00F47BF7"/>
    <w:rsid w:val="00F513EC"/>
    <w:rsid w:val="00F5258E"/>
    <w:rsid w:val="00F55C8B"/>
    <w:rsid w:val="00F566D5"/>
    <w:rsid w:val="00F6129F"/>
    <w:rsid w:val="00F73187"/>
    <w:rsid w:val="00F73DA9"/>
    <w:rsid w:val="00F74ED0"/>
    <w:rsid w:val="00F82ACA"/>
    <w:rsid w:val="00F86DCF"/>
    <w:rsid w:val="00F87E3F"/>
    <w:rsid w:val="00F93D68"/>
    <w:rsid w:val="00F9463B"/>
    <w:rsid w:val="00F96D45"/>
    <w:rsid w:val="00FA479B"/>
    <w:rsid w:val="00FA4A4E"/>
    <w:rsid w:val="00FA50A5"/>
    <w:rsid w:val="00FA5F82"/>
    <w:rsid w:val="00FA620C"/>
    <w:rsid w:val="00FA78D2"/>
    <w:rsid w:val="00FC7E1A"/>
    <w:rsid w:val="00FD429D"/>
    <w:rsid w:val="00FD65BC"/>
    <w:rsid w:val="00FE1F13"/>
    <w:rsid w:val="00FE20C5"/>
    <w:rsid w:val="00FE3747"/>
    <w:rsid w:val="00FE421C"/>
    <w:rsid w:val="00FE546F"/>
    <w:rsid w:val="00FE5C0D"/>
    <w:rsid w:val="00FF0C67"/>
    <w:rsid w:val="00FF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9280F"/>
  <w15:docId w15:val="{5FC8DE72-6F18-4EA5-8FD9-A9CF4F57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CE0"/>
    <w:pPr>
      <w:spacing w:line="360" w:lineRule="auto"/>
      <w:jc w:val="both"/>
    </w:pPr>
    <w:rPr>
      <w:rFonts w:ascii="Times New Roman" w:eastAsia="Times New Roman" w:hAnsi="Times New Roman"/>
      <w:szCs w:val="24"/>
      <w:lang w:eastAsia="de-DE"/>
    </w:rPr>
  </w:style>
  <w:style w:type="paragraph" w:styleId="Titre1">
    <w:name w:val="heading 1"/>
    <w:basedOn w:val="Normal"/>
    <w:next w:val="Normal"/>
    <w:link w:val="Titre1Car"/>
    <w:qFormat/>
    <w:rsid w:val="00075F28"/>
    <w:pPr>
      <w:keepNext/>
      <w:spacing w:before="480" w:after="240" w:line="240" w:lineRule="auto"/>
      <w:outlineLvl w:val="0"/>
    </w:pPr>
    <w:rPr>
      <w:rFonts w:cs="Arial"/>
      <w:b/>
      <w:bCs/>
      <w:color w:val="000000"/>
      <w:kern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E00339"/>
    <w:pPr>
      <w:keepNext/>
      <w:spacing w:before="240" w:after="240" w:line="240" w:lineRule="auto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qFormat/>
    <w:rsid w:val="005A4F32"/>
    <w:pPr>
      <w:keepNext/>
      <w:spacing w:before="240" w:after="240" w:line="240" w:lineRule="auto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rsid w:val="00ED6B96"/>
    <w:pPr>
      <w:keepNext/>
      <w:outlineLvl w:val="3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etreff">
    <w:name w:val="Betreff"/>
    <w:basedOn w:val="Normal"/>
    <w:next w:val="Normal"/>
    <w:rsid w:val="00ED6B96"/>
    <w:rPr>
      <w:b/>
    </w:rPr>
  </w:style>
  <w:style w:type="paragraph" w:customStyle="1" w:styleId="Bullets">
    <w:name w:val="Bullets"/>
    <w:basedOn w:val="Normal"/>
    <w:link w:val="BulletsChar"/>
    <w:rsid w:val="00ED6B96"/>
    <w:pPr>
      <w:numPr>
        <w:numId w:val="2"/>
      </w:numPr>
    </w:pPr>
  </w:style>
  <w:style w:type="character" w:customStyle="1" w:styleId="BulletsChar">
    <w:name w:val="Bullets Char"/>
    <w:link w:val="Bullets"/>
    <w:rsid w:val="00ED6B96"/>
    <w:rPr>
      <w:rFonts w:ascii="Verdana" w:eastAsia="Times New Roman" w:hAnsi="Verdana" w:cs="Times New Roman"/>
      <w:sz w:val="19"/>
      <w:szCs w:val="24"/>
      <w:lang w:eastAsia="de-DE"/>
    </w:rPr>
  </w:style>
  <w:style w:type="table" w:customStyle="1" w:styleId="Copernicus">
    <w:name w:val="Copernicus"/>
    <w:basedOn w:val="TableauNormal"/>
    <w:rsid w:val="00ED6B96"/>
    <w:rPr>
      <w:rFonts w:ascii="Verdana" w:eastAsia="Times New Roman" w:hAnsi="Verdana"/>
      <w:sz w:val="19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</w:tcPr>
    </w:tblStylePr>
  </w:style>
  <w:style w:type="paragraph" w:styleId="En-tte">
    <w:name w:val="header"/>
    <w:basedOn w:val="Normal"/>
    <w:link w:val="En-tteCar"/>
    <w:rsid w:val="00ED6B96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rsid w:val="00075F28"/>
    <w:rPr>
      <w:rFonts w:ascii="Times New Roman" w:eastAsia="Times New Roman" w:hAnsi="Times New Roman" w:cs="Arial"/>
      <w:b/>
      <w:bCs/>
      <w:color w:val="000000"/>
      <w:kern w:val="32"/>
      <w:szCs w:val="32"/>
      <w:lang w:eastAsia="de-DE"/>
    </w:rPr>
  </w:style>
  <w:style w:type="character" w:customStyle="1" w:styleId="Titre3Car">
    <w:name w:val="Titre 3 Car"/>
    <w:link w:val="Titre3"/>
    <w:rsid w:val="005A4F32"/>
    <w:rPr>
      <w:rFonts w:ascii="Times New Roman" w:eastAsia="Times New Roman" w:hAnsi="Times New Roman" w:cs="Arial"/>
      <w:b/>
      <w:bCs/>
      <w:szCs w:val="26"/>
      <w:lang w:eastAsia="de-DE"/>
    </w:rPr>
  </w:style>
  <w:style w:type="character" w:customStyle="1" w:styleId="Titre4Car">
    <w:name w:val="Titre 4 Car"/>
    <w:link w:val="Titre4"/>
    <w:rsid w:val="00796A7F"/>
    <w:rPr>
      <w:rFonts w:ascii="Verdana" w:eastAsia="Times New Roman" w:hAnsi="Verdana" w:cs="Times New Roman"/>
      <w:b/>
      <w:bCs/>
      <w:sz w:val="19"/>
      <w:szCs w:val="28"/>
      <w:lang w:eastAsia="de-DE"/>
    </w:rPr>
  </w:style>
  <w:style w:type="character" w:customStyle="1" w:styleId="En-tteCar">
    <w:name w:val="En-tête Car"/>
    <w:link w:val="En-tte"/>
    <w:rsid w:val="00ED6B96"/>
    <w:rPr>
      <w:rFonts w:ascii="Verdana" w:eastAsia="Times New Roman" w:hAnsi="Verdana" w:cs="Times New Roman"/>
      <w:sz w:val="19"/>
      <w:szCs w:val="24"/>
      <w:lang w:eastAsia="de-DE"/>
    </w:rPr>
  </w:style>
  <w:style w:type="character" w:customStyle="1" w:styleId="Titre2Car">
    <w:name w:val="Titre 2 Car"/>
    <w:link w:val="Titre2"/>
    <w:rsid w:val="00E00339"/>
    <w:rPr>
      <w:rFonts w:ascii="Times New Roman" w:eastAsia="Times New Roman" w:hAnsi="Times New Roman" w:cs="Arial"/>
      <w:b/>
      <w:bCs/>
      <w:iCs/>
      <w:szCs w:val="28"/>
      <w:lang w:eastAsia="de-DE"/>
    </w:rPr>
  </w:style>
  <w:style w:type="character" w:styleId="Lienhypertexte">
    <w:name w:val="Hyperlink"/>
    <w:rsid w:val="00ED6B96"/>
    <w:rPr>
      <w:color w:val="0000FF"/>
      <w:u w:val="single"/>
    </w:rPr>
  </w:style>
  <w:style w:type="paragraph" w:customStyle="1" w:styleId="Kontakt">
    <w:name w:val="Kontakt"/>
    <w:basedOn w:val="Normal"/>
    <w:rsid w:val="00ED6B96"/>
    <w:pPr>
      <w:spacing w:line="160" w:lineRule="exact"/>
    </w:pPr>
    <w:rPr>
      <w:color w:val="808080"/>
      <w:sz w:val="13"/>
    </w:rPr>
  </w:style>
  <w:style w:type="paragraph" w:customStyle="1" w:styleId="Name">
    <w:name w:val="Name"/>
    <w:basedOn w:val="Normal"/>
    <w:rsid w:val="00ED6B96"/>
    <w:pPr>
      <w:spacing w:before="160" w:after="80"/>
    </w:pPr>
    <w:rPr>
      <w:rFonts w:ascii="Book Antiqua" w:hAnsi="Book Antiqua"/>
      <w:color w:val="808080"/>
      <w:sz w:val="22"/>
    </w:rPr>
  </w:style>
  <w:style w:type="paragraph" w:customStyle="1" w:styleId="CopernicusWordtemplate">
    <w:name w:val="Copernicus_Word_template"/>
    <w:basedOn w:val="Normal"/>
    <w:link w:val="CopernicusWordtemplateChar"/>
    <w:rsid w:val="00B5719D"/>
  </w:style>
  <w:style w:type="character" w:customStyle="1" w:styleId="CopernicusWordtemplateChar">
    <w:name w:val="Copernicus_Word_template Char"/>
    <w:basedOn w:val="Policepardfaut"/>
    <w:link w:val="CopernicusWordtemplate"/>
    <w:rsid w:val="00B5719D"/>
    <w:rPr>
      <w:rFonts w:ascii="Times New Roman" w:eastAsia="Times New Roman" w:hAnsi="Times New Roman"/>
      <w:sz w:val="24"/>
      <w:szCs w:val="24"/>
      <w:lang w:eastAsia="de-DE"/>
    </w:rPr>
  </w:style>
  <w:style w:type="character" w:styleId="Numrodeligne">
    <w:name w:val="line number"/>
    <w:basedOn w:val="Policepardfaut"/>
    <w:uiPriority w:val="99"/>
    <w:semiHidden/>
    <w:unhideWhenUsed/>
    <w:rsid w:val="00D40CE0"/>
  </w:style>
  <w:style w:type="paragraph" w:customStyle="1" w:styleId="MStitle">
    <w:name w:val="MS title"/>
    <w:basedOn w:val="Normal"/>
    <w:link w:val="MStitleChar"/>
    <w:qFormat/>
    <w:rsid w:val="0091791F"/>
    <w:pPr>
      <w:spacing w:before="360" w:line="440" w:lineRule="exact"/>
      <w:contextualSpacing/>
    </w:pPr>
    <w:rPr>
      <w:b/>
      <w:sz w:val="34"/>
    </w:rPr>
  </w:style>
  <w:style w:type="paragraph" w:styleId="Paragraphedeliste">
    <w:name w:val="List Paragraph"/>
    <w:basedOn w:val="Normal"/>
    <w:uiPriority w:val="34"/>
    <w:qFormat/>
    <w:rsid w:val="00B4015F"/>
    <w:pPr>
      <w:ind w:left="720"/>
      <w:contextualSpacing/>
    </w:pPr>
  </w:style>
  <w:style w:type="character" w:customStyle="1" w:styleId="MStitleChar">
    <w:name w:val="MS title Char"/>
    <w:basedOn w:val="Policepardfaut"/>
    <w:link w:val="MStitle"/>
    <w:rsid w:val="0091791F"/>
    <w:rPr>
      <w:rFonts w:ascii="Times New Roman" w:eastAsia="Times New Roman" w:hAnsi="Times New Roman"/>
      <w:b/>
      <w:sz w:val="34"/>
      <w:szCs w:val="24"/>
      <w:lang w:eastAsia="de-DE"/>
    </w:rPr>
  </w:style>
  <w:style w:type="paragraph" w:customStyle="1" w:styleId="Affiliation">
    <w:name w:val="Affiliation"/>
    <w:basedOn w:val="Normal"/>
    <w:link w:val="AffiliationChar"/>
    <w:qFormat/>
    <w:rsid w:val="00450DB9"/>
    <w:pPr>
      <w:spacing w:before="120" w:line="240" w:lineRule="auto"/>
      <w:contextualSpacing/>
    </w:pPr>
  </w:style>
  <w:style w:type="character" w:styleId="Textedelespacerserv">
    <w:name w:val="Placeholder Text"/>
    <w:basedOn w:val="Policepardfaut"/>
    <w:uiPriority w:val="99"/>
    <w:semiHidden/>
    <w:rsid w:val="003D5288"/>
    <w:rPr>
      <w:color w:val="808080"/>
    </w:rPr>
  </w:style>
  <w:style w:type="character" w:customStyle="1" w:styleId="AffiliationChar">
    <w:name w:val="Affiliation Char"/>
    <w:basedOn w:val="Policepardfaut"/>
    <w:link w:val="Affiliation"/>
    <w:rsid w:val="00450DB9"/>
    <w:rPr>
      <w:rFonts w:ascii="Times New Roman" w:eastAsia="Times New Roman" w:hAnsi="Times New Roman"/>
      <w:szCs w:val="24"/>
      <w:lang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52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5288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Equation">
    <w:name w:val="Equation"/>
    <w:basedOn w:val="Normal"/>
    <w:link w:val="EquationChar"/>
    <w:rsid w:val="00C35812"/>
    <w:pPr>
      <w:spacing w:before="120" w:after="120"/>
    </w:pPr>
    <w:rPr>
      <w:rFonts w:ascii="Cambria Math" w:hAnsi="Cambria Math"/>
    </w:rPr>
  </w:style>
  <w:style w:type="paragraph" w:styleId="Lgende">
    <w:name w:val="caption"/>
    <w:basedOn w:val="Normal"/>
    <w:next w:val="Normal"/>
    <w:uiPriority w:val="35"/>
    <w:unhideWhenUsed/>
    <w:qFormat/>
    <w:rsid w:val="003A4FB4"/>
    <w:pPr>
      <w:spacing w:after="200" w:line="240" w:lineRule="auto"/>
    </w:pPr>
    <w:rPr>
      <w:b/>
      <w:bCs/>
      <w:sz w:val="18"/>
      <w:szCs w:val="18"/>
    </w:rPr>
  </w:style>
  <w:style w:type="character" w:customStyle="1" w:styleId="EquationChar">
    <w:name w:val="Equation Char"/>
    <w:basedOn w:val="Policepardfaut"/>
    <w:link w:val="Equation"/>
    <w:rsid w:val="00C35812"/>
    <w:rPr>
      <w:rFonts w:ascii="Cambria Math" w:eastAsia="Times New Roman" w:hAnsi="Cambria Math"/>
      <w:szCs w:val="24"/>
      <w:lang w:eastAsia="de-DE"/>
    </w:rPr>
  </w:style>
  <w:style w:type="paragraph" w:styleId="Pieddepage">
    <w:name w:val="footer"/>
    <w:basedOn w:val="Normal"/>
    <w:link w:val="PieddepageCar"/>
    <w:uiPriority w:val="99"/>
    <w:unhideWhenUsed/>
    <w:rsid w:val="006D0C96"/>
    <w:pPr>
      <w:tabs>
        <w:tab w:val="center" w:pos="4513"/>
        <w:tab w:val="right" w:pos="902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0C96"/>
    <w:rPr>
      <w:rFonts w:ascii="Times New Roman" w:eastAsia="Times New Roman" w:hAnsi="Times New Roman"/>
      <w:szCs w:val="24"/>
      <w:lang w:eastAsia="de-DE"/>
    </w:rPr>
  </w:style>
  <w:style w:type="paragraph" w:customStyle="1" w:styleId="Correspondence">
    <w:name w:val="Correspondence"/>
    <w:basedOn w:val="Normal"/>
    <w:link w:val="CorrespondenceChar"/>
    <w:qFormat/>
    <w:rsid w:val="008E213F"/>
    <w:pPr>
      <w:spacing w:before="120" w:after="360" w:line="240" w:lineRule="auto"/>
    </w:pPr>
  </w:style>
  <w:style w:type="character" w:customStyle="1" w:styleId="CorrespondenceChar">
    <w:name w:val="Correspondence Char"/>
    <w:basedOn w:val="Policepardfaut"/>
    <w:link w:val="Correspondence"/>
    <w:rsid w:val="008E213F"/>
    <w:rPr>
      <w:rFonts w:ascii="Times New Roman" w:eastAsia="Times New Roman" w:hAnsi="Times New Roman"/>
      <w:szCs w:val="24"/>
      <w:lang w:eastAsia="de-DE"/>
    </w:rPr>
  </w:style>
  <w:style w:type="paragraph" w:customStyle="1" w:styleId="Authors">
    <w:name w:val="Authors"/>
    <w:basedOn w:val="Normal"/>
    <w:link w:val="AuthorsChar"/>
    <w:qFormat/>
    <w:rsid w:val="00BD0523"/>
    <w:pPr>
      <w:spacing w:before="180" w:line="240" w:lineRule="auto"/>
      <w:contextualSpacing/>
    </w:pPr>
    <w:rPr>
      <w:sz w:val="24"/>
    </w:rPr>
  </w:style>
  <w:style w:type="character" w:customStyle="1" w:styleId="AuthorsChar">
    <w:name w:val="Authors Char"/>
    <w:basedOn w:val="Policepardfaut"/>
    <w:link w:val="Authors"/>
    <w:rsid w:val="00BD0523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CommentaireCar">
    <w:name w:val="Commentaire Car"/>
    <w:link w:val="Commentaire"/>
    <w:uiPriority w:val="99"/>
    <w:qFormat/>
    <w:rsid w:val="00964CF5"/>
    <w:rPr>
      <w:rFonts w:ascii="Batang" w:eastAsia="Batang" w:hAnsi="Batang"/>
      <w:szCs w:val="24"/>
    </w:rPr>
  </w:style>
  <w:style w:type="character" w:styleId="Marquedecommentaire">
    <w:name w:val="annotation reference"/>
    <w:uiPriority w:val="99"/>
    <w:unhideWhenUsed/>
    <w:qFormat/>
    <w:rsid w:val="00964CF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964CF5"/>
    <w:pPr>
      <w:widowControl w:val="0"/>
      <w:suppressAutoHyphens/>
      <w:spacing w:line="240" w:lineRule="auto"/>
      <w:jc w:val="left"/>
    </w:pPr>
    <w:rPr>
      <w:rFonts w:ascii="Batang" w:eastAsia="Batang" w:hAnsi="Batang"/>
      <w:lang w:eastAsia="en-GB"/>
    </w:rPr>
  </w:style>
  <w:style w:type="character" w:customStyle="1" w:styleId="CommentaireCar1">
    <w:name w:val="Commentaire Car1"/>
    <w:basedOn w:val="Policepardfaut"/>
    <w:uiPriority w:val="99"/>
    <w:semiHidden/>
    <w:rsid w:val="00964CF5"/>
    <w:rPr>
      <w:rFonts w:ascii="Times New Roman" w:eastAsia="Times New Roman" w:hAnsi="Times New Roman"/>
      <w:lang w:eastAsia="de-DE"/>
    </w:rPr>
  </w:style>
  <w:style w:type="paragraph" w:customStyle="1" w:styleId="EndNoteBibliographyTitle">
    <w:name w:val="EndNote Bibliography Title"/>
    <w:basedOn w:val="Normal"/>
    <w:link w:val="EndNoteBibliographyTitleCar"/>
    <w:rsid w:val="00964CF5"/>
    <w:pPr>
      <w:jc w:val="center"/>
    </w:pPr>
    <w:rPr>
      <w:noProof/>
      <w:sz w:val="18"/>
      <w:lang w:val="de-DE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964CF5"/>
    <w:rPr>
      <w:rFonts w:ascii="Times New Roman" w:eastAsia="Times New Roman" w:hAnsi="Times New Roman"/>
      <w:noProof/>
      <w:sz w:val="18"/>
      <w:szCs w:val="24"/>
      <w:lang w:val="de-DE" w:eastAsia="de-DE"/>
    </w:rPr>
  </w:style>
  <w:style w:type="paragraph" w:customStyle="1" w:styleId="EndNoteBibliography">
    <w:name w:val="EndNote Bibliography"/>
    <w:basedOn w:val="Normal"/>
    <w:link w:val="EndNoteBibliographyCar"/>
    <w:rsid w:val="00964CF5"/>
    <w:pPr>
      <w:spacing w:line="240" w:lineRule="auto"/>
    </w:pPr>
    <w:rPr>
      <w:noProof/>
      <w:sz w:val="18"/>
      <w:lang w:val="de-DE"/>
    </w:rPr>
  </w:style>
  <w:style w:type="character" w:customStyle="1" w:styleId="EndNoteBibliographyCar">
    <w:name w:val="EndNote Bibliography Car"/>
    <w:basedOn w:val="Policepardfaut"/>
    <w:link w:val="EndNoteBibliography"/>
    <w:rsid w:val="00964CF5"/>
    <w:rPr>
      <w:rFonts w:ascii="Times New Roman" w:eastAsia="Times New Roman" w:hAnsi="Times New Roman"/>
      <w:noProof/>
      <w:sz w:val="18"/>
      <w:szCs w:val="24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046B"/>
    <w:pPr>
      <w:widowControl/>
      <w:suppressAutoHyphens w:val="0"/>
      <w:jc w:val="both"/>
    </w:pPr>
    <w:rPr>
      <w:rFonts w:ascii="Times New Roman" w:eastAsia="Times New Roman" w:hAnsi="Times New Roman"/>
      <w:b/>
      <w:bCs/>
      <w:szCs w:val="20"/>
      <w:lang w:eastAsia="de-DE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046B"/>
    <w:rPr>
      <w:rFonts w:ascii="Times New Roman" w:eastAsia="Times New Roman" w:hAnsi="Times New Roman"/>
      <w:b/>
      <w:bCs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opernicusTemplates\Free-Forms\Blank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pernicus_Word_template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98C13-A9CA-409F-8E66-38ABF886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2551</TotalTime>
  <Pages>8</Pages>
  <Words>205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Blank</vt:lpstr>
      <vt:lpstr>Blank</vt:lpstr>
    </vt:vector>
  </TitlesOfParts>
  <Company>Copernicus Gesellschaft mbH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</dc:title>
  <dc:creator>Martin Rasmussen</dc:creator>
  <cp:lastModifiedBy>Frederic Parrenin</cp:lastModifiedBy>
  <cp:revision>363</cp:revision>
  <cp:lastPrinted>2019-08-08T09:49:00Z</cp:lastPrinted>
  <dcterms:created xsi:type="dcterms:W3CDTF">2019-07-22T12:34:00Z</dcterms:created>
  <dcterms:modified xsi:type="dcterms:W3CDTF">2019-08-30T15:34:00Z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http://www.zotero.org/styles/atmospheric-measurement-techniques</vt:lpwstr>
  </property>
  <property fmtid="{D5CDD505-2E9C-101B-9397-08002B2CF9AE}" pid="9" name="Mendeley Recent Style Name 3_1">
    <vt:lpwstr>Atmospheric Measurement Techniques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http://www.zotero.org/styles/environmental-science-and-technology</vt:lpwstr>
  </property>
  <property fmtid="{D5CDD505-2E9C-101B-9397-08002B2CF9AE}" pid="13" name="Mendeley Recent Style Name 5_1">
    <vt:lpwstr>Environmental Science &amp; Technology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http://www.zotero.org/styles/instruments</vt:lpwstr>
  </property>
  <property fmtid="{D5CDD505-2E9C-101B-9397-08002B2CF9AE}" pid="17" name="Mendeley Recent Style Name 7_1">
    <vt:lpwstr>Instruments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