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B108F" w14:textId="47CCB89C" w:rsidR="0043117B" w:rsidRPr="00644827" w:rsidRDefault="00644827" w:rsidP="009D1198">
      <w:pPr>
        <w:spacing w:after="0"/>
        <w:rPr>
          <w:sz w:val="8"/>
        </w:rPr>
      </w:pPr>
      <w:bookmarkStart w:id="0" w:name="_GoBack"/>
      <w:bookmarkEnd w:id="0"/>
    </w:p>
    <w:sectPr w:rsidR="0043117B" w:rsidRPr="00644827" w:rsidSect="0000140F">
      <w:headerReference w:type="default" r:id="rId12"/>
      <w:footerReference w:type="default" r:id="rId13"/>
      <w:headerReference w:type="first" r:id="rId14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EC823" w14:textId="77777777" w:rsidR="00641097" w:rsidRDefault="00641097" w:rsidP="007D76D9">
      <w:r>
        <w:separator/>
      </w:r>
    </w:p>
  </w:endnote>
  <w:endnote w:type="continuationSeparator" w:id="0">
    <w:p w14:paraId="6BE1E39A" w14:textId="77777777" w:rsidR="00641097" w:rsidRDefault="00641097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F2974" w14:textId="77777777"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2DC97" w14:textId="77777777" w:rsidR="00641097" w:rsidRDefault="00641097" w:rsidP="007D76D9">
      <w:r>
        <w:separator/>
      </w:r>
    </w:p>
  </w:footnote>
  <w:footnote w:type="continuationSeparator" w:id="0">
    <w:p w14:paraId="1E60384F" w14:textId="77777777" w:rsidR="00641097" w:rsidRDefault="00641097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014E8" w14:textId="77777777" w:rsidR="007D76D9" w:rsidRDefault="00D23062" w:rsidP="007D76D9">
    <w:pPr>
      <w:pStyle w:val="Header"/>
    </w:pPr>
    <w:r>
      <w:rPr>
        <w:lang w:val="es-ES" w:eastAsia="es-ES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6A1DC77F" wp14:editId="137B48C7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12ECC1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EssTAk8D&#10;RaLJsTygVEQDE4nKsTxMjuUBpSIamEhUjuVhciwP5VhCYPWCciwPk2N5QKnkNjA5lodyLCHwqqBI&#10;NDmWh3IsIfA0UCSaHMtDOZYQeBooEk2O5aEcSwgsDZRjeZgcy0M5lhB4GigSTY7loRxLCDwNFIkm&#10;x/JQjiUEngaKRJNjeSjHEgJPA0WiybE8lGMJgaPBUzmWEHgZCMfyNDmWp3IsIfA0kNn5aXIsT+VY&#10;QuBpILPz0+RYnsqxhMDTQNaJT5NjeSrHEgJPA1k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jcO63xLZ+x3SoCFkkYW&#10;7YGTPnBk+/fl8XYQ8h9x9E/fx8/mWeAYq7PW3z1TDiXJ3uGZEjlJQ0YcWy8GjfGAAFx2OBmIqqiX&#10;j1FMint6X/1XrDQSQS4Ev0vQbvv0CljEf9xxLhiGeAZzYMq5RPTGedb78tzd599z82JNK/Ej3nI7&#10;/3V7mNH+b2yCzMBfuPHRHv9UwhtQLaem5Xb+6++zie0zwKKe+EC367PxWyQheM2ILKae7zVDTUP3&#10;N2kIkPXQFScekOGkO1qVAFoXlKMYGwwcq6XszoJmeKT+m2P8LX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L//KW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7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P9R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b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b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TwbEi4NqSLpiLUtuPHkBa091ySWSuZ0y&#10;VMo7GmEsVeCfXKamCQjNaiegqp11GkE+Gow+UQFfnFZ4BcAq5Yoii3qf3EGJdddZrIigQu0piwjT&#10;vsnn+gP/VKI+KQHfL69A4sGTMSBst17NAxnCm8Hz5Ve8o+3wk8SbGEt9b7N1FTnXimH7diULNy6T&#10;i2evnJWq8J2HJ8Pm8FqZGu2iQPQsZl9qldI3hK+0lqtZUlzRxSlRqNA+1j45ysv+l8+hLfW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JazU3Rq4AgSf0WhxYeY1xA/Jb16KGQqfkHr0v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v/kJ7kH4kcaqG5YnmQc9GEzLSTrfXlSYDx97iOm40SakwItnyYhwSFZgKupwOUTFBaKKaMMhpVx&#10;tzuQqnWw4v3Y3BNUCwcYFx9WfYeuARHKRaTnU+b5QvjgqaKQYr7KbLcPI5o8H5mVfbZgG4kUxru4&#10;/0MHv5utUCdeGfwtPb6szDhqwsaHsUQ2zwgi2rWHGN4rNAFm57zIibSabT74CdKTTw6NZPK6tlTT&#10;YXljULJLvbs7E/VfyVK6btpblx2zKZosvD0JROQl7Vu3qjeXmmY5Pi+J/Fs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7caLOw0TwsXc6GzTM0w2A3RbXQWcbnqCxkAS6tggWyiSKVZ5TIA1lhtxTe1FEVYi3R874NJOq&#10;TwOwG5+uXUUJEtdMIiANePLFOlNzQ+kjY1IscxaCnZ8WfDhJ8g8MGErZ8hgtIvckThH5zq/nTDgG&#10;xsmeBaxrHqSR6ZRgFGXmSUFbOWxcYO2eVZn1hfQkc6ggH8rD3MQjJqRDFsvd2HPO7TH0ezVnoZRj&#10;zv+q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1/fqq2Y&#10;hzAL16cwBdr/N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X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5G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+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GziOtSEdiWHbXq0uNkUJIYyurZINYlVmTnSLSO+zVcE5b0fkk8LgtyqFMp4dbFXx&#10;5O4Ox8vEkmW3DzTxb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LfyI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NRuojKROOOPsldP8GBxd8fq2hzta3l8N3FSDx19YGWc&#10;kNRRgMRmyLh6BNTmacCEKXQOflnZFqepP85O3aQXueoTOk7foBpVzxKmrSqP4zGy3NpdhVV/me7n&#10;JWGcLtP9WLOSnceiZFrUNaeuNY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Q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tP0Gep0aRY&#10;2qvyN3c4JCCnkLH2Da8PjS0yrZCyoHPUHrI1VXfCK+6iDgaS336MQ7iVWEL7LKKtqp461va7YNtW&#10;uUe7Pd9Wqvrio2w71YAEX0A8U8cb8zRW/LfTlMK0tgLfqL3v8vYOh9APpNDWQz4fpzbjkFuCMEDi&#10;IWsrhxEXKuZQf4inv5/UC01sYeK3dx0WYrnSIW0cMcPjsyhwrSbC5w0t+9UPEbGAOzygIy1YoRrR&#10;oXGc+MjOx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x4JdOZYQeAUI&#10;x7KbHMuuHEsIPAtk77ybHMuuHEsIPAtk77ybHMuuHEsIPAskirObHMuuHEsIPAskirOb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c&#10;DR7KsYTAe4FwLA+TY3koxxICTwNZOz9MjuWhHEsIPA1k7fwwOZaHciwh8DSQKM7D5FgeyrGEwNNA&#10;ojgP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YHlEpheULgaaBINDmWB5SKaGAiUTmWh8mxPKBURAMTicqx&#10;PEyO5aEcSwisXlCO5WFyLA8oldoGJsfyUI4lBF4V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eCpHEsIvBcIx/I0OZanciwh8DSQFcvT5FieyrGEwNNAVixPk2N5KscSAk8DWTs/TY7lqRxLCDwN&#10;ZO3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u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P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R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+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B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VyXiMfu7W/u1l9qTL7ZTQV+H5oNgFW0K939HxFZHL&#10;/pDa+0LPbduuewQ7TUDDwd9RCbIIqvZnpUHcjF5hX9mGFS0w7Mm/Cf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Ls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y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pV1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qlkfclyCxQJIYcy6r3WEqQWaBIDDmWVe+xlCCzQJEY&#10;ciyr3mMpQWaBIjHkWFblWEoQWaAcyxpyLKvmCitBZoEiMeRYVr3HUoLMAkViyLGs+h5LCTILFIkh&#10;x7JqrrASZBYoEkOOZVWOpQSRBcqxrCHHsuo9lhJkFigSQ45l1XssJcgsUCSGHMuqucJKkFmgSAw5&#10;llVzhZUgs0CRGHIsq3IsJYgsUI5lDTmWFUqlz8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SuOZSpBZoEgMOZYNSkUsCJGo&#10;HMsWciybciwliPpAOZYt5Fg2KJXe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bylCCzQJEYciw7lIpYECJROZY95Fh2KBWxIESicix7yLHsyrGU&#10;IBoF5Vj2kGPZoVR6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JDqSSWJwSeBYpEk2PZ&#10;oVTEAhOJyrHsJseyQ6mIBSYSlWPZTY5lV44lBNZXUI5lNzmWHUol94HJsezKsYTAa4Ii0eRYduVY&#10;QuBZoEg0OZZdOZYQeBYoEk2OZVeOJQSWBcqx7CbHsivHEgLPAkWiybHsyrGEwLNAkWhyLLtyLCHw&#10;LFAkmhzLrhxLCDwLFIkmx7IrxxICx4JDOZYQeAUIx3KYHMuhHEsIPAtkdj5MjuVQjiUEngUyOx8m&#10;x3IoxxICzwJZJx4mx3IoxxICzwJZJx4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Zpf4v7UbNDdhSPW2Op7&#10;CtoUnFEzh41Cp0Out7A1OtDHkx4JZh0OCleZDhzGVjMANUzcg/aIR9EGppzneW1MqdInQQ7F84O6&#10;ErxRjyorA+URXD0kDorLDYm8ZlzNAFQLovGAWBtb3DT3XsNRowKl3DfN4o2tZhtcUffQ8SEdxUlR&#10;UcSB/fCRzV5eDWgCPqa+Ck0QajN/keliBCMf5UlfxLLMZh4Yx54KZq9ulBentGw9HyoDo36n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7toe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YNSqWxPCXILFAkhhzLBqUiFoRIVI5l&#10;CzmWDUpFLAiRqBzLFnIsm3IsJYi+gnIsW8ixbFAqvQ9CjmVTjqUEWRMUiSHHsinHUoLMAkViyLFs&#10;yrGUILNAkRhyLJtyLCWILFCOZQs5lk05lhJkFigSQ45lU46lBJkFisSQY9mUYylBZoEiMeRYNuVY&#10;SpBZoEgMOZZNOZYSJBbsyrGUICtAOJY95Fh25VhKkFkgs/Meciy7ciwlyCyQ2XkPOZZdOZYSZBbI&#10;OnEPOZZdOZYSZBbIOnEP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w:rPr>
        <w:lang w:val="es-ES" w:eastAsia="es-ES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BA3B482" wp14:editId="5250E499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E6B0B36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I4Fu3IsIfAKEI5lNzmW&#10;XTmWEHgWyNp5NzmWXTmWEHgWyNp5NzmWXTmWEHgWSBRnNzmWXTmWEHgWSBRn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B1336D">
      <w:rPr>
        <w:lang w:val="es-ES" w:eastAsia="es-E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45EA7B7" wp14:editId="3E54BAB2">
              <wp:simplePos x="0" y="0"/>
              <wp:positionH relativeFrom="column">
                <wp:posOffset>-342719</wp:posOffset>
              </wp:positionH>
              <wp:positionV relativeFrom="paragraph">
                <wp:posOffset>-1208314</wp:posOffset>
              </wp:positionV>
              <wp:extent cx="4069080" cy="4069080"/>
              <wp:effectExtent l="0" t="0" r="7620" b="7620"/>
              <wp:wrapNone/>
              <wp:docPr id="38" name="Rectangle 43" descr="Florist Arranging flowers" title="Hero Image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04EDFD2E" id="Rectangle 43" o:spid="_x0000_s1026" alt="Title: Hero Image - Description: Florist Arranging flowers" style="position:absolute;margin-left:-27pt;margin-top:-95.15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" stroked="f" strokeweight="1pt">
              <v:fill r:id="rId2" o:title="Florist Arranging flowers" recolor="t" rotate="t" type="frame"/>
              <v:stroke joinstyle="miter"/>
              <o:lock v:ext="edit" aspectratio="t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30DD2" w14:textId="77777777" w:rsidR="007D76D9" w:rsidRDefault="00D23062" w:rsidP="007D76D9">
    <w:pPr>
      <w:pStyle w:val="Header"/>
    </w:pPr>
    <w:r>
      <w:rPr>
        <w:lang w:val="es-ES" w:eastAsia="es-ES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538B26BD" wp14:editId="1C5A05F7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140335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reeform: Shape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E74081" id="Group 51" o:spid="_x0000_s1026" alt="decorative element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lf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K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X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H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D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y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l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lfyTDS/eV1&#10;XahNmWLwQfk2wjezeO6oTaRONWHHnPHn6nLp9mnK6XvOKurdzyoiPUBLkiSgBQiN3a8zsDlU4uz5&#10;T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v8R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hYI1YywqqDWQMJa1iLGsGWNRQY2C5DuvRYxl&#10;zRiLCmoUJN95LWIsa8ZYVFCjIEVx1iLGsmaMRQU1ClIUZy1iLGvGWFRQoiBjLGsRY1kzxqKCGgWZ&#10;E4sYy5oxFhXUKMicWMRY1oyxqKBGQebEIsayZoxFBTUKMic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xAKgHlUUGNgsyJRYxlBVJJFBQ5MWMsaxFjWYFUEgVFTswYy1rEWNaMsaigtAoZY1mL&#10;GMsKpBLnoIixrBljUUFtCJ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QsGWMRYV&#10;1BpIGMtWxFi2jLGooEZB8li2IsayZYxFBTUKkseyFTGWLWMsKqhRkHznrYixbBljUUGNguQ7b0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Buqyf8sHskwAxBbIwW80ZOcLRDwoDQyFk5H3PSHxbVtinqvC4zplctALCkASpqnzLYzgOj93z&#10;f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M4UD3pSe6Suxfh&#10;yda+IXMsINWMa5zUuTUHixrKFO2bNkdsohWYwRNaz9U6M2W/ZG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c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7wXCsTxMjuWhHEsIPA3ET3yY&#10;HMtDOZYQeBqIn/gwOZaHciwh8DQQP/FhciwP5VhC4GkgK5aH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KJXC&#10;8oTA00CRaHIsDygV0cBEonIsD5NjeUCpiAYmEpVjeZgcy0M5lhBYvaAcy8PkWB5QKrUNTI7loRxL&#10;CLwqKBJNjuWhHEsIPA0UiSbH8lCOJQSeBopEk2N5KMcSAksD5VgeJsfyUI4lBJ4GikSTY3koxxIC&#10;TwNFosmxPJRjCYGngSLR5FgeyrGEwNNAkWhyLA/lWELgaPBUjiUE3gu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A4FuzKsYTAK0A4lt3kWHblWELg&#10;WSBr593kWHblWELgWSBr593kWHblWELgWSBRnN3kWHblWELgWSBRnN3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yQDmW3eRYduVYQuBZoEg0OZZdOZYQ&#10;eBYoEk2OZVeOJQSeBYpEk2PZlWMJgWeBItHkWHblWEJgWaAcy25yLLtyLCHwLFAkmhzLrhxLCDwL&#10;FIkmx7IrxxICzwJFosmx7MqxhMCzQJFociy7ciwhcCw4lGMJgVeAcCyHybEcyrGEwLNAViyHybEc&#10;yrGEwLNAViyHybEcyrGEwLNA1s6HybEcyrGEwLNA1s6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3a9LsoOdcEYh6bwuDSs6u7i&#10;aq/glNXZEcohIIpFcoUVSsW4XLWZ4wWvfO4a5sZ3A4k8/Tqoe9qfCimZKkEUQm1N4LxGMai+Jzh7&#10;Rhc5Zpnp3hc7DRJe6wGzCqX+MszxWeK71V2Po6JPiH/geZioFs7uG8afEMBbmE/L9aER4K1faicx&#10;dtPYfkLRWPZNVxZl4ySyV75/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N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G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79wGQCIPvqxVUQ9VcCpGG/CzKYaOE3JA8gHHOF7FydjZpQvEr7mMjuHZCEblOACHHLZwmU&#10;ogo1zHFklkG0kDyJ5EzdsT+gQKfI9jetgyi4JQHYdlIyqmD2O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B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A0qlsDwh8DRQJJocywNKRTQwkagcy8PkWB5QKqKBiUTlWB4mx/JQjiUE&#10;Vi8ox/IwOZYHlEptA5NjeSjHEgKvCopEk2N5KMcSAk8DRaLJsTyUYwmBp4Ei0eRYHsqxhMDSQDmW&#10;h8mxPJRjCYGngSLR5FgeyrGEwNNAkWhyLA/lWELgaaBINDmWh3IsIfA0UCSaHMtDOZYQOBo8lWMJ&#10;gZe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9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v/ELW0VQ9SSjUIFmb/&#10;D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42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3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lang w:val="es-ES" w:eastAsia="es-ES"/>
      </w:rPr>
      <w:drawing>
        <wp:anchor distT="0" distB="0" distL="114300" distR="114300" simplePos="0" relativeHeight="251680768" behindDoc="0" locked="0" layoutInCell="1" allowOverlap="1" wp14:anchorId="44A39E63" wp14:editId="540004A5">
          <wp:simplePos x="0" y="0"/>
          <mc:AlternateContent>
            <mc:Choice Requires="wp14">
              <wp:positionH relativeFrom="page">
                <wp14:pctPosHOffset>69500</wp14:pctPosHOffset>
              </wp:positionH>
            </mc:Choice>
            <mc:Fallback>
              <wp:positionH relativeFrom="page">
                <wp:posOffset>6990080</wp:posOffset>
              </wp:positionH>
            </mc:Fallback>
          </mc:AlternateContent>
          <mc:AlternateContent>
            <mc:Choice Requires="wp14">
              <wp:positionV relativeFrom="page">
                <wp14:pctPosVOffset>27000</wp14:pctPosVOffset>
              </wp:positionV>
            </mc:Choice>
            <mc:Fallback>
              <wp:positionV relativeFrom="page">
                <wp:posOffset>2098040</wp:posOffset>
              </wp:positionV>
            </mc:Fallback>
          </mc:AlternateContent>
          <wp:extent cx="2633472" cy="2633472"/>
          <wp:effectExtent l="0" t="0" r="0" b="0"/>
          <wp:wrapNone/>
          <wp:docPr id="84" name="Picture 2" descr="Background floral image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 descr="Background floral image&#10;">
                    <a:extLst/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472" cy="2633472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E07">
      <w:rPr>
        <w:lang w:val="es-ES" w:eastAsia="es-ES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1FBF0F20" wp14:editId="7FB408A7">
              <wp:simplePos x="0" y="0"/>
              <mc:AlternateContent>
                <mc:Choice Requires="wp14">
                  <wp:positionH relativeFrom="page">
                    <wp14:pctPosHOffset>37100</wp14:pctPosHOffset>
                  </wp:positionH>
                </mc:Choice>
                <mc:Fallback>
                  <wp:positionH relativeFrom="page">
                    <wp:posOffset>3731260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37300</wp14:pctPosVOffset>
                  </wp:positionV>
                </mc:Choice>
                <mc:Fallback>
                  <wp:positionV relativeFrom="page">
                    <wp:posOffset>2898775</wp:posOffset>
                  </wp:positionV>
                </mc:Fallback>
              </mc:AlternateContent>
              <wp:extent cx="2637785" cy="2637785"/>
              <wp:effectExtent l="0" t="0" r="0" b="0"/>
              <wp:wrapNone/>
              <wp:docPr id="87" name="Rectangle 40" descr="Flowers outside of shop" title="Back Page Imag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7785" cy="2637785"/>
                      </a:xfrm>
                      <a:prstGeom prst="ellipse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26200</wp14:pctWidth>
              </wp14:sizeRelH>
              <wp14:sizeRelV relativeFrom="page">
                <wp14:pctHeight>33900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2F4BC7BA" id="Rectangle 40" o:spid="_x0000_s1026" alt="Title: Back Page Image - Description: Flowers outside of shop" style="position:absolute;margin-left:0;margin-top:0;width:207.7pt;height:207.7pt;z-index:251630592;visibility:visible;mso-wrap-style:square;mso-width-percent:262;mso-height-percent:339;mso-left-percent:371;mso-top-percent:373;mso-wrap-distance-left:9pt;mso-wrap-distance-top:0;mso-wrap-distance-right:9pt;mso-wrap-distance-bottom:0;mso-position-horizontal-relative:page;mso-position-vertical-relative:page;mso-width-percent:262;mso-height-percent:339;mso-left-percent:371;mso-top-percent:373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" stroked="f" strokeweight="1pt">
              <v:fill r:id="rId3" o:title="Flowers outside of shop" recolor="t" rotate="t" type="frame"/>
              <v:stroke joinstyle="miter"/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3330E49"/>
    <w:multiLevelType w:val="multilevel"/>
    <w:tmpl w:val="52A4F67A"/>
    <w:numStyleLink w:val="Style1"/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EB1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700A"/>
    <w:rsid w:val="0019018B"/>
    <w:rsid w:val="001B6C0D"/>
    <w:rsid w:val="001C47DF"/>
    <w:rsid w:val="001D6CC4"/>
    <w:rsid w:val="00231C6A"/>
    <w:rsid w:val="00242A78"/>
    <w:rsid w:val="00265E48"/>
    <w:rsid w:val="002802CE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77697"/>
    <w:rsid w:val="00500564"/>
    <w:rsid w:val="005E5B15"/>
    <w:rsid w:val="0062123A"/>
    <w:rsid w:val="00624C25"/>
    <w:rsid w:val="00641097"/>
    <w:rsid w:val="00644827"/>
    <w:rsid w:val="006676A1"/>
    <w:rsid w:val="006E2D42"/>
    <w:rsid w:val="00722E07"/>
    <w:rsid w:val="00733159"/>
    <w:rsid w:val="00747893"/>
    <w:rsid w:val="00780BF8"/>
    <w:rsid w:val="00796B1F"/>
    <w:rsid w:val="007D4928"/>
    <w:rsid w:val="007D76D9"/>
    <w:rsid w:val="007F525E"/>
    <w:rsid w:val="00806D18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91A53"/>
    <w:rsid w:val="00993023"/>
    <w:rsid w:val="009D1198"/>
    <w:rsid w:val="00A71DA8"/>
    <w:rsid w:val="00A93EB1"/>
    <w:rsid w:val="00AB1F66"/>
    <w:rsid w:val="00AE1C2A"/>
    <w:rsid w:val="00AF3A6B"/>
    <w:rsid w:val="00AF5FB0"/>
    <w:rsid w:val="00B10630"/>
    <w:rsid w:val="00B1336D"/>
    <w:rsid w:val="00B34E8D"/>
    <w:rsid w:val="00BB7D10"/>
    <w:rsid w:val="00BE15BA"/>
    <w:rsid w:val="00BE6E05"/>
    <w:rsid w:val="00C04F2A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E0645C"/>
    <w:rsid w:val="00E06623"/>
    <w:rsid w:val="00E41759"/>
    <w:rsid w:val="00E55D74"/>
    <w:rsid w:val="00E61FA2"/>
    <w:rsid w:val="00E76EAD"/>
    <w:rsid w:val="00E81234"/>
    <w:rsid w:val="00EA120D"/>
    <w:rsid w:val="00EA49C3"/>
    <w:rsid w:val="00EF541D"/>
    <w:rsid w:val="00F06936"/>
    <w:rsid w:val="00F1493B"/>
    <w:rsid w:val="00F30107"/>
    <w:rsid w:val="00F41328"/>
    <w:rsid w:val="00F61360"/>
    <w:rsid w:val="00F716FF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B567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0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550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F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A2"/>
    <w:rPr>
      <w:rFonts w:ascii="Tahoma" w:eastAsia="Times New Roman" w:hAnsi="Tahoma" w:cs="Tahoma"/>
      <w:noProof/>
      <w:color w:val="22222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0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550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F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A2"/>
    <w:rPr>
      <w:rFonts w:ascii="Tahoma" w:eastAsia="Times New Roman" w:hAnsi="Tahoma" w:cs="Tahoma"/>
      <w:noProof/>
      <w:color w:val="22222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%20Yunus\AppData\Roaming\Microsoft\Templates\Blue%20spheres%20brochure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904EA1-32E0-4987-8740-23EA216E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brochure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2018-10-12T10:42:00Z</dcterms:created>
  <dcterms:modified xsi:type="dcterms:W3CDTF">2018-11-08T12:43:00Z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