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9B1799" w14:paraId="47BB20E6" w14:textId="77777777" w:rsidTr="005D27CA">
        <w:trPr>
          <w:trHeight w:val="1920"/>
          <w:jc w:val="center"/>
        </w:trPr>
        <w:tc>
          <w:tcPr>
            <w:tcW w:w="4950" w:type="dxa"/>
          </w:tcPr>
          <w:p w14:paraId="4EB51718" w14:textId="77777777" w:rsidR="009B1799" w:rsidRDefault="009B1799" w:rsidP="00D91EF3">
            <w:pPr>
              <w:pStyle w:val="NoSpacing"/>
              <w:rPr>
                <w:sz w:val="12"/>
              </w:rPr>
            </w:pPr>
          </w:p>
        </w:tc>
        <w:tc>
          <w:tcPr>
            <w:tcW w:w="540" w:type="dxa"/>
            <w:vMerge w:val="restart"/>
          </w:tcPr>
          <w:p w14:paraId="1443C2B2" w14:textId="77777777" w:rsidR="009B1799" w:rsidRDefault="009B1799" w:rsidP="00D91EF3">
            <w:pPr>
              <w:pStyle w:val="NoSpacing"/>
              <w:rPr>
                <w:sz w:val="12"/>
              </w:rPr>
            </w:pPr>
          </w:p>
        </w:tc>
        <w:tc>
          <w:tcPr>
            <w:tcW w:w="4500" w:type="dxa"/>
            <w:vMerge w:val="restart"/>
          </w:tcPr>
          <w:sdt>
            <w:sdtPr>
              <w:id w:val="1842354888"/>
              <w:placeholder>
                <w:docPart w:val="E7FA1565ABCD4CC7AE332D0F7618DDD0"/>
              </w:placeholder>
              <w:temporary/>
              <w:showingPlcHdr/>
              <w15:appearance w15:val="hidden"/>
            </w:sdtPr>
            <w:sdtEndPr/>
            <w:sdtContent>
              <w:p w14:paraId="0690EB61" w14:textId="77777777" w:rsidR="00090715" w:rsidRDefault="00090715" w:rsidP="00090715">
                <w:pPr>
                  <w:pStyle w:val="Heading2"/>
                </w:pPr>
                <w:r w:rsidRPr="00090715">
                  <w:t>Our History</w:t>
                </w:r>
              </w:p>
            </w:sdtContent>
          </w:sdt>
          <w:sdt>
            <w:sdtPr>
              <w:id w:val="-86307817"/>
              <w:placeholder>
                <w:docPart w:val="9C328760A32C4ED09FC241B3BFF7D613"/>
              </w:placeholder>
              <w:temporary/>
              <w:showingPlcHdr/>
              <w15:appearance w15:val="hidden"/>
            </w:sdtPr>
            <w:sdtEndPr/>
            <w:sdtContent>
              <w:p w14:paraId="00A28B02" w14:textId="77777777" w:rsidR="00090715" w:rsidRPr="00090715" w:rsidRDefault="00090715" w:rsidP="00090715">
                <w:pPr>
                  <w:pStyle w:val="NormalonDarkBackground"/>
                </w:pPr>
                <w:r w:rsidRPr="00090715">
                  <w:t>This section should highlight the history of your company, if you choose to keep the history section.  Tell us how you got started, what inspired the beginning of your company, and how have you changed over the years.</w:t>
                </w:r>
              </w:p>
              <w:p w14:paraId="76BB89FD" w14:textId="77777777" w:rsidR="009B1799" w:rsidRDefault="00090715" w:rsidP="00090715">
                <w:pPr>
                  <w:pStyle w:val="NormalonDarkBackground"/>
                  <w:rPr>
                    <w:sz w:val="12"/>
                  </w:rPr>
                </w:pPr>
                <w:r>
                  <w:t>If you wish to change out any of the background images, just double click in the header and select the image you wish to change.  You will get an option to ‘Change Picture’ as part of the menu options.</w:t>
                </w:r>
              </w:p>
            </w:sdtContent>
          </w:sdt>
        </w:tc>
        <w:tc>
          <w:tcPr>
            <w:tcW w:w="630" w:type="dxa"/>
            <w:vMerge w:val="restart"/>
          </w:tcPr>
          <w:p w14:paraId="13A9ACF2" w14:textId="77777777" w:rsidR="009B1799" w:rsidRDefault="009B1799" w:rsidP="00D91EF3">
            <w:pPr>
              <w:pStyle w:val="NoSpacing"/>
              <w:rPr>
                <w:sz w:val="12"/>
              </w:rPr>
            </w:pPr>
          </w:p>
        </w:tc>
        <w:tc>
          <w:tcPr>
            <w:tcW w:w="4230" w:type="dxa"/>
            <w:vMerge w:val="restart"/>
          </w:tcPr>
          <w:p w14:paraId="6F5C6C7E" w14:textId="77777777" w:rsidR="009B1799" w:rsidRDefault="009B1799" w:rsidP="00D91EF3">
            <w:pPr>
              <w:pStyle w:val="NoSpacing"/>
              <w:rPr>
                <w:sz w:val="12"/>
              </w:rPr>
            </w:pPr>
          </w:p>
        </w:tc>
        <w:bookmarkStart w:id="0" w:name="_GoBack"/>
        <w:bookmarkEnd w:id="0"/>
      </w:tr>
      <w:tr w:rsidR="009B1799" w14:paraId="57E481E7" w14:textId="77777777" w:rsidTr="005D27CA">
        <w:trPr>
          <w:trHeight w:val="3663"/>
          <w:jc w:val="center"/>
        </w:trPr>
        <w:tc>
          <w:tcPr>
            <w:tcW w:w="4950" w:type="dxa"/>
          </w:tcPr>
          <w:p w14:paraId="70E9EC98" w14:textId="77777777" w:rsidR="009B1799" w:rsidRDefault="009B1799" w:rsidP="00D91EF3">
            <w:pPr>
              <w:pStyle w:val="NoSpacing"/>
              <w:rPr>
                <w:sz w:val="12"/>
              </w:rPr>
            </w:pPr>
          </w:p>
        </w:tc>
        <w:tc>
          <w:tcPr>
            <w:tcW w:w="540" w:type="dxa"/>
            <w:vMerge/>
          </w:tcPr>
          <w:p w14:paraId="592689A4" w14:textId="77777777" w:rsidR="009B1799" w:rsidRDefault="009B1799" w:rsidP="00D91EF3">
            <w:pPr>
              <w:pStyle w:val="NoSpacing"/>
              <w:rPr>
                <w:sz w:val="12"/>
              </w:rPr>
            </w:pPr>
          </w:p>
        </w:tc>
        <w:tc>
          <w:tcPr>
            <w:tcW w:w="4500" w:type="dxa"/>
            <w:vMerge/>
          </w:tcPr>
          <w:p w14:paraId="367B2D53" w14:textId="77777777" w:rsidR="009B1799" w:rsidRDefault="009B1799" w:rsidP="009B1799">
            <w:pPr>
              <w:pStyle w:val="Heading4"/>
              <w:rPr>
                <w:color w:val="FFFFFF" w:themeColor="background1"/>
              </w:rPr>
            </w:pPr>
          </w:p>
        </w:tc>
        <w:tc>
          <w:tcPr>
            <w:tcW w:w="630" w:type="dxa"/>
            <w:vMerge/>
          </w:tcPr>
          <w:p w14:paraId="2E868D57" w14:textId="77777777" w:rsidR="009B1799" w:rsidRDefault="009B1799" w:rsidP="00D91EF3">
            <w:pPr>
              <w:pStyle w:val="NoSpacing"/>
              <w:rPr>
                <w:sz w:val="12"/>
              </w:rPr>
            </w:pPr>
          </w:p>
        </w:tc>
        <w:tc>
          <w:tcPr>
            <w:tcW w:w="4230" w:type="dxa"/>
            <w:vMerge/>
          </w:tcPr>
          <w:p w14:paraId="7AE90151" w14:textId="77777777" w:rsidR="009B1799" w:rsidRDefault="009B1799" w:rsidP="00D91EF3">
            <w:pPr>
              <w:pStyle w:val="NoSpacing"/>
              <w:rPr>
                <w:sz w:val="12"/>
              </w:rPr>
            </w:pPr>
          </w:p>
        </w:tc>
      </w:tr>
      <w:tr w:rsidR="009B1799" w14:paraId="6DD9216C" w14:textId="77777777" w:rsidTr="005D27CA">
        <w:trPr>
          <w:trHeight w:val="1611"/>
          <w:jc w:val="center"/>
        </w:trPr>
        <w:tc>
          <w:tcPr>
            <w:tcW w:w="4950" w:type="dxa"/>
            <w:vMerge w:val="restart"/>
          </w:tcPr>
          <w:sdt>
            <w:sdtPr>
              <w:id w:val="336744432"/>
              <w:placeholder>
                <w:docPart w:val="B0C9D9BDC45C465F9B1417443AC4B8D3"/>
              </w:placeholder>
              <w:temporary/>
              <w:showingPlcHdr/>
              <w15:appearance w15:val="hidden"/>
            </w:sdtPr>
            <w:sdtEndPr/>
            <w:sdtContent>
              <w:p w14:paraId="74584FF5" w14:textId="77777777" w:rsidR="00DF6EED" w:rsidRDefault="00DF6EED" w:rsidP="00090715">
                <w:pPr>
                  <w:pStyle w:val="Heading1"/>
                </w:pPr>
                <w:r w:rsidRPr="00090715">
                  <w:t>About</w:t>
                </w:r>
                <w:r>
                  <w:t xml:space="preserve"> Us</w:t>
                </w:r>
              </w:p>
            </w:sdtContent>
          </w:sdt>
          <w:sdt>
            <w:sdtPr>
              <w:id w:val="1262884328"/>
              <w:placeholder>
                <w:docPart w:val="BB643C16EC894896A5C7EE0FF5F989DB"/>
              </w:placeholder>
              <w:temporary/>
              <w:showingPlcHdr/>
              <w15:appearance w15:val="hidden"/>
            </w:sdtPr>
            <w:sdtEndPr/>
            <w:sdtContent>
              <w:p w14:paraId="7B00706C" w14:textId="77777777" w:rsidR="00090715" w:rsidRPr="00090715" w:rsidRDefault="00DF6EED" w:rsidP="00090715">
                <w:pPr>
                  <w:rPr>
                    <w:rFonts w:eastAsiaTheme="minorHAnsi"/>
                  </w:rPr>
                </w:pPr>
                <w:r w:rsidRPr="00090715">
                  <w:rPr>
                    <w:rFonts w:eastAsiaTheme="minorHAnsi"/>
                  </w:rPr>
                  <w:t xml:space="preserve">This is a description of the company that you are highlighting.  Tell us about who you are, what you stand for, and </w:t>
                </w:r>
                <w:r w:rsidR="00090715" w:rsidRPr="00090715">
                  <w:rPr>
                    <w:rFonts w:eastAsiaTheme="minorHAnsi"/>
                  </w:rPr>
                  <w:t>what you are all about.</w:t>
                </w:r>
              </w:p>
              <w:p w14:paraId="5AE5DA57" w14:textId="77777777" w:rsidR="009B1799" w:rsidRPr="009B1799" w:rsidRDefault="00090715" w:rsidP="00090715">
                <w:r w:rsidRPr="00090715">
                  <w:rPr>
                    <w:rFonts w:eastAsiaTheme="minorHAnsi"/>
                  </w:rPr>
                  <w:t>If you wish to change the overall colors of the blocks, just go to the Design tab and change the colors.  The heading text that has color and the color blocks of the background will update automatically.</w:t>
                </w:r>
              </w:p>
            </w:sdtContent>
          </w:sdt>
        </w:tc>
        <w:tc>
          <w:tcPr>
            <w:tcW w:w="540" w:type="dxa"/>
            <w:vMerge/>
          </w:tcPr>
          <w:p w14:paraId="3EF6263B" w14:textId="77777777" w:rsidR="009B1799" w:rsidRDefault="009B1799" w:rsidP="00D91EF3">
            <w:pPr>
              <w:pStyle w:val="NoSpacing"/>
              <w:rPr>
                <w:sz w:val="12"/>
              </w:rPr>
            </w:pPr>
          </w:p>
        </w:tc>
        <w:tc>
          <w:tcPr>
            <w:tcW w:w="4500" w:type="dxa"/>
            <w:vMerge/>
          </w:tcPr>
          <w:p w14:paraId="04256B1F" w14:textId="77777777" w:rsidR="009B1799" w:rsidRDefault="009B1799" w:rsidP="009B1799">
            <w:pPr>
              <w:pStyle w:val="Heading4"/>
              <w:rPr>
                <w:color w:val="FFFFFF" w:themeColor="background1"/>
              </w:rPr>
            </w:pPr>
          </w:p>
        </w:tc>
        <w:tc>
          <w:tcPr>
            <w:tcW w:w="630" w:type="dxa"/>
            <w:vMerge/>
          </w:tcPr>
          <w:p w14:paraId="2A8B34E4" w14:textId="77777777" w:rsidR="009B1799" w:rsidRDefault="009B1799" w:rsidP="00D91EF3">
            <w:pPr>
              <w:pStyle w:val="NoSpacing"/>
              <w:rPr>
                <w:sz w:val="12"/>
              </w:rPr>
            </w:pPr>
          </w:p>
        </w:tc>
        <w:tc>
          <w:tcPr>
            <w:tcW w:w="4230" w:type="dxa"/>
            <w:vMerge/>
          </w:tcPr>
          <w:p w14:paraId="3978E43F" w14:textId="77777777" w:rsidR="009B1799" w:rsidRDefault="009B1799" w:rsidP="00D91EF3">
            <w:pPr>
              <w:pStyle w:val="NoSpacing"/>
              <w:rPr>
                <w:sz w:val="12"/>
              </w:rPr>
            </w:pPr>
          </w:p>
        </w:tc>
      </w:tr>
      <w:tr w:rsidR="009B1799" w14:paraId="518BD474" w14:textId="77777777" w:rsidTr="005D27CA">
        <w:trPr>
          <w:trHeight w:val="3690"/>
          <w:jc w:val="center"/>
        </w:trPr>
        <w:tc>
          <w:tcPr>
            <w:tcW w:w="4950" w:type="dxa"/>
            <w:vMerge/>
          </w:tcPr>
          <w:p w14:paraId="3DE41296" w14:textId="77777777" w:rsidR="009B1799" w:rsidRDefault="009B1799" w:rsidP="009B1799">
            <w:pPr>
              <w:rPr>
                <w:sz w:val="12"/>
              </w:rPr>
            </w:pPr>
          </w:p>
        </w:tc>
        <w:tc>
          <w:tcPr>
            <w:tcW w:w="540" w:type="dxa"/>
          </w:tcPr>
          <w:p w14:paraId="71A9E320" w14:textId="77777777" w:rsidR="009B1799" w:rsidRDefault="009B1799" w:rsidP="00D91EF3">
            <w:pPr>
              <w:pStyle w:val="NoSpacing"/>
              <w:rPr>
                <w:sz w:val="12"/>
              </w:rPr>
            </w:pPr>
          </w:p>
        </w:tc>
        <w:tc>
          <w:tcPr>
            <w:tcW w:w="4500" w:type="dxa"/>
            <w:vAlign w:val="bottom"/>
          </w:tcPr>
          <w:sdt>
            <w:sdtPr>
              <w:rPr>
                <w:rFonts w:eastAsiaTheme="minorHAnsi"/>
                <w:b/>
              </w:rPr>
              <w:id w:val="1312595768"/>
              <w:placeholder>
                <w:docPart w:val="245E6D779DC04274BEC1068DB2CC6093"/>
              </w:placeholder>
              <w:temporary/>
              <w:showingPlcHdr/>
              <w15:appearance w15:val="hidden"/>
            </w:sdtPr>
            <w:sdtEndPr/>
            <w:sdtContent>
              <w:p w14:paraId="1D7B2C47" w14:textId="77777777" w:rsidR="00090715" w:rsidRPr="005D27CA" w:rsidRDefault="00090715" w:rsidP="000F725F">
                <w:pPr>
                  <w:pStyle w:val="ContactInfo"/>
                  <w:rPr>
                    <w:rFonts w:eastAsiaTheme="minorHAnsi"/>
                    <w:b/>
                  </w:rPr>
                </w:pPr>
                <w:r w:rsidRPr="005D27CA">
                  <w:rPr>
                    <w:rStyle w:val="PlaceholderText"/>
                    <w:rFonts w:eastAsiaTheme="minorHAnsi"/>
                    <w:b/>
                    <w:color w:val="FFFFFF" w:themeColor="background1"/>
                  </w:rPr>
                  <w:t>Street Address</w:t>
                </w:r>
              </w:p>
            </w:sdtContent>
          </w:sdt>
          <w:sdt>
            <w:sdtPr>
              <w:rPr>
                <w:rFonts w:eastAsiaTheme="minorHAnsi"/>
                <w:b/>
              </w:rPr>
              <w:id w:val="596214700"/>
              <w:placeholder>
                <w:docPart w:val="B5C475F08D484FDDB952DBFCAA21305C"/>
              </w:placeholder>
              <w:temporary/>
              <w:showingPlcHdr/>
              <w15:appearance w15:val="hidden"/>
            </w:sdtPr>
            <w:sdtEndPr/>
            <w:sdtContent>
              <w:p w14:paraId="195E57C4" w14:textId="77777777" w:rsidR="00090715" w:rsidRPr="005D27CA" w:rsidRDefault="00090715" w:rsidP="000F725F">
                <w:pPr>
                  <w:pStyle w:val="ContactInfo"/>
                  <w:rPr>
                    <w:rFonts w:eastAsiaTheme="minorHAnsi"/>
                    <w:b/>
                  </w:rPr>
                </w:pPr>
                <w:r w:rsidRPr="005D27CA">
                  <w:rPr>
                    <w:rStyle w:val="PlaceholderText"/>
                    <w:rFonts w:eastAsiaTheme="minorHAnsi"/>
                    <w:b/>
                    <w:color w:val="FFFFFF" w:themeColor="background1"/>
                  </w:rPr>
                  <w:t>City, ST Zip Code</w:t>
                </w:r>
              </w:p>
            </w:sdtContent>
          </w:sdt>
          <w:sdt>
            <w:sdtPr>
              <w:rPr>
                <w:rFonts w:eastAsiaTheme="minorHAnsi"/>
                <w:b/>
              </w:rPr>
              <w:id w:val="-1587684218"/>
              <w:placeholder>
                <w:docPart w:val="E24E682793D44EE9837A26E98E1C7F25"/>
              </w:placeholder>
              <w:temporary/>
              <w:showingPlcHdr/>
              <w15:appearance w15:val="hidden"/>
            </w:sdtPr>
            <w:sdtEndPr/>
            <w:sdtContent>
              <w:p w14:paraId="5359C7FA" w14:textId="77777777" w:rsidR="00090715" w:rsidRPr="005D27CA" w:rsidRDefault="00090715" w:rsidP="000F725F">
                <w:pPr>
                  <w:pStyle w:val="ContactInfo"/>
                  <w:rPr>
                    <w:rFonts w:eastAsiaTheme="minorHAnsi"/>
                    <w:b/>
                  </w:rPr>
                </w:pPr>
                <w:r w:rsidRPr="005D27CA">
                  <w:rPr>
                    <w:rStyle w:val="PlaceholderText"/>
                    <w:rFonts w:eastAsiaTheme="minorHAnsi"/>
                    <w:b/>
                    <w:color w:val="FFFFFF" w:themeColor="background1"/>
                  </w:rPr>
                  <w:t>Phone Number</w:t>
                </w:r>
              </w:p>
            </w:sdtContent>
          </w:sdt>
          <w:sdt>
            <w:sdtPr>
              <w:rPr>
                <w:rFonts w:eastAsiaTheme="minorHAnsi"/>
                <w:b/>
              </w:rPr>
              <w:id w:val="-1055844243"/>
              <w:placeholder>
                <w:docPart w:val="AC2A96839123471D99C2F3342A19021B"/>
              </w:placeholder>
              <w:temporary/>
              <w:showingPlcHdr/>
              <w15:appearance w15:val="hidden"/>
            </w:sdtPr>
            <w:sdtEndPr/>
            <w:sdtContent>
              <w:p w14:paraId="3659B07E" w14:textId="77777777" w:rsidR="009B1799" w:rsidRPr="005D27CA" w:rsidRDefault="00090715" w:rsidP="000F725F">
                <w:pPr>
                  <w:pStyle w:val="ContactInfo"/>
                  <w:rPr>
                    <w:rFonts w:eastAsiaTheme="minorHAnsi"/>
                    <w:b/>
                  </w:rPr>
                </w:pPr>
                <w:r w:rsidRPr="005D27CA">
                  <w:rPr>
                    <w:rStyle w:val="PlaceholderText"/>
                    <w:rFonts w:eastAsiaTheme="minorHAnsi"/>
                    <w:b/>
                    <w:color w:val="FFFFFF" w:themeColor="background1"/>
                  </w:rPr>
                  <w:t>Fax</w:t>
                </w:r>
              </w:p>
            </w:sdtContent>
          </w:sdt>
        </w:tc>
        <w:tc>
          <w:tcPr>
            <w:tcW w:w="630" w:type="dxa"/>
          </w:tcPr>
          <w:p w14:paraId="29D4901E" w14:textId="77777777" w:rsidR="009B1799" w:rsidRDefault="009B1799" w:rsidP="00D91EF3">
            <w:pPr>
              <w:pStyle w:val="NoSpacing"/>
              <w:rPr>
                <w:sz w:val="12"/>
              </w:rPr>
            </w:pPr>
          </w:p>
        </w:tc>
        <w:tc>
          <w:tcPr>
            <w:tcW w:w="4230" w:type="dxa"/>
            <w:vAlign w:val="bottom"/>
          </w:tcPr>
          <w:p w14:paraId="5AA9872B" w14:textId="77777777" w:rsidR="009B1799" w:rsidRDefault="00DF6EED" w:rsidP="000F725F">
            <w:pPr>
              <w:pStyle w:val="NoSpacing"/>
              <w:jc w:val="center"/>
              <w:rPr>
                <w:sz w:val="12"/>
              </w:rPr>
            </w:pPr>
            <w:r>
              <w:drawing>
                <wp:inline distT="0" distB="0" distL="0" distR="0" wp14:anchorId="71C1A4D5" wp14:editId="2CDD697B">
                  <wp:extent cx="1170305" cy="1009435"/>
                  <wp:effectExtent l="0" t="0" r="0" b="635"/>
                  <wp:docPr id="5" name="Picture 1" title="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title="Company Logo"/>
                          <pic:cNvPicPr>
                            <a:picLocks noChangeAspect="1"/>
                          </pic:cNvPicPr>
                        </pic:nvPicPr>
                        <pic:blipFill>
                          <a:blip r:embed="rId13">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5B8EB1F1D95446A8ADB8CF3AAB9DF499"/>
              </w:placeholder>
              <w:temporary/>
              <w:showingPlcHdr/>
              <w15:appearance w15:val="hidden"/>
            </w:sdtPr>
            <w:sdtEndPr/>
            <w:sdtContent>
              <w:p w14:paraId="34B36645" w14:textId="77777777" w:rsidR="00090715" w:rsidRDefault="00090715" w:rsidP="000F725F">
                <w:pPr>
                  <w:spacing w:after="0"/>
                  <w:jc w:val="center"/>
                  <w:rPr>
                    <w:rFonts w:ascii="Trebuchet MS" w:hAnsi="Trebuchet MS"/>
                    <w:b/>
                    <w:noProof w:val="0"/>
                    <w:color w:val="E32D91"/>
                    <w:spacing w:val="40"/>
                    <w:sz w:val="36"/>
                    <w:szCs w:val="32"/>
                  </w:rPr>
                </w:pPr>
                <w:r w:rsidRPr="00090715">
                  <w:rPr>
                    <w:rStyle w:val="TitleChar"/>
                    <w:rFonts w:eastAsiaTheme="minorHAnsi"/>
                  </w:rPr>
                  <w:t>Company Name</w:t>
                </w:r>
              </w:p>
            </w:sdtContent>
          </w:sdt>
          <w:sdt>
            <w:sdtPr>
              <w:id w:val="1513955435"/>
              <w:placeholder>
                <w:docPart w:val="B2EDD0479A864D24A825F77E3DE6D5B9"/>
              </w:placeholder>
              <w:temporary/>
              <w:showingPlcHdr/>
              <w15:appearance w15:val="hidden"/>
            </w:sdtPr>
            <w:sdtEndPr/>
            <w:sdtContent>
              <w:p w14:paraId="61674340" w14:textId="77777777" w:rsidR="00DF6EED" w:rsidRPr="00090715" w:rsidRDefault="00090715" w:rsidP="000F725F">
                <w:pPr>
                  <w:pStyle w:val="Subtitle"/>
                  <w:rPr>
                    <w:sz w:val="21"/>
                  </w:rPr>
                </w:pPr>
                <w:r w:rsidRPr="00090715">
                  <w:rPr>
                    <w:rStyle w:val="PlaceholderText"/>
                    <w:rFonts w:eastAsiaTheme="minorHAnsi"/>
                    <w:color w:val="auto"/>
                  </w:rPr>
                  <w:t>Company Website Here</w:t>
                </w:r>
              </w:p>
            </w:sdtContent>
          </w:sdt>
        </w:tc>
      </w:tr>
    </w:tbl>
    <w:p w14:paraId="7C6236AF" w14:textId="77777777"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rPr>
        <w:br w:type="page"/>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87F92" w14:paraId="666DF964" w14:textId="77777777" w:rsidTr="005D27CA">
        <w:trPr>
          <w:trHeight w:val="4230"/>
          <w:jc w:val="center"/>
        </w:trPr>
        <w:tc>
          <w:tcPr>
            <w:tcW w:w="4950" w:type="dxa"/>
          </w:tcPr>
          <w:p w14:paraId="5ED8E1E4" w14:textId="77777777" w:rsidR="00A87F92" w:rsidRDefault="00A87F92" w:rsidP="00D91EF3">
            <w:pPr>
              <w:pStyle w:val="NoSpacing"/>
            </w:pPr>
          </w:p>
        </w:tc>
        <w:tc>
          <w:tcPr>
            <w:tcW w:w="270" w:type="dxa"/>
          </w:tcPr>
          <w:p w14:paraId="415ECDA8" w14:textId="77777777" w:rsidR="00A87F92" w:rsidRDefault="00A87F92" w:rsidP="00D91EF3">
            <w:pPr>
              <w:pStyle w:val="NoSpacing"/>
            </w:pPr>
          </w:p>
        </w:tc>
        <w:tc>
          <w:tcPr>
            <w:tcW w:w="4410" w:type="dxa"/>
          </w:tcPr>
          <w:p w14:paraId="6D047A19" w14:textId="77777777" w:rsidR="00A87F92" w:rsidRDefault="00A87F92" w:rsidP="00D91EF3">
            <w:pPr>
              <w:pStyle w:val="NoSpacing"/>
            </w:pPr>
          </w:p>
        </w:tc>
        <w:tc>
          <w:tcPr>
            <w:tcW w:w="540" w:type="dxa"/>
          </w:tcPr>
          <w:p w14:paraId="5FCD09A4" w14:textId="77777777" w:rsidR="00A87F92" w:rsidRDefault="00A87F92" w:rsidP="00D91EF3">
            <w:pPr>
              <w:pStyle w:val="NoSpacing"/>
            </w:pPr>
          </w:p>
        </w:tc>
        <w:tc>
          <w:tcPr>
            <w:tcW w:w="4680" w:type="dxa"/>
            <w:vMerge w:val="restart"/>
          </w:tcPr>
          <w:sdt>
            <w:sdtPr>
              <w:id w:val="1536151143"/>
              <w:placeholder>
                <w:docPart w:val="688E60A89A6844E0AC200DA34DA0B746"/>
              </w:placeholder>
              <w:temporary/>
              <w:showingPlcHdr/>
              <w15:appearance w15:val="hidden"/>
            </w:sdtPr>
            <w:sdtEndPr/>
            <w:sdtContent>
              <w:p w14:paraId="57F7BC75" w14:textId="77777777" w:rsidR="00E774F7" w:rsidRPr="00E774F7" w:rsidRDefault="00E774F7" w:rsidP="00E774F7">
                <w:pPr>
                  <w:pStyle w:val="Heading1"/>
                </w:pPr>
                <w:r w:rsidRPr="00E774F7">
                  <w:rPr>
                    <w:rStyle w:val="PlaceholderText"/>
                    <w:color w:val="auto"/>
                  </w:rPr>
                  <w:t>The Future of Company Name</w:t>
                </w:r>
              </w:p>
            </w:sdtContent>
          </w:sdt>
          <w:sdt>
            <w:sdtPr>
              <w:id w:val="-1803062980"/>
              <w:placeholder>
                <w:docPart w:val="3D9BEC931715458CA22003B8F5260015"/>
              </w:placeholder>
              <w:temporary/>
              <w:showingPlcHdr/>
              <w15:appearance w15:val="hidden"/>
            </w:sdtPr>
            <w:sdtEndPr/>
            <w:sdtContent>
              <w:p w14:paraId="5605B336" w14:textId="77777777" w:rsidR="004B397B" w:rsidRPr="004B397B" w:rsidRDefault="004B397B" w:rsidP="004B397B">
                <w:pPr>
                  <w:rPr>
                    <w:rFonts w:eastAsiaTheme="minorHAnsi"/>
                  </w:rPr>
                </w:pPr>
                <w:r w:rsidRPr="004B397B">
                  <w:rPr>
                    <w:rFonts w:eastAsiaTheme="minorHAnsi"/>
                  </w:rPr>
                  <w:t xml:space="preserve">Tell us about where your company is going and what the future holds.  Will there be new trends to look out for?  Will there be amazing opportunities that will arise?  </w:t>
                </w:r>
              </w:p>
              <w:p w14:paraId="33B90F3C" w14:textId="77777777" w:rsidR="004B397B" w:rsidRPr="004B397B" w:rsidRDefault="004B397B" w:rsidP="004B397B">
                <w:r w:rsidRPr="004B397B">
                  <w:rPr>
                    <w:rFonts w:eastAsiaTheme="minorHAnsi"/>
                  </w:rPr>
                  <w:t>This section can be changed out to be about anything you wish, including the future of the company.  Any and all of the headings can be replaced if you just click and start typing!</w:t>
                </w:r>
              </w:p>
            </w:sdtContent>
          </w:sdt>
          <w:sdt>
            <w:sdtPr>
              <w:id w:val="-32733600"/>
              <w:placeholder>
                <w:docPart w:val="21FC76F568D743658CB7770CACB3969F"/>
              </w:placeholder>
              <w:temporary/>
              <w:showingPlcHdr/>
              <w15:appearance w15:val="hidden"/>
            </w:sdtPr>
            <w:sdtEndPr/>
            <w:sdtContent>
              <w:p w14:paraId="5D8A4ADC" w14:textId="77777777" w:rsidR="00090715" w:rsidRDefault="004B397B" w:rsidP="004B397B">
                <w:pPr>
                  <w:pStyle w:val="Heading1"/>
                </w:pPr>
                <w:r w:rsidRPr="004B397B">
                  <w:t>Our Outreach</w:t>
                </w:r>
              </w:p>
            </w:sdtContent>
          </w:sdt>
          <w:sdt>
            <w:sdtPr>
              <w:id w:val="-163243215"/>
              <w:placeholder>
                <w:docPart w:val="F0963FB07EDC4A238996D0CA0D43844B"/>
              </w:placeholder>
              <w:temporary/>
              <w:showingPlcHdr/>
              <w15:appearance w15:val="hidden"/>
            </w:sdtPr>
            <w:sdtEndPr/>
            <w:sdtContent>
              <w:p w14:paraId="1D66C080" w14:textId="77777777" w:rsidR="004B397B" w:rsidRPr="004B397B" w:rsidRDefault="004B397B" w:rsidP="004B397B">
                <w:pPr>
                  <w:rPr>
                    <w:rFonts w:eastAsiaTheme="minorHAnsi"/>
                  </w:rPr>
                </w:pPr>
                <w:r w:rsidRPr="004B397B">
                  <w:rPr>
                    <w:rFonts w:eastAsiaTheme="minorHAnsi"/>
                  </w:rPr>
                  <w:t>This is another opportunity for you to tell us about your company, opportunities that might be coming up, or any other information, such as your outreach.</w:t>
                </w:r>
              </w:p>
              <w:p w14:paraId="09F3BB88" w14:textId="77777777" w:rsidR="00A87F92" w:rsidRDefault="004B397B" w:rsidP="004B397B">
                <w:r w:rsidRPr="004B397B">
                  <w:rPr>
                    <w:rFonts w:eastAsiaTheme="minorHAnsi"/>
                  </w:rPr>
                  <w:t>Tell us more!</w:t>
                </w:r>
              </w:p>
            </w:sdtContent>
          </w:sdt>
        </w:tc>
      </w:tr>
      <w:tr w:rsidR="00A87F92" w14:paraId="5CC9F3B1" w14:textId="77777777" w:rsidTr="005D27CA">
        <w:trPr>
          <w:trHeight w:val="711"/>
          <w:jc w:val="center"/>
        </w:trPr>
        <w:tc>
          <w:tcPr>
            <w:tcW w:w="4950" w:type="dxa"/>
          </w:tcPr>
          <w:p w14:paraId="240558E2" w14:textId="77777777" w:rsidR="00A87F92" w:rsidRDefault="00A87F92" w:rsidP="00D91EF3">
            <w:pPr>
              <w:pStyle w:val="NoSpacing"/>
            </w:pPr>
          </w:p>
        </w:tc>
        <w:tc>
          <w:tcPr>
            <w:tcW w:w="270" w:type="dxa"/>
          </w:tcPr>
          <w:p w14:paraId="7C2F8A9F" w14:textId="77777777" w:rsidR="00A87F92" w:rsidRDefault="00A87F92" w:rsidP="00D91EF3">
            <w:pPr>
              <w:pStyle w:val="NoSpacing"/>
            </w:pPr>
          </w:p>
        </w:tc>
        <w:tc>
          <w:tcPr>
            <w:tcW w:w="4410" w:type="dxa"/>
          </w:tcPr>
          <w:p w14:paraId="46E602A0" w14:textId="77777777" w:rsidR="00A87F92" w:rsidRDefault="00A87F92" w:rsidP="00D91EF3">
            <w:pPr>
              <w:pStyle w:val="NoSpacing"/>
            </w:pPr>
          </w:p>
        </w:tc>
        <w:tc>
          <w:tcPr>
            <w:tcW w:w="540" w:type="dxa"/>
          </w:tcPr>
          <w:p w14:paraId="00FFA08D" w14:textId="77777777" w:rsidR="00A87F92" w:rsidRDefault="00A87F92" w:rsidP="00D91EF3">
            <w:pPr>
              <w:pStyle w:val="NoSpacing"/>
            </w:pPr>
          </w:p>
        </w:tc>
        <w:tc>
          <w:tcPr>
            <w:tcW w:w="4680" w:type="dxa"/>
            <w:vMerge/>
          </w:tcPr>
          <w:p w14:paraId="69BEEE54" w14:textId="77777777" w:rsidR="00A87F92" w:rsidRDefault="00A87F92" w:rsidP="00D91EF3">
            <w:pPr>
              <w:pStyle w:val="NoSpacing"/>
            </w:pPr>
          </w:p>
        </w:tc>
      </w:tr>
      <w:tr w:rsidR="00A87F92" w14:paraId="33616BEB" w14:textId="77777777" w:rsidTr="005D27CA">
        <w:trPr>
          <w:trHeight w:val="1080"/>
          <w:jc w:val="center"/>
        </w:trPr>
        <w:tc>
          <w:tcPr>
            <w:tcW w:w="4950" w:type="dxa"/>
            <w:vMerge w:val="restart"/>
          </w:tcPr>
          <w:sdt>
            <w:sdtPr>
              <w:id w:val="1031614289"/>
              <w:placeholder>
                <w:docPart w:val="2CE6D4F6C65446ADAD3E24D834C2948F"/>
              </w:placeholder>
              <w:temporary/>
              <w:showingPlcHdr/>
              <w15:appearance w15:val="hidden"/>
            </w:sdtPr>
            <w:sdtEndPr/>
            <w:sdtContent>
              <w:p w14:paraId="4A96B72D" w14:textId="77777777" w:rsidR="00090715" w:rsidRPr="004B397B" w:rsidRDefault="00090715" w:rsidP="004B397B">
                <w:pPr>
                  <w:pStyle w:val="Heading1"/>
                </w:pPr>
                <w:r w:rsidRPr="004B397B">
                  <w:rPr>
                    <w:rStyle w:val="PlaceholderText"/>
                    <w:color w:val="auto"/>
                  </w:rPr>
                  <w:t>Our Vision</w:t>
                </w:r>
              </w:p>
            </w:sdtContent>
          </w:sdt>
          <w:sdt>
            <w:sdtPr>
              <w:id w:val="22524962"/>
              <w:placeholder>
                <w:docPart w:val="729FE136123E482283682491EE75FEE6"/>
              </w:placeholder>
              <w:temporary/>
              <w:showingPlcHdr/>
              <w15:appearance w15:val="hidden"/>
            </w:sdtPr>
            <w:sdtEndPr/>
            <w:sdtContent>
              <w:p w14:paraId="12FE0614" w14:textId="77777777" w:rsidR="00090715" w:rsidRPr="004B397B" w:rsidRDefault="00090715" w:rsidP="004B397B">
                <w:r w:rsidRPr="004B397B">
                  <w:t xml:space="preserve">Add your vision Statement or other information that describes what your company is all about.  </w:t>
                </w:r>
              </w:p>
              <w:p w14:paraId="363BE0BE" w14:textId="77777777" w:rsidR="00090715" w:rsidRPr="00090715" w:rsidRDefault="00090715" w:rsidP="004B397B">
                <w:r>
                  <w:t>Sell us your company!</w:t>
                </w:r>
              </w:p>
              <w:p w14:paraId="3229AAB2" w14:textId="77777777" w:rsidR="00090715" w:rsidRDefault="00090715" w:rsidP="004B397B">
                <w:r>
                  <w:t>To change any images on this page, simply double click in the header and change out the images.</w:t>
                </w:r>
              </w:p>
              <w:p w14:paraId="0386480F" w14:textId="77777777" w:rsidR="005D27CA" w:rsidRDefault="00090715" w:rsidP="004B397B">
                <w:r>
                  <w:t>To update the color blocks, select the desired colors on the Design tab.</w:t>
                </w:r>
              </w:p>
              <w:p w14:paraId="51870F4F" w14:textId="77777777" w:rsidR="00A87F92" w:rsidRDefault="005D27CA" w:rsidP="004B397B">
                <w:r w:rsidRPr="005D27CA">
                  <w:t>Use the Design tab to change colors and/or fonts.</w:t>
                </w:r>
              </w:p>
            </w:sdtContent>
          </w:sdt>
        </w:tc>
        <w:tc>
          <w:tcPr>
            <w:tcW w:w="270" w:type="dxa"/>
          </w:tcPr>
          <w:p w14:paraId="45633BD1" w14:textId="77777777" w:rsidR="00A87F92" w:rsidRDefault="00A87F92" w:rsidP="00D91EF3">
            <w:pPr>
              <w:pStyle w:val="NoSpacing"/>
            </w:pPr>
          </w:p>
        </w:tc>
        <w:tc>
          <w:tcPr>
            <w:tcW w:w="4410" w:type="dxa"/>
          </w:tcPr>
          <w:p w14:paraId="0AFA8CE8" w14:textId="77777777" w:rsidR="00A87F92" w:rsidRDefault="00A87F92" w:rsidP="00D91EF3">
            <w:pPr>
              <w:pStyle w:val="NoSpacing"/>
            </w:pPr>
          </w:p>
        </w:tc>
        <w:tc>
          <w:tcPr>
            <w:tcW w:w="540" w:type="dxa"/>
          </w:tcPr>
          <w:p w14:paraId="48FC5ACD" w14:textId="77777777" w:rsidR="00A87F92" w:rsidRDefault="00A87F92" w:rsidP="00D91EF3">
            <w:pPr>
              <w:pStyle w:val="NoSpacing"/>
            </w:pPr>
          </w:p>
        </w:tc>
        <w:tc>
          <w:tcPr>
            <w:tcW w:w="4680" w:type="dxa"/>
            <w:vMerge/>
          </w:tcPr>
          <w:p w14:paraId="14343EFF" w14:textId="77777777" w:rsidR="00A87F92" w:rsidRDefault="00A87F92" w:rsidP="00D91EF3">
            <w:pPr>
              <w:pStyle w:val="NoSpacing"/>
            </w:pPr>
          </w:p>
        </w:tc>
      </w:tr>
      <w:tr w:rsidR="00A87F92" w14:paraId="17B1BE9D" w14:textId="77777777" w:rsidTr="005D27CA">
        <w:trPr>
          <w:trHeight w:val="4779"/>
          <w:jc w:val="center"/>
        </w:trPr>
        <w:tc>
          <w:tcPr>
            <w:tcW w:w="4950" w:type="dxa"/>
            <w:vMerge/>
          </w:tcPr>
          <w:p w14:paraId="3B75E173" w14:textId="77777777" w:rsidR="00A87F92" w:rsidRDefault="00A87F92" w:rsidP="00A87F92"/>
        </w:tc>
        <w:tc>
          <w:tcPr>
            <w:tcW w:w="270" w:type="dxa"/>
          </w:tcPr>
          <w:p w14:paraId="3456D2C4" w14:textId="77777777" w:rsidR="00A87F92" w:rsidRDefault="00A87F92" w:rsidP="00D91EF3">
            <w:pPr>
              <w:pStyle w:val="NoSpacing"/>
            </w:pPr>
          </w:p>
        </w:tc>
        <w:tc>
          <w:tcPr>
            <w:tcW w:w="4410" w:type="dxa"/>
          </w:tcPr>
          <w:sdt>
            <w:sdtPr>
              <w:id w:val="-1886476371"/>
              <w:placeholder>
                <w:docPart w:val="B812B48E002B47478B259A7882E1A965"/>
              </w:placeholder>
              <w:temporary/>
              <w:showingPlcHdr/>
              <w15:appearance w15:val="hidden"/>
            </w:sdtPr>
            <w:sdtEndPr/>
            <w:sdtContent>
              <w:p w14:paraId="01E088D1" w14:textId="77777777" w:rsidR="00A87F92" w:rsidRDefault="00090715" w:rsidP="004B397B">
                <w:pPr>
                  <w:pStyle w:val="Heading2"/>
                </w:pPr>
                <w:r w:rsidRPr="004B397B">
                  <w:t>Fashion Manifesto</w:t>
                </w:r>
              </w:p>
            </w:sdtContent>
          </w:sdt>
          <w:sdt>
            <w:sdtPr>
              <w:id w:val="-56479940"/>
              <w:placeholder>
                <w:docPart w:val="033DF11B0F664DD59C4781F9052EA84D"/>
              </w:placeholder>
              <w:temporary/>
              <w:showingPlcHdr/>
              <w15:appearance w15:val="hidden"/>
            </w:sdtPr>
            <w:sdtEndPr/>
            <w:sdtContent>
              <w:p w14:paraId="1DED64B6" w14:textId="77777777" w:rsidR="004B397B" w:rsidRPr="004B397B" w:rsidRDefault="004B397B" w:rsidP="004B397B">
                <w:pPr>
                  <w:pStyle w:val="NormalonDarkBackground"/>
                  <w:rPr>
                    <w:rFonts w:eastAsiaTheme="minorHAnsi"/>
                  </w:rPr>
                </w:pPr>
                <w:r w:rsidRPr="004B397B">
                  <w:rPr>
                    <w:rFonts w:eastAsiaTheme="minorHAnsi"/>
                  </w:rPr>
                  <w:t>Do you have a fashion manifesto to share?  Then do so here!  Or somewhere else in the document.</w:t>
                </w:r>
              </w:p>
              <w:p w14:paraId="373D6918" w14:textId="77777777" w:rsidR="004B397B" w:rsidRPr="004B397B" w:rsidRDefault="004B397B" w:rsidP="004B397B">
                <w:pPr>
                  <w:pStyle w:val="NormalonDarkBackground"/>
                  <w:rPr>
                    <w:rFonts w:eastAsiaTheme="minorHAnsi"/>
                  </w:rPr>
                </w:pPr>
                <w:r w:rsidRPr="004B397B">
                  <w:rPr>
                    <w:rFonts w:eastAsiaTheme="minorHAnsi"/>
                  </w:rPr>
                  <w:t xml:space="preserve">While we love the layout of this brochure, including the color scheme, it is very easy for you to make it your own. </w:t>
                </w:r>
              </w:p>
              <w:p w14:paraId="49F5996E" w14:textId="77777777" w:rsidR="004B397B" w:rsidRPr="004B397B" w:rsidRDefault="004B397B" w:rsidP="004B397B">
                <w:pPr>
                  <w:pStyle w:val="NormalonDarkBackground"/>
                </w:pPr>
                <w:r w:rsidRPr="004B397B">
                  <w:rPr>
                    <w:rFonts w:eastAsiaTheme="minorHAnsi"/>
                  </w:rPr>
                  <w:t>Double click in the header to change out any of the background imagery or designs.</w:t>
                </w:r>
              </w:p>
            </w:sdtContent>
          </w:sdt>
        </w:tc>
        <w:tc>
          <w:tcPr>
            <w:tcW w:w="540" w:type="dxa"/>
          </w:tcPr>
          <w:p w14:paraId="6E0BF763" w14:textId="77777777" w:rsidR="00A87F92" w:rsidRDefault="00A87F92" w:rsidP="00D91EF3">
            <w:pPr>
              <w:pStyle w:val="NoSpacing"/>
            </w:pPr>
          </w:p>
        </w:tc>
        <w:tc>
          <w:tcPr>
            <w:tcW w:w="4680" w:type="dxa"/>
            <w:vMerge/>
          </w:tcPr>
          <w:p w14:paraId="5C1E766B" w14:textId="77777777" w:rsidR="00A87F92" w:rsidRDefault="00A87F92" w:rsidP="00D91EF3">
            <w:pPr>
              <w:pStyle w:val="NoSpacing"/>
            </w:pPr>
          </w:p>
        </w:tc>
      </w:tr>
    </w:tbl>
    <w:p w14:paraId="18EA5B6A" w14:textId="77777777" w:rsidR="00ED7C90" w:rsidRPr="00A87F92" w:rsidRDefault="00ED7C90" w:rsidP="00A87F92">
      <w:pPr>
        <w:spacing w:after="0"/>
        <w:rPr>
          <w:sz w:val="10"/>
        </w:rPr>
      </w:pPr>
    </w:p>
    <w:sectPr w:rsidR="00ED7C90" w:rsidRPr="00A87F92" w:rsidSect="00612B4B">
      <w:headerReference w:type="default" r:id="rId14"/>
      <w:headerReference w:type="first" r:id="rId15"/>
      <w:pgSz w:w="15840" w:h="12240" w:orient="landscape" w:code="1"/>
      <w:pgMar w:top="720" w:right="720" w:bottom="43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1F82A" w14:textId="77777777" w:rsidR="00C44CBD" w:rsidRDefault="00C44CBD" w:rsidP="00FC4660">
      <w:r>
        <w:separator/>
      </w:r>
    </w:p>
  </w:endnote>
  <w:endnote w:type="continuationSeparator" w:id="0">
    <w:p w14:paraId="1611EC9F" w14:textId="77777777" w:rsidR="00C44CBD" w:rsidRDefault="00C44CBD"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F8C75" w14:textId="77777777" w:rsidR="00C44CBD" w:rsidRDefault="00C44CBD" w:rsidP="00FC4660">
      <w:r>
        <w:separator/>
      </w:r>
    </w:p>
  </w:footnote>
  <w:footnote w:type="continuationSeparator" w:id="0">
    <w:p w14:paraId="49E26EC1" w14:textId="77777777" w:rsidR="00C44CBD" w:rsidRDefault="00C44CBD"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0C863" w14:textId="77777777" w:rsidR="003E1E9B" w:rsidRDefault="00502B23" w:rsidP="00FC4660">
    <w:pPr>
      <w:pStyle w:val="Header"/>
    </w:pPr>
    <w:r>
      <w:rPr>
        <w14:ligatures w14:val="standard"/>
      </w:rPr>
      <mc:AlternateContent>
        <mc:Choice Requires="wpg">
          <w:drawing>
            <wp:anchor distT="0" distB="0" distL="114300" distR="114300" simplePos="0" relativeHeight="251688960" behindDoc="0" locked="0" layoutInCell="1" allowOverlap="1" wp14:anchorId="49D1BB96" wp14:editId="0E165099">
              <wp:simplePos x="0" y="0"/>
              <wp:positionH relativeFrom="column">
                <wp:posOffset>-274320</wp:posOffset>
              </wp:positionH>
              <wp:positionV relativeFrom="paragraph">
                <wp:posOffset>1342878</wp:posOffset>
              </wp:positionV>
              <wp:extent cx="9689039" cy="5961010"/>
              <wp:effectExtent l="0" t="38100" r="0" b="1270"/>
              <wp:wrapNone/>
              <wp:docPr id="38" name="Group 38" descr="Inside background design images"/>
              <wp:cNvGraphicFramePr/>
              <a:graphic xmlns:a="http://schemas.openxmlformats.org/drawingml/2006/main">
                <a:graphicData uri="http://schemas.microsoft.com/office/word/2010/wordprocessingGroup">
                  <wpg:wgp>
                    <wpg:cNvGrpSpPr/>
                    <wpg:grpSpPr>
                      <a:xfrm>
                        <a:off x="0" y="0"/>
                        <a:ext cx="9689039" cy="5961010"/>
                        <a:chOff x="0" y="0"/>
                        <a:chExt cx="9689039" cy="5961010"/>
                      </a:xfrm>
                    </wpg:grpSpPr>
                    <wps:wsp>
                      <wps:cNvPr id="34" name="Straight Connector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Isosceles Triangle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D503C" w14:textId="77777777" w:rsidR="008F767C" w:rsidRDefault="008F767C" w:rsidP="008F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1" title="Colored Text Block"/>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7B3B6" w14:textId="77777777" w:rsidR="00C252CE" w:rsidRPr="007C61DE" w:rsidRDefault="00C252CE" w:rsidP="00C252CE">
                            <w:pPr>
                              <w:jc w:val="center"/>
                              <w:rPr>
                                <w:color w:val="E32D91" w:themeColor="accent1"/>
                              </w:rPr>
                            </w:pPr>
                          </w:p>
                          <w:p w14:paraId="4016532A" w14:textId="77777777" w:rsidR="00C252CE" w:rsidRPr="007C61DE" w:rsidRDefault="00C252CE" w:rsidP="00C252CE">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title="Colored Text Block"/>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96300</wp14:pctWidth>
              </wp14:sizeRelH>
              <wp14:sizeRelV relativeFrom="page">
                <wp14:pctHeight>76700</wp14:pctHeight>
              </wp14:sizeRelV>
            </wp:anchor>
          </w:drawing>
        </mc:Choice>
        <mc:Fallback>
          <w:pict>
            <v:group w14:anchorId="49D1BB96" id="Group 38" o:spid="_x0000_s1026" alt="Inside background design images" style="position:absolute;margin-left:-21.6pt;margin-top:105.75pt;width:762.9pt;height:469.35pt;z-index:251688960;mso-width-percent:963;mso-height-percent:767;mso-width-percent:963;mso-height-percent:767"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">
              <v:line id="Straight Connector 34" o:spid="_x0000_s1027"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Straight Connector 35" o:spid="_x0000_s1028"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Straight Connector 8" o:spid="_x0000_s1029"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Straight Connector 17" o:spid="_x0000_s1030"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1"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2BBD503C" w14:textId="77777777" w:rsidR="008F767C" w:rsidRDefault="008F767C" w:rsidP="008F767C">
                      <w:pPr>
                        <w:jc w:val="center"/>
                      </w:pPr>
                    </w:p>
                  </w:txbxContent>
                </v:textbox>
              </v:shape>
              <v:shape id="Rectangle 11" o:spid="_x0000_s1032"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7AD7B3B6" w14:textId="77777777" w:rsidR="00C252CE" w:rsidRPr="007C61DE" w:rsidRDefault="00C252CE" w:rsidP="00C252CE">
                      <w:pPr>
                        <w:jc w:val="center"/>
                        <w:rPr>
                          <w:color w:val="E32D91" w:themeColor="accent1"/>
                        </w:rPr>
                      </w:pPr>
                    </w:p>
                    <w:p w14:paraId="4016532A" w14:textId="77777777" w:rsidR="00C252CE" w:rsidRPr="007C61DE" w:rsidRDefault="00C252CE" w:rsidP="00C252CE">
                      <w:pPr>
                        <w:rPr>
                          <w:color w:val="E32D91" w:themeColor="accent1"/>
                        </w:rPr>
                      </w:pPr>
                    </w:p>
                  </w:txbxContent>
                </v:textbox>
              </v:shape>
              <v:rect id="Rectangle 29" o:spid="_x0000_s1033"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Rectangle 20" o:spid="_x0000_s1034"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Rectangle 36" o:spid="_x0000_s1035"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r w:rsidR="000F787C">
      <w:rPr>
        <w14:ligatures w14:val="standard"/>
      </w:rPr>
      <mc:AlternateContent>
        <mc:Choice Requires="wps">
          <w:drawing>
            <wp:anchor distT="0" distB="0" distL="114300" distR="114300" simplePos="0" relativeHeight="251657216" behindDoc="0" locked="0" layoutInCell="1" allowOverlap="1" wp14:anchorId="091EAEAA" wp14:editId="791F6242">
              <wp:simplePos x="0" y="0"/>
              <mc:AlternateContent>
                <mc:Choice Requires="wp14">
                  <wp:positionH relativeFrom="page">
                    <wp14:pctPosHOffset>2200</wp14:pctPosHOffset>
                  </wp:positionH>
                </mc:Choice>
                <mc:Fallback>
                  <wp:positionH relativeFrom="page">
                    <wp:posOffset>220980</wp:posOffset>
                  </wp:positionH>
                </mc:Fallback>
              </mc:AlternateContent>
              <mc:AlternateContent>
                <mc:Choice Requires="wp14">
                  <wp:positionV relativeFrom="page">
                    <wp14:pctPosVOffset>2600</wp14:pctPosVOffset>
                  </wp:positionV>
                </mc:Choice>
                <mc:Fallback>
                  <wp:positionV relativeFrom="page">
                    <wp:posOffset>201930</wp:posOffset>
                  </wp:positionV>
                </mc:Fallback>
              </mc:AlternateContent>
              <wp:extent cx="6390005" cy="3862994"/>
              <wp:effectExtent l="0" t="0" r="0" b="0"/>
              <wp:wrapNone/>
              <wp:docPr id="31" name="Freeform 54" descr="Inside image in top 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90005" cy="3862994"/>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63500</wp14:pctWidth>
              </wp14:sizeRelH>
              <wp14:sizeRelV relativeFrom="page">
                <wp14:pctHeight>49600</wp14:pctHeight>
              </wp14:sizeRelV>
            </wp:anchor>
          </w:drawing>
        </mc:Choice>
        <mc:Fallback>
          <w:pict>
            <v:rect w14:anchorId="0348481A" id="Freeform 54" o:spid="_x0000_s1026" alt="Inside image in top left" style="position:absolute;margin-left:0;margin-top:0;width:503.15pt;height:304.15pt;rotation:180;flip:x y;z-index:251657216;visibility:visible;mso-wrap-style:square;mso-width-percent:635;mso-height-percent:496;mso-left-percent:22;mso-top-percent:26;mso-wrap-distance-left:9pt;mso-wrap-distance-top:0;mso-wrap-distance-right:9pt;mso-wrap-distance-bottom:0;mso-position-horizontal-relative:page;mso-position-vertical-relative:page;mso-width-percent:635;mso-height-percent:496;mso-left-percent:22;mso-top-percent:26;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" stroked="f" strokeweight="1pt">
              <v:fill r:id="rId2" o:title="Inside image in top left" recolor="t" rotate="t" type="frame"/>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AD132" w14:textId="77777777" w:rsidR="00CD4ED2" w:rsidRDefault="008F767C" w:rsidP="00FC4660">
    <w:pPr>
      <w:pStyle w:val="Header"/>
    </w:pPr>
    <w:r>
      <w:rPr>
        <w14:ligatures w14:val="standard"/>
      </w:rPr>
      <mc:AlternateContent>
        <mc:Choice Requires="wpg">
          <w:drawing>
            <wp:anchor distT="0" distB="0" distL="114300" distR="114300" simplePos="0" relativeHeight="251666432" behindDoc="0" locked="0" layoutInCell="1" allowOverlap="1" wp14:anchorId="44096826" wp14:editId="37ED627B">
              <wp:simplePos x="0" y="0"/>
              <wp:positionH relativeFrom="page">
                <wp:align>center</wp:align>
              </wp:positionH>
              <wp:positionV relativeFrom="paragraph">
                <wp:posOffset>-30480</wp:posOffset>
              </wp:positionV>
              <wp:extent cx="9592056" cy="7278624"/>
              <wp:effectExtent l="0" t="0" r="9525" b="0"/>
              <wp:wrapNone/>
              <wp:docPr id="7" name="Group 7" descr="Outside background designs"/>
              <wp:cNvGraphicFramePr/>
              <a:graphic xmlns:a="http://schemas.openxmlformats.org/drawingml/2006/main">
                <a:graphicData uri="http://schemas.microsoft.com/office/word/2010/wordprocessingGroup">
                  <wpg:wgp>
                    <wpg:cNvGrpSpPr/>
                    <wpg:grpSpPr>
                      <a:xfrm>
                        <a:off x="0" y="0"/>
                        <a:ext cx="9592056" cy="7278624"/>
                        <a:chOff x="0" y="0"/>
                        <a:chExt cx="9593580" cy="7280910"/>
                      </a:xfrm>
                    </wpg:grpSpPr>
                    <wpg:grpSp>
                      <wpg:cNvPr id="9" name="Group 9" descr="Triangle Shape Overlay &#10;" title="Triangle Shape Overlay "/>
                      <wpg:cNvGrpSpPr/>
                      <wpg:grpSpPr>
                        <a:xfrm>
                          <a:off x="6568440" y="2415540"/>
                          <a:ext cx="3025140" cy="3862070"/>
                          <a:chOff x="-33806" y="870416"/>
                          <a:chExt cx="3481618" cy="3862125"/>
                        </a:xfrm>
                      </wpg:grpSpPr>
                      <wps:wsp>
                        <wps:cNvPr id="10" name="Triangle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Triangle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descr="center panel design" title="Colored Text block"/>
                      <wpg:cNvGrpSpPr/>
                      <wpg:grpSpPr>
                        <a:xfrm>
                          <a:off x="3444240" y="0"/>
                          <a:ext cx="3181350" cy="7280910"/>
                          <a:chOff x="0" y="232768"/>
                          <a:chExt cx="3182112" cy="7066308"/>
                        </a:xfrm>
                      </wpg:grpSpPr>
                      <wps:wsp>
                        <wps:cNvPr id="15" name="Rectangle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Triangle 16"/>
                        <wps:cNvSpPr/>
                        <wps:spPr>
                          <a:xfrm>
                            <a:off x="0" y="4875916"/>
                            <a:ext cx="3182112" cy="242316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1EF9A"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descr="Accent designs on first page, left corner"/>
                      <wpg:cNvGrpSpPr/>
                      <wpg:grpSpPr>
                        <a:xfrm>
                          <a:off x="0" y="0"/>
                          <a:ext cx="3465195" cy="3474198"/>
                          <a:chOff x="0" y="0"/>
                          <a:chExt cx="3465195" cy="3474198"/>
                        </a:xfrm>
                      </wpg:grpSpPr>
                      <wps:wsp>
                        <wps:cNvPr id="25" name="Straight Connector 25" descr="Diagonal line"/>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descr="Horizontal line connector"/>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Straight Connector 4" descr="Diagonal line"/>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L-Shape 3" title="Colored Accent Block"/>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096826" id="Group 7" o:spid="_x0000_s1036" alt="Outside background designs" style="position:absolute;margin-left:0;margin-top:-2.4pt;width:755.3pt;height:573.1pt;z-index:251666432;mso-position-horizontal:center;mso-position-horizontal-relative:page;mso-width-relative:margin;mso-height-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">
              <v:group id="Group 9" o:spid="_x0000_s1037" alt="Triangle Shape Overlay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riangle 7" o:spid="_x0000_s1038"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39"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Straight Connector 12" o:spid="_x0000_s1040"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Straight Connector 13" o:spid="_x0000_s1041"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oup 14" o:spid="_x0000_s1042" alt="center panel design"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3"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16" o:spid="_x0000_s1044"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" fillcolor="#e32d91 [3204]" stroked="f" strokeweight="1pt">
                  <v:textbox>
                    <w:txbxContent>
                      <w:p w14:paraId="0211EF9A" w14:textId="77777777" w:rsidR="00C252CE" w:rsidRDefault="00C252CE" w:rsidP="00C252CE">
                        <w:pPr>
                          <w:jc w:val="center"/>
                        </w:pPr>
                      </w:p>
                    </w:txbxContent>
                  </v:textbox>
                </v:shape>
              </v:group>
              <v:group id="Group 6" o:spid="_x0000_s1045" alt="Accent designs on first page, left corner"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25" o:spid="_x0000_s1046" alt="Diagonal line"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Straight Connector 26" o:spid="_x0000_s1047" alt="Horizontal line connector"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Straight Connector 4" o:spid="_x0000_s1048" alt="Diagonal line"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L-Shape 3" o:spid="_x0000_s1049"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w10:wrap anchorx="page"/>
            </v:group>
          </w:pict>
        </mc:Fallback>
      </mc:AlternateContent>
    </w:r>
    <w:r w:rsidR="00C14D3A">
      <w:rPr>
        <w14:ligatures w14:val="standard"/>
      </w:rPr>
      <mc:AlternateContent>
        <mc:Choice Requires="wps">
          <w:drawing>
            <wp:anchor distT="0" distB="0" distL="114300" distR="114300" simplePos="0" relativeHeight="251641855" behindDoc="0" locked="0" layoutInCell="1" allowOverlap="1" wp14:anchorId="28E7D902" wp14:editId="617CF0C6">
              <wp:simplePos x="0" y="0"/>
              <wp:positionH relativeFrom="column">
                <wp:posOffset>-228600</wp:posOffset>
              </wp:positionH>
              <wp:positionV relativeFrom="paragraph">
                <wp:posOffset>-30479</wp:posOffset>
              </wp:positionV>
              <wp:extent cx="3465195" cy="3404434"/>
              <wp:effectExtent l="0" t="0" r="1905" b="5715"/>
              <wp:wrapNone/>
              <wp:docPr id="23" name="Image" descr="3 women looking at camera" title="Inside Panel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434"/>
                      </a:xfrm>
                      <a:prstGeom prst="rect">
                        <a:avLst/>
                      </a:prstGeom>
                      <a:blipFill dpi="0" rotWithShape="1">
                        <a:blip r:embed="rId1">
                          <a:extLst>
                            <a:ext uri="{28A0092B-C50C-407E-A947-70E740481C1C}">
                              <a14:useLocalDpi xmlns:a14="http://schemas.microsoft.com/office/drawing/2010/main" val="0"/>
                            </a:ext>
                          </a:extLst>
                        </a:blip>
                        <a:srcRect/>
                        <a:stretch>
                          <a:fillRect l="-23685" r="-2368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35BA0" w14:textId="77777777" w:rsidR="00C252CE" w:rsidRDefault="00C252CE" w:rsidP="00C252C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7D902" id="Image" o:spid="_x0000_s1050" alt="Title: Inside Panel Image - Description: 3 women looking at camera" style="position:absolute;margin-left:-18pt;margin-top:-2.4pt;width:272.85pt;height:268.05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" stroked="f" strokeweight="1pt">
              <v:fill r:id="rId2" o:title="3 women looking at camera" recolor="t" rotate="t" type="frame"/>
              <o:lock v:ext="edit" aspectratio="t"/>
              <v:textbox>
                <w:txbxContent>
                  <w:p w14:paraId="77335BA0" w14:textId="77777777" w:rsidR="00C252CE" w:rsidRDefault="00C252CE" w:rsidP="00C252CE">
                    <w:pPr>
                      <w:jc w:val="center"/>
                    </w:pPr>
                    <w:r>
                      <w:t>a</w:t>
                    </w:r>
                  </w:p>
                </w:txbxContent>
              </v:textbox>
            </v:rect>
          </w:pict>
        </mc:Fallback>
      </mc:AlternateContent>
    </w:r>
    <w:r w:rsidR="00C14D3A">
      <w:rPr>
        <w14:ligatures w14:val="standard"/>
      </w:rPr>
      <mc:AlternateContent>
        <mc:Choice Requires="wps">
          <w:drawing>
            <wp:anchor distT="0" distB="0" distL="114300" distR="114300" simplePos="0" relativeHeight="251642880" behindDoc="0" locked="0" layoutInCell="1" allowOverlap="1" wp14:anchorId="112DCDF9" wp14:editId="25438E78">
              <wp:simplePos x="0" y="0"/>
              <wp:positionH relativeFrom="column">
                <wp:posOffset>6365298</wp:posOffset>
              </wp:positionH>
              <wp:positionV relativeFrom="paragraph">
                <wp:posOffset>-31865</wp:posOffset>
              </wp:positionV>
              <wp:extent cx="3020837" cy="4725407"/>
              <wp:effectExtent l="0" t="0" r="8255" b="0"/>
              <wp:wrapNone/>
              <wp:docPr id="2" name="Rectangle 44" descr="2 women looking at camera " title="Cover Image"/>
              <wp:cNvGraphicFramePr/>
              <a:graphic xmlns:a="http://schemas.openxmlformats.org/drawingml/2006/main">
                <a:graphicData uri="http://schemas.microsoft.com/office/word/2010/wordprocessingShape">
                  <wps:wsp>
                    <wps:cNvSpPr/>
                    <wps:spPr>
                      <a:xfrm>
                        <a:off x="0" y="0"/>
                        <a:ext cx="3020837" cy="4725407"/>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9820A4"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DCDF9" id="Rectangle 44" o:spid="_x0000_s1051" alt="Title: Cover Image - Description: 2 women looking at camera " style="position:absolute;margin-left:501.2pt;margin-top:-2.5pt;width:237.85pt;height:372.1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g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YAAAAAEAAQBgAAAAAQAB&#10;OEJJTQQmAAAAAAAOAAAAAAAAAAAAAD+AAAA4QklNBA0AAAAAAAQAAAAeOEJJTQQZAAAAAAAEAAAA&#10;HjhCSU0D8wAAAAAACQAAAAAAAAAAAQA4QklNJxAAAAAAAAoAAQAAAAAAAAAB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wAAAAAFJnaHRsb25nAAAB&#10;P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F/QAAAABAAAAZgAAAKAAAAE0AADAgAAAF9gAGAAB/9j/7QAMQWRvYmVfQ00AAf/uAA5BZG9i&#10;ZQBkgAAAAAH/2wCEAAwICAgJCAwJCQwRCwoLERUPDAwPFRgTExUTExgRDAwMDAwMEQwMDAwMDAwM&#10;DAwMDAwMDAwMDAwMDAwMDAwMDAwBDQsLDQ4NEA4OEBQODg4UFA4ODg4UEQwMDAwMEREMDAwMDAwR&#10;DAwMDAwMDAwMDAwMDAwMDAwMDAwMDAwMDAwMDP/AABEIAKAAZ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CAgICAgICAgIC&#10;AwICAgMEAwICAwQFBAQEBAQFBgUFBQUFBQYGBwcIBwcGCQkKCgkJDAwMDAwMDAwMDAwMDAwMAQMD&#10;AwUEBQkGBgkNCgkKDQ8ODg4ODw8MDAwMDA8PDAwMDAwMDwwMDAwMDAwMDAwMDAwMDAwMDAwMDAwM&#10;DAwMDAz/wAARCAHwAT0DAREAAhEBAxEB/90ABAAo/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" adj="-11796480,,5400" path="m,l3020837,v-175,1575136,-351,3150271,-526,4725407l,2908546,,xe" stroked="f" strokeweight="1pt">
              <v:fill r:id="rId4" o:title="2 women looking at camera " recolor="t" rotate="t" type="frame"/>
              <v:stroke joinstyle="miter"/>
              <v:formulas/>
              <v:path arrowok="t" o:connecttype="custom" o:connectlocs="0,0;3020837,0;3020311,4725407;0,2908546;0,0" o:connectangles="0,0,0,0,0" textboxrect="0,0,3020837,4725407"/>
              <v:textbox>
                <w:txbxContent>
                  <w:p w14:paraId="5C9820A4" w14:textId="77777777" w:rsidR="00C252CE" w:rsidRDefault="00C252CE" w:rsidP="00C252CE">
                    <w:pPr>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7D5"/>
    <w:rsid w:val="00016C11"/>
    <w:rsid w:val="000425F6"/>
    <w:rsid w:val="00075279"/>
    <w:rsid w:val="000828CF"/>
    <w:rsid w:val="00090715"/>
    <w:rsid w:val="000D4B18"/>
    <w:rsid w:val="000F042E"/>
    <w:rsid w:val="000F725F"/>
    <w:rsid w:val="000F787C"/>
    <w:rsid w:val="001122FB"/>
    <w:rsid w:val="00283665"/>
    <w:rsid w:val="002F5ECB"/>
    <w:rsid w:val="003309C2"/>
    <w:rsid w:val="003717F5"/>
    <w:rsid w:val="0037743C"/>
    <w:rsid w:val="003B58D8"/>
    <w:rsid w:val="003E1E9B"/>
    <w:rsid w:val="00425687"/>
    <w:rsid w:val="004B397B"/>
    <w:rsid w:val="004C641E"/>
    <w:rsid w:val="00502B23"/>
    <w:rsid w:val="00520496"/>
    <w:rsid w:val="00555FE1"/>
    <w:rsid w:val="00594512"/>
    <w:rsid w:val="005B52F9"/>
    <w:rsid w:val="005D27CA"/>
    <w:rsid w:val="005F496D"/>
    <w:rsid w:val="00612B4B"/>
    <w:rsid w:val="00632BB1"/>
    <w:rsid w:val="00636FE2"/>
    <w:rsid w:val="0069002D"/>
    <w:rsid w:val="006C7A36"/>
    <w:rsid w:val="006E40B4"/>
    <w:rsid w:val="00704FD6"/>
    <w:rsid w:val="00712321"/>
    <w:rsid w:val="007315CC"/>
    <w:rsid w:val="0073196F"/>
    <w:rsid w:val="007327A6"/>
    <w:rsid w:val="00751AA2"/>
    <w:rsid w:val="007B03D6"/>
    <w:rsid w:val="007C70E3"/>
    <w:rsid w:val="00863D34"/>
    <w:rsid w:val="00884CBE"/>
    <w:rsid w:val="008F767C"/>
    <w:rsid w:val="009B1799"/>
    <w:rsid w:val="00A01D2E"/>
    <w:rsid w:val="00A87F92"/>
    <w:rsid w:val="00A92C80"/>
    <w:rsid w:val="00AD7EEA"/>
    <w:rsid w:val="00B51F08"/>
    <w:rsid w:val="00B867D5"/>
    <w:rsid w:val="00C14D3A"/>
    <w:rsid w:val="00C252CE"/>
    <w:rsid w:val="00C44CBD"/>
    <w:rsid w:val="00C504F5"/>
    <w:rsid w:val="00C81D9A"/>
    <w:rsid w:val="00CA1864"/>
    <w:rsid w:val="00CD4ED2"/>
    <w:rsid w:val="00CE1E3B"/>
    <w:rsid w:val="00CE31AC"/>
    <w:rsid w:val="00D00DF3"/>
    <w:rsid w:val="00D22680"/>
    <w:rsid w:val="00D2631E"/>
    <w:rsid w:val="00D91EF3"/>
    <w:rsid w:val="00DC332A"/>
    <w:rsid w:val="00DF6EED"/>
    <w:rsid w:val="00E36671"/>
    <w:rsid w:val="00E75E55"/>
    <w:rsid w:val="00E774F7"/>
    <w:rsid w:val="00E938FB"/>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B99477"/>
  <w15:chartTrackingRefBased/>
  <w15:docId w15:val="{4134694D-3FB6-4D40-91D0-C1F86BAC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1AC"/>
    <w:pPr>
      <w:spacing w:after="240" w:line="240"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5D27CA"/>
    <w:pPr>
      <w:keepNext/>
      <w:keepLines/>
      <w:outlineLvl w:val="0"/>
    </w:pPr>
    <w:rPr>
      <w:rFonts w:asciiTheme="majorHAnsi" w:eastAsiaTheme="majorEastAsia" w:hAnsiTheme="majorHAnsi" w:cstheme="majorBidi"/>
      <w:b/>
      <w:sz w:val="32"/>
    </w:rPr>
  </w:style>
  <w:style w:type="paragraph" w:styleId="Heading2">
    <w:name w:val="heading 2"/>
    <w:basedOn w:val="Normal"/>
    <w:next w:val="Normal"/>
    <w:link w:val="Heading2Char"/>
    <w:uiPriority w:val="8"/>
    <w:qFormat/>
    <w:rsid w:val="005D27CA"/>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Heading2Char">
    <w:name w:val="Heading 2 Char"/>
    <w:basedOn w:val="DefaultParagraphFont"/>
    <w:link w:val="Heading2"/>
    <w:uiPriority w:val="8"/>
    <w:rsid w:val="005D27CA"/>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ContactInfo">
    <w:name w:val="Contact Info"/>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1049"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1048" w:themeColor="accent1" w:themeShade="7F"/>
    </w:rPr>
  </w:style>
  <w:style w:type="character" w:styleId="IntenseEmphasis">
    <w:name w:val="Intense Emphasis"/>
    <w:basedOn w:val="DefaultParagraphFont"/>
    <w:uiPriority w:val="21"/>
    <w:semiHidden/>
    <w:unhideWhenUsed/>
    <w:qFormat/>
    <w:rPr>
      <w:i/>
      <w:iCs/>
      <w:color w:val="78104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1049" w:themeColor="accent1" w:themeShade="80"/>
    </w:rPr>
  </w:style>
  <w:style w:type="character" w:customStyle="1" w:styleId="IntenseQuoteChar">
    <w:name w:val="Intense Quote Char"/>
    <w:basedOn w:val="DefaultParagraphFont"/>
    <w:link w:val="IntenseQuote"/>
    <w:uiPriority w:val="30"/>
    <w:semiHidden/>
    <w:rPr>
      <w:i/>
      <w:iCs/>
      <w:color w:val="781049" w:themeColor="accent1" w:themeShade="80"/>
    </w:rPr>
  </w:style>
  <w:style w:type="character" w:styleId="IntenseReference">
    <w:name w:val="Intense Reference"/>
    <w:basedOn w:val="DefaultParagraphFont"/>
    <w:uiPriority w:val="32"/>
    <w:semiHidden/>
    <w:unhideWhenUsed/>
    <w:qFormat/>
    <w:rPr>
      <w:b/>
      <w:bCs/>
      <w:caps w:val="0"/>
      <w:smallCaps/>
      <w:color w:val="78104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E32F92"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Yunus\AppData\Roaming\Microsoft\Templates\Fashion%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FA1565ABCD4CC7AE332D0F7618DDD0"/>
        <w:category>
          <w:name w:val="General"/>
          <w:gallery w:val="placeholder"/>
        </w:category>
        <w:types>
          <w:type w:val="bbPlcHdr"/>
        </w:types>
        <w:behaviors>
          <w:behavior w:val="content"/>
        </w:behaviors>
        <w:guid w:val="{45908FAD-AE92-4EE3-8B6E-F48D8D3C257D}"/>
      </w:docPartPr>
      <w:docPartBody>
        <w:p w:rsidR="00000000" w:rsidRDefault="00907FB9">
          <w:pPr>
            <w:pStyle w:val="E7FA1565ABCD4CC7AE332D0F7618DDD0"/>
          </w:pPr>
          <w:r w:rsidRPr="00090715">
            <w:t>Our History</w:t>
          </w:r>
        </w:p>
      </w:docPartBody>
    </w:docPart>
    <w:docPart>
      <w:docPartPr>
        <w:name w:val="9C328760A32C4ED09FC241B3BFF7D613"/>
        <w:category>
          <w:name w:val="General"/>
          <w:gallery w:val="placeholder"/>
        </w:category>
        <w:types>
          <w:type w:val="bbPlcHdr"/>
        </w:types>
        <w:behaviors>
          <w:behavior w:val="content"/>
        </w:behaviors>
        <w:guid w:val="{82D8A6D5-C75E-4650-913C-0E15E4D129C5}"/>
      </w:docPartPr>
      <w:docPartBody>
        <w:p w:rsidR="00E9299C" w:rsidRPr="00090715" w:rsidRDefault="00907FB9" w:rsidP="00090715">
          <w:pPr>
            <w:pStyle w:val="NormalonDarkBackground"/>
          </w:pPr>
          <w:r w:rsidRPr="00090715">
            <w:t xml:space="preserve">This section should highlight the history of your company, if you choose to keep the history section.  Tell us how you got started, what inspired </w:t>
          </w:r>
          <w:r w:rsidRPr="00090715">
            <w:t>the beginning of your company, and how have you changed over the years.</w:t>
          </w:r>
        </w:p>
        <w:p w:rsidR="00000000" w:rsidRDefault="00907FB9">
          <w:pPr>
            <w:pStyle w:val="9C328760A32C4ED09FC241B3BFF7D613"/>
          </w:pPr>
          <w:r>
            <w:t xml:space="preserve">If you wish to change out any of the background images, just double click in the header and select the image you wish to change.  You will get an option to ‘Change Picture’ as part of </w:t>
          </w:r>
          <w:r>
            <w:t>the menu options.</w:t>
          </w:r>
        </w:p>
      </w:docPartBody>
    </w:docPart>
    <w:docPart>
      <w:docPartPr>
        <w:name w:val="B0C9D9BDC45C465F9B1417443AC4B8D3"/>
        <w:category>
          <w:name w:val="General"/>
          <w:gallery w:val="placeholder"/>
        </w:category>
        <w:types>
          <w:type w:val="bbPlcHdr"/>
        </w:types>
        <w:behaviors>
          <w:behavior w:val="content"/>
        </w:behaviors>
        <w:guid w:val="{75E50931-C6EB-42E6-9858-1587BE40C2E9}"/>
      </w:docPartPr>
      <w:docPartBody>
        <w:p w:rsidR="00000000" w:rsidRDefault="00907FB9">
          <w:pPr>
            <w:pStyle w:val="B0C9D9BDC45C465F9B1417443AC4B8D3"/>
          </w:pPr>
          <w:r w:rsidRPr="00090715">
            <w:t>About</w:t>
          </w:r>
          <w:r>
            <w:t xml:space="preserve"> Us</w:t>
          </w:r>
        </w:p>
      </w:docPartBody>
    </w:docPart>
    <w:docPart>
      <w:docPartPr>
        <w:name w:val="BB643C16EC894896A5C7EE0FF5F989DB"/>
        <w:category>
          <w:name w:val="General"/>
          <w:gallery w:val="placeholder"/>
        </w:category>
        <w:types>
          <w:type w:val="bbPlcHdr"/>
        </w:types>
        <w:behaviors>
          <w:behavior w:val="content"/>
        </w:behaviors>
        <w:guid w:val="{5810AB5D-258C-4625-853A-532D8905BC56}"/>
      </w:docPartPr>
      <w:docPartBody>
        <w:p w:rsidR="00E9299C" w:rsidRPr="00090715" w:rsidRDefault="00907FB9" w:rsidP="00090715">
          <w:pPr>
            <w:rPr>
              <w:rFonts w:eastAsiaTheme="minorHAnsi"/>
            </w:rPr>
          </w:pPr>
          <w:r w:rsidRPr="00090715">
            <w:rPr>
              <w:rFonts w:eastAsiaTheme="minorHAnsi"/>
            </w:rPr>
            <w:t>This is a description of the company that you are highlighting.  Tell us about who you are, what you stand for, and what you are all about.</w:t>
          </w:r>
        </w:p>
        <w:p w:rsidR="00000000" w:rsidRDefault="00907FB9">
          <w:pPr>
            <w:pStyle w:val="BB643C16EC894896A5C7EE0FF5F989DB"/>
          </w:pPr>
          <w:r w:rsidRPr="00090715">
            <w:rPr>
              <w:rFonts w:eastAsiaTheme="minorHAnsi"/>
            </w:rPr>
            <w:t xml:space="preserve">If you wish to change the overall colors of the blocks, just go to the Design tab and change the colors.  </w:t>
          </w:r>
          <w:r w:rsidRPr="00090715">
            <w:rPr>
              <w:rFonts w:eastAsiaTheme="minorHAnsi"/>
            </w:rPr>
            <w:t>The heading text that has color and the color blocks of the background will update automatically.</w:t>
          </w:r>
        </w:p>
      </w:docPartBody>
    </w:docPart>
    <w:docPart>
      <w:docPartPr>
        <w:name w:val="245E6D779DC04274BEC1068DB2CC6093"/>
        <w:category>
          <w:name w:val="General"/>
          <w:gallery w:val="placeholder"/>
        </w:category>
        <w:types>
          <w:type w:val="bbPlcHdr"/>
        </w:types>
        <w:behaviors>
          <w:behavior w:val="content"/>
        </w:behaviors>
        <w:guid w:val="{6FA80DE9-29B1-488C-A51C-2A92B5851795}"/>
      </w:docPartPr>
      <w:docPartBody>
        <w:p w:rsidR="00000000" w:rsidRDefault="00907FB9">
          <w:pPr>
            <w:pStyle w:val="245E6D779DC04274BEC1068DB2CC6093"/>
          </w:pPr>
          <w:r w:rsidRPr="005D27CA">
            <w:rPr>
              <w:rStyle w:val="PlaceholderText"/>
              <w:rFonts w:eastAsiaTheme="minorHAnsi"/>
              <w:b/>
            </w:rPr>
            <w:t>Street Address</w:t>
          </w:r>
        </w:p>
      </w:docPartBody>
    </w:docPart>
    <w:docPart>
      <w:docPartPr>
        <w:name w:val="B5C475F08D484FDDB952DBFCAA21305C"/>
        <w:category>
          <w:name w:val="General"/>
          <w:gallery w:val="placeholder"/>
        </w:category>
        <w:types>
          <w:type w:val="bbPlcHdr"/>
        </w:types>
        <w:behaviors>
          <w:behavior w:val="content"/>
        </w:behaviors>
        <w:guid w:val="{E2D20ACD-9166-4A5F-91B7-EFFC18C0EF84}"/>
      </w:docPartPr>
      <w:docPartBody>
        <w:p w:rsidR="00000000" w:rsidRDefault="00907FB9">
          <w:pPr>
            <w:pStyle w:val="B5C475F08D484FDDB952DBFCAA21305C"/>
          </w:pPr>
          <w:r w:rsidRPr="005D27CA">
            <w:rPr>
              <w:rStyle w:val="PlaceholderText"/>
              <w:rFonts w:eastAsiaTheme="minorHAnsi"/>
              <w:b/>
            </w:rPr>
            <w:t>City, ST Zip Code</w:t>
          </w:r>
        </w:p>
      </w:docPartBody>
    </w:docPart>
    <w:docPart>
      <w:docPartPr>
        <w:name w:val="E24E682793D44EE9837A26E98E1C7F25"/>
        <w:category>
          <w:name w:val="General"/>
          <w:gallery w:val="placeholder"/>
        </w:category>
        <w:types>
          <w:type w:val="bbPlcHdr"/>
        </w:types>
        <w:behaviors>
          <w:behavior w:val="content"/>
        </w:behaviors>
        <w:guid w:val="{539C2811-ADB1-4BC3-95D4-F7B05DFCAD1B}"/>
      </w:docPartPr>
      <w:docPartBody>
        <w:p w:rsidR="00000000" w:rsidRDefault="00907FB9">
          <w:pPr>
            <w:pStyle w:val="E24E682793D44EE9837A26E98E1C7F25"/>
          </w:pPr>
          <w:r w:rsidRPr="005D27CA">
            <w:rPr>
              <w:rStyle w:val="PlaceholderText"/>
              <w:rFonts w:eastAsiaTheme="minorHAnsi"/>
              <w:b/>
            </w:rPr>
            <w:t>Phone Number</w:t>
          </w:r>
        </w:p>
      </w:docPartBody>
    </w:docPart>
    <w:docPart>
      <w:docPartPr>
        <w:name w:val="AC2A96839123471D99C2F3342A19021B"/>
        <w:category>
          <w:name w:val="General"/>
          <w:gallery w:val="placeholder"/>
        </w:category>
        <w:types>
          <w:type w:val="bbPlcHdr"/>
        </w:types>
        <w:behaviors>
          <w:behavior w:val="content"/>
        </w:behaviors>
        <w:guid w:val="{5C3F0390-02B2-443B-99E3-61C4772E17E2}"/>
      </w:docPartPr>
      <w:docPartBody>
        <w:p w:rsidR="00000000" w:rsidRDefault="00907FB9">
          <w:pPr>
            <w:pStyle w:val="AC2A96839123471D99C2F3342A19021B"/>
          </w:pPr>
          <w:r w:rsidRPr="005D27CA">
            <w:rPr>
              <w:rStyle w:val="PlaceholderText"/>
              <w:rFonts w:eastAsiaTheme="minorHAnsi"/>
              <w:b/>
            </w:rPr>
            <w:t>Fax</w:t>
          </w:r>
        </w:p>
      </w:docPartBody>
    </w:docPart>
    <w:docPart>
      <w:docPartPr>
        <w:name w:val="5B8EB1F1D95446A8ADB8CF3AAB9DF499"/>
        <w:category>
          <w:name w:val="General"/>
          <w:gallery w:val="placeholder"/>
        </w:category>
        <w:types>
          <w:type w:val="bbPlcHdr"/>
        </w:types>
        <w:behaviors>
          <w:behavior w:val="content"/>
        </w:behaviors>
        <w:guid w:val="{0B7076D5-FC7A-4B6E-B82D-1D2CCF84C998}"/>
      </w:docPartPr>
      <w:docPartBody>
        <w:p w:rsidR="00000000" w:rsidRDefault="00907FB9">
          <w:pPr>
            <w:pStyle w:val="5B8EB1F1D95446A8ADB8CF3AAB9DF499"/>
          </w:pPr>
          <w:r w:rsidRPr="00090715">
            <w:rPr>
              <w:rStyle w:val="TitleChar"/>
              <w:rFonts w:eastAsiaTheme="minorHAnsi"/>
            </w:rPr>
            <w:t>Company Name</w:t>
          </w:r>
        </w:p>
      </w:docPartBody>
    </w:docPart>
    <w:docPart>
      <w:docPartPr>
        <w:name w:val="B2EDD0479A864D24A825F77E3DE6D5B9"/>
        <w:category>
          <w:name w:val="General"/>
          <w:gallery w:val="placeholder"/>
        </w:category>
        <w:types>
          <w:type w:val="bbPlcHdr"/>
        </w:types>
        <w:behaviors>
          <w:behavior w:val="content"/>
        </w:behaviors>
        <w:guid w:val="{641AA771-9851-4FEB-8C81-4DAD8C5018D0}"/>
      </w:docPartPr>
      <w:docPartBody>
        <w:p w:rsidR="00000000" w:rsidRDefault="00907FB9">
          <w:pPr>
            <w:pStyle w:val="B2EDD0479A864D24A825F77E3DE6D5B9"/>
          </w:pPr>
          <w:r w:rsidRPr="00090715">
            <w:rPr>
              <w:rStyle w:val="PlaceholderText"/>
              <w:rFonts w:eastAsiaTheme="minorHAnsi"/>
            </w:rPr>
            <w:t>Company Website Here</w:t>
          </w:r>
        </w:p>
      </w:docPartBody>
    </w:docPart>
    <w:docPart>
      <w:docPartPr>
        <w:name w:val="688E60A89A6844E0AC200DA34DA0B746"/>
        <w:category>
          <w:name w:val="General"/>
          <w:gallery w:val="placeholder"/>
        </w:category>
        <w:types>
          <w:type w:val="bbPlcHdr"/>
        </w:types>
        <w:behaviors>
          <w:behavior w:val="content"/>
        </w:behaviors>
        <w:guid w:val="{AAC58488-338A-4B9D-8530-8473C5CBCBA4}"/>
      </w:docPartPr>
      <w:docPartBody>
        <w:p w:rsidR="00000000" w:rsidRDefault="00907FB9">
          <w:pPr>
            <w:pStyle w:val="688E60A89A6844E0AC200DA34DA0B746"/>
          </w:pPr>
          <w:r w:rsidRPr="00E774F7">
            <w:rPr>
              <w:rStyle w:val="PlaceholderText"/>
            </w:rPr>
            <w:t>The Future of Company Name</w:t>
          </w:r>
        </w:p>
      </w:docPartBody>
    </w:docPart>
    <w:docPart>
      <w:docPartPr>
        <w:name w:val="3D9BEC931715458CA22003B8F5260015"/>
        <w:category>
          <w:name w:val="General"/>
          <w:gallery w:val="placeholder"/>
        </w:category>
        <w:types>
          <w:type w:val="bbPlcHdr"/>
        </w:types>
        <w:behaviors>
          <w:behavior w:val="content"/>
        </w:behaviors>
        <w:guid w:val="{77797FFD-3127-49DB-82BE-056A75465806}"/>
      </w:docPartPr>
      <w:docPartBody>
        <w:p w:rsidR="00E9299C" w:rsidRPr="004B397B" w:rsidRDefault="00907FB9" w:rsidP="004B397B">
          <w:pPr>
            <w:rPr>
              <w:rFonts w:eastAsiaTheme="minorHAnsi"/>
            </w:rPr>
          </w:pPr>
          <w:r w:rsidRPr="004B397B">
            <w:rPr>
              <w:rFonts w:eastAsiaTheme="minorHAnsi"/>
            </w:rPr>
            <w:t>Tell us about where your compan</w:t>
          </w:r>
          <w:r w:rsidRPr="004B397B">
            <w:rPr>
              <w:rFonts w:eastAsiaTheme="minorHAnsi"/>
            </w:rPr>
            <w:t xml:space="preserve">y is going and what the future holds.  Will there be new trends to look out for?  Will there be amazing opportunities that will arise?  </w:t>
          </w:r>
        </w:p>
        <w:p w:rsidR="00000000" w:rsidRDefault="00907FB9">
          <w:pPr>
            <w:pStyle w:val="3D9BEC931715458CA22003B8F5260015"/>
          </w:pPr>
          <w:r w:rsidRPr="004B397B">
            <w:rPr>
              <w:rFonts w:eastAsiaTheme="minorHAnsi"/>
            </w:rPr>
            <w:t>This section can be changed out to be about anything you wish, including the future of the company.  Any and all of the</w:t>
          </w:r>
          <w:r w:rsidRPr="004B397B">
            <w:rPr>
              <w:rFonts w:eastAsiaTheme="minorHAnsi"/>
            </w:rPr>
            <w:t xml:space="preserve"> headings can be replaced if you just click and start typing!</w:t>
          </w:r>
        </w:p>
      </w:docPartBody>
    </w:docPart>
    <w:docPart>
      <w:docPartPr>
        <w:name w:val="21FC76F568D743658CB7770CACB3969F"/>
        <w:category>
          <w:name w:val="General"/>
          <w:gallery w:val="placeholder"/>
        </w:category>
        <w:types>
          <w:type w:val="bbPlcHdr"/>
        </w:types>
        <w:behaviors>
          <w:behavior w:val="content"/>
        </w:behaviors>
        <w:guid w:val="{B9BA91ED-A69F-4EAF-8CC1-70874FB719B3}"/>
      </w:docPartPr>
      <w:docPartBody>
        <w:p w:rsidR="00000000" w:rsidRDefault="00907FB9">
          <w:pPr>
            <w:pStyle w:val="21FC76F568D743658CB7770CACB3969F"/>
          </w:pPr>
          <w:r w:rsidRPr="004B397B">
            <w:t>Our Outreach</w:t>
          </w:r>
        </w:p>
      </w:docPartBody>
    </w:docPart>
    <w:docPart>
      <w:docPartPr>
        <w:name w:val="F0963FB07EDC4A238996D0CA0D43844B"/>
        <w:category>
          <w:name w:val="General"/>
          <w:gallery w:val="placeholder"/>
        </w:category>
        <w:types>
          <w:type w:val="bbPlcHdr"/>
        </w:types>
        <w:behaviors>
          <w:behavior w:val="content"/>
        </w:behaviors>
        <w:guid w:val="{43C29A59-F6E5-47BC-978B-BC3E0F193086}"/>
      </w:docPartPr>
      <w:docPartBody>
        <w:p w:rsidR="00E9299C" w:rsidRPr="004B397B" w:rsidRDefault="00907FB9" w:rsidP="004B397B">
          <w:pPr>
            <w:rPr>
              <w:rFonts w:eastAsiaTheme="minorHAnsi"/>
            </w:rPr>
          </w:pPr>
          <w:r w:rsidRPr="004B397B">
            <w:rPr>
              <w:rFonts w:eastAsiaTheme="minorHAnsi"/>
            </w:rPr>
            <w:t>This is another opportunity for you to tell us about your company, opportunities that might be coming up, or any other information, such as your outreach.</w:t>
          </w:r>
        </w:p>
        <w:p w:rsidR="00000000" w:rsidRDefault="00907FB9">
          <w:pPr>
            <w:pStyle w:val="F0963FB07EDC4A238996D0CA0D43844B"/>
          </w:pPr>
          <w:r w:rsidRPr="004B397B">
            <w:rPr>
              <w:rFonts w:eastAsiaTheme="minorHAnsi"/>
            </w:rPr>
            <w:t>Tell us more!</w:t>
          </w:r>
        </w:p>
      </w:docPartBody>
    </w:docPart>
    <w:docPart>
      <w:docPartPr>
        <w:name w:val="2CE6D4F6C65446ADAD3E24D834C2948F"/>
        <w:category>
          <w:name w:val="General"/>
          <w:gallery w:val="placeholder"/>
        </w:category>
        <w:types>
          <w:type w:val="bbPlcHdr"/>
        </w:types>
        <w:behaviors>
          <w:behavior w:val="content"/>
        </w:behaviors>
        <w:guid w:val="{6C3FEA78-E841-4A6C-BD25-2BD0B5B74828}"/>
      </w:docPartPr>
      <w:docPartBody>
        <w:p w:rsidR="00000000" w:rsidRDefault="00907FB9">
          <w:pPr>
            <w:pStyle w:val="2CE6D4F6C65446ADAD3E24D834C2948F"/>
          </w:pPr>
          <w:r w:rsidRPr="004B397B">
            <w:rPr>
              <w:rStyle w:val="PlaceholderText"/>
            </w:rPr>
            <w:t>Our Vision</w:t>
          </w:r>
        </w:p>
      </w:docPartBody>
    </w:docPart>
    <w:docPart>
      <w:docPartPr>
        <w:name w:val="729FE136123E482283682491EE75FEE6"/>
        <w:category>
          <w:name w:val="General"/>
          <w:gallery w:val="placeholder"/>
        </w:category>
        <w:types>
          <w:type w:val="bbPlcHdr"/>
        </w:types>
        <w:behaviors>
          <w:behavior w:val="content"/>
        </w:behaviors>
        <w:guid w:val="{9C2EF52C-AE0A-452E-98FA-DA1A4A771760}"/>
      </w:docPartPr>
      <w:docPartBody>
        <w:p w:rsidR="00E9299C" w:rsidRPr="004B397B" w:rsidRDefault="00907FB9" w:rsidP="004B397B">
          <w:r w:rsidRPr="004B397B">
            <w:t xml:space="preserve">Add your vision Statement or other information that describes what your company is all about.  </w:t>
          </w:r>
        </w:p>
        <w:p w:rsidR="00E9299C" w:rsidRPr="00090715" w:rsidRDefault="00907FB9" w:rsidP="004B397B">
          <w:r>
            <w:t>Sell us your com</w:t>
          </w:r>
          <w:r>
            <w:t>pany!</w:t>
          </w:r>
        </w:p>
        <w:p w:rsidR="00E9299C" w:rsidRDefault="00907FB9" w:rsidP="004B397B">
          <w:r>
            <w:t>To change any images on this page, simply double click in the header and change out the images.</w:t>
          </w:r>
        </w:p>
        <w:p w:rsidR="00E9299C" w:rsidRDefault="00907FB9" w:rsidP="004B397B">
          <w:r>
            <w:t>To update the color blocks, select the desired colors on the Design tab.</w:t>
          </w:r>
        </w:p>
        <w:p w:rsidR="00000000" w:rsidRDefault="00907FB9">
          <w:pPr>
            <w:pStyle w:val="729FE136123E482283682491EE75FEE6"/>
          </w:pPr>
          <w:r w:rsidRPr="005D27CA">
            <w:t>Use the Design tab to change colors and/or fonts.</w:t>
          </w:r>
        </w:p>
      </w:docPartBody>
    </w:docPart>
    <w:docPart>
      <w:docPartPr>
        <w:name w:val="B812B48E002B47478B259A7882E1A965"/>
        <w:category>
          <w:name w:val="General"/>
          <w:gallery w:val="placeholder"/>
        </w:category>
        <w:types>
          <w:type w:val="bbPlcHdr"/>
        </w:types>
        <w:behaviors>
          <w:behavior w:val="content"/>
        </w:behaviors>
        <w:guid w:val="{9B2B22B2-1ED2-46A8-B82C-CD3A02826952}"/>
      </w:docPartPr>
      <w:docPartBody>
        <w:p w:rsidR="00000000" w:rsidRDefault="00907FB9">
          <w:pPr>
            <w:pStyle w:val="B812B48E002B47478B259A7882E1A965"/>
          </w:pPr>
          <w:r w:rsidRPr="004B397B">
            <w:t>Fashion Manifesto</w:t>
          </w:r>
        </w:p>
      </w:docPartBody>
    </w:docPart>
    <w:docPart>
      <w:docPartPr>
        <w:name w:val="033DF11B0F664DD59C4781F9052EA84D"/>
        <w:category>
          <w:name w:val="General"/>
          <w:gallery w:val="placeholder"/>
        </w:category>
        <w:types>
          <w:type w:val="bbPlcHdr"/>
        </w:types>
        <w:behaviors>
          <w:behavior w:val="content"/>
        </w:behaviors>
        <w:guid w:val="{046593E8-7DDF-4E27-91DF-CDEC9B45CDA8}"/>
      </w:docPartPr>
      <w:docPartBody>
        <w:p w:rsidR="00E9299C" w:rsidRPr="004B397B" w:rsidRDefault="00907FB9" w:rsidP="004B397B">
          <w:pPr>
            <w:pStyle w:val="NormalonDarkBackground"/>
            <w:rPr>
              <w:rFonts w:eastAsiaTheme="minorHAnsi"/>
            </w:rPr>
          </w:pPr>
          <w:r w:rsidRPr="004B397B">
            <w:rPr>
              <w:rFonts w:eastAsiaTheme="minorHAnsi"/>
            </w:rPr>
            <w:t>Do you have a fashion man</w:t>
          </w:r>
          <w:r w:rsidRPr="004B397B">
            <w:rPr>
              <w:rFonts w:eastAsiaTheme="minorHAnsi"/>
            </w:rPr>
            <w:t>ifesto to share?  Then do so here!  Or somewhere else in the document.</w:t>
          </w:r>
        </w:p>
        <w:p w:rsidR="00E9299C" w:rsidRPr="004B397B" w:rsidRDefault="00907FB9" w:rsidP="004B397B">
          <w:pPr>
            <w:pStyle w:val="NormalonDarkBackground"/>
            <w:rPr>
              <w:rFonts w:eastAsiaTheme="minorHAnsi"/>
            </w:rPr>
          </w:pPr>
          <w:r w:rsidRPr="004B397B">
            <w:rPr>
              <w:rFonts w:eastAsiaTheme="minorHAnsi"/>
            </w:rPr>
            <w:t xml:space="preserve">While we love the layout of this brochure, including the color scheme, it is very easy for you to make it your own. </w:t>
          </w:r>
        </w:p>
        <w:p w:rsidR="00000000" w:rsidRDefault="00907FB9">
          <w:pPr>
            <w:pStyle w:val="033DF11B0F664DD59C4781F9052EA84D"/>
          </w:pPr>
          <w:r w:rsidRPr="004B397B">
            <w:rPr>
              <w:rFonts w:eastAsiaTheme="minorHAnsi"/>
            </w:rPr>
            <w:t>Double click in the header to change out any of the background image</w:t>
          </w:r>
          <w:r w:rsidRPr="004B397B">
            <w:rPr>
              <w:rFonts w:eastAsiaTheme="minorHAnsi"/>
            </w:rPr>
            <w:t>ry or designs.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FB9"/>
    <w:rsid w:val="00907F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FA1565ABCD4CC7AE332D0F7618DDD0">
    <w:name w:val="E7FA1565ABCD4CC7AE332D0F7618DDD0"/>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4"/>
      <w:lang w:val="en-US" w:eastAsia="en-US"/>
    </w:rPr>
  </w:style>
  <w:style w:type="paragraph" w:customStyle="1" w:styleId="9C328760A32C4ED09FC241B3BFF7D613">
    <w:name w:val="9C328760A32C4ED09FC241B3BFF7D613"/>
  </w:style>
  <w:style w:type="paragraph" w:customStyle="1" w:styleId="B0C9D9BDC45C465F9B1417443AC4B8D3">
    <w:name w:val="B0C9D9BDC45C465F9B1417443AC4B8D3"/>
  </w:style>
  <w:style w:type="paragraph" w:customStyle="1" w:styleId="BB643C16EC894896A5C7EE0FF5F989DB">
    <w:name w:val="BB643C16EC894896A5C7EE0FF5F989DB"/>
  </w:style>
  <w:style w:type="character" w:styleId="PlaceholderText">
    <w:name w:val="Placeholder Text"/>
    <w:basedOn w:val="DefaultParagraphFont"/>
    <w:uiPriority w:val="99"/>
    <w:semiHidden/>
    <w:rPr>
      <w:color w:val="808080"/>
    </w:rPr>
  </w:style>
  <w:style w:type="paragraph" w:customStyle="1" w:styleId="245E6D779DC04274BEC1068DB2CC6093">
    <w:name w:val="245E6D779DC04274BEC1068DB2CC6093"/>
  </w:style>
  <w:style w:type="paragraph" w:customStyle="1" w:styleId="B5C475F08D484FDDB952DBFCAA21305C">
    <w:name w:val="B5C475F08D484FDDB952DBFCAA21305C"/>
  </w:style>
  <w:style w:type="paragraph" w:customStyle="1" w:styleId="E24E682793D44EE9837A26E98E1C7F25">
    <w:name w:val="E24E682793D44EE9837A26E98E1C7F25"/>
  </w:style>
  <w:style w:type="paragraph" w:customStyle="1" w:styleId="AC2A96839123471D99C2F3342A19021B">
    <w:name w:val="AC2A96839123471D99C2F3342A19021B"/>
  </w:style>
  <w:style w:type="paragraph" w:styleId="Title">
    <w:name w:val="Title"/>
    <w:basedOn w:val="Normal"/>
    <w:link w:val="TitleChar"/>
    <w:uiPriority w:val="5"/>
    <w:qFormat/>
    <w:pPr>
      <w:spacing w:after="0" w:line="240" w:lineRule="auto"/>
      <w:jc w:val="center"/>
    </w:pPr>
    <w:rPr>
      <w:rFonts w:ascii="Trebuchet MS" w:eastAsia="Times New Roman" w:hAnsi="Trebuchet MS" w:cs="Arial"/>
      <w:b/>
      <w:color w:val="E32D91"/>
      <w:spacing w:val="40"/>
      <w:sz w:val="36"/>
      <w:szCs w:val="32"/>
      <w:lang w:val="en-US" w:eastAsia="en-US"/>
    </w:rPr>
  </w:style>
  <w:style w:type="character" w:customStyle="1" w:styleId="TitleChar">
    <w:name w:val="Title Char"/>
    <w:basedOn w:val="DefaultParagraphFont"/>
    <w:link w:val="Title"/>
    <w:uiPriority w:val="5"/>
    <w:rPr>
      <w:rFonts w:ascii="Trebuchet MS" w:eastAsia="Times New Roman" w:hAnsi="Trebuchet MS" w:cs="Arial"/>
      <w:b/>
      <w:color w:val="E32D91"/>
      <w:spacing w:val="40"/>
      <w:sz w:val="36"/>
      <w:szCs w:val="32"/>
      <w:lang w:val="en-US" w:eastAsia="en-US"/>
    </w:rPr>
  </w:style>
  <w:style w:type="paragraph" w:customStyle="1" w:styleId="5B8EB1F1D95446A8ADB8CF3AAB9DF499">
    <w:name w:val="5B8EB1F1D95446A8ADB8CF3AAB9DF499"/>
  </w:style>
  <w:style w:type="paragraph" w:customStyle="1" w:styleId="B2EDD0479A864D24A825F77E3DE6D5B9">
    <w:name w:val="B2EDD0479A864D24A825F77E3DE6D5B9"/>
  </w:style>
  <w:style w:type="paragraph" w:customStyle="1" w:styleId="688E60A89A6844E0AC200DA34DA0B746">
    <w:name w:val="688E60A89A6844E0AC200DA34DA0B746"/>
  </w:style>
  <w:style w:type="paragraph" w:customStyle="1" w:styleId="3D9BEC931715458CA22003B8F5260015">
    <w:name w:val="3D9BEC931715458CA22003B8F5260015"/>
  </w:style>
  <w:style w:type="paragraph" w:customStyle="1" w:styleId="21FC76F568D743658CB7770CACB3969F">
    <w:name w:val="21FC76F568D743658CB7770CACB3969F"/>
  </w:style>
  <w:style w:type="paragraph" w:customStyle="1" w:styleId="F0963FB07EDC4A238996D0CA0D43844B">
    <w:name w:val="F0963FB07EDC4A238996D0CA0D43844B"/>
  </w:style>
  <w:style w:type="paragraph" w:customStyle="1" w:styleId="2CE6D4F6C65446ADAD3E24D834C2948F">
    <w:name w:val="2CE6D4F6C65446ADAD3E24D834C2948F"/>
  </w:style>
  <w:style w:type="paragraph" w:customStyle="1" w:styleId="729FE136123E482283682491EE75FEE6">
    <w:name w:val="729FE136123E482283682491EE75FEE6"/>
  </w:style>
  <w:style w:type="paragraph" w:customStyle="1" w:styleId="B812B48E002B47478B259A7882E1A965">
    <w:name w:val="B812B48E002B47478B259A7882E1A965"/>
  </w:style>
  <w:style w:type="paragraph" w:customStyle="1" w:styleId="033DF11B0F664DD59C4781F9052EA84D">
    <w:name w:val="033DF11B0F664DD59C4781F9052EA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3.xml><?xml version="1.0" encoding="utf-8"?>
<ds:datastoreItem xmlns:ds="http://schemas.openxmlformats.org/officeDocument/2006/customXml" ds:itemID="{9DF2A0FC-1630-4E7A-A347-0115C91BE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A90B1FC1-599C-4411-B7CD-8688EFF5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Fashion brochure</Template>
  <TotalTime>2</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Yunus</dc:creator>
  <cp:keywords/>
  <dc:description/>
  <cp:lastModifiedBy>Daniel Yunus</cp:lastModifiedBy>
  <cp:revision>1</cp:revision>
  <cp:lastPrinted>2012-07-24T20:52:00Z</cp:lastPrinted>
  <dcterms:created xsi:type="dcterms:W3CDTF">2018-10-12T10:46:00Z</dcterms:created>
  <dcterms:modified xsi:type="dcterms:W3CDTF">2018-10-12T10:50:00Z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0x010100DEEA25CC0A0AC24199CDC46C25B8B0BC</vt:lpwstr>
  </property>
</Properties>
</file>