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081" w:rsidRPr="00017973" w:rsidRDefault="005969EA" w:rsidP="00B41081">
      <w:pPr>
        <w:jc w:val="center"/>
        <w:rPr>
          <w:rFonts w:ascii="Open Sans" w:hAnsi="Open Sans" w:cs="Open Sans"/>
          <w:b/>
          <w:sz w:val="22"/>
          <w:szCs w:val="22"/>
        </w:rPr>
      </w:pPr>
      <w:r w:rsidRPr="00441165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0433BD62" wp14:editId="4FF51E49">
                <wp:simplePos x="0" y="0"/>
                <wp:positionH relativeFrom="page">
                  <wp:posOffset>371475</wp:posOffset>
                </wp:positionH>
                <wp:positionV relativeFrom="page">
                  <wp:posOffset>5343525</wp:posOffset>
                </wp:positionV>
                <wp:extent cx="179705" cy="0"/>
                <wp:effectExtent l="0" t="0" r="29845" b="19050"/>
                <wp:wrapNone/>
                <wp:docPr id="4" name="Gerader Verbinder 4" descr=" " title="Falzma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26199C" id="Gerader Verbinder 4" o:spid="_x0000_s1026" alt="Titel: Falzmarke - Beschreibung:  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9.25pt,420.75pt" to="43.4pt,4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" o:allowoverlap="f" strokecolor="#717776 [321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  <w:r w:rsidRPr="00441165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69D44466" wp14:editId="0F50FAA3">
                <wp:simplePos x="0" y="0"/>
                <wp:positionH relativeFrom="page">
                  <wp:posOffset>384810</wp:posOffset>
                </wp:positionH>
                <wp:positionV relativeFrom="page">
                  <wp:posOffset>3810000</wp:posOffset>
                </wp:positionV>
                <wp:extent cx="179705" cy="0"/>
                <wp:effectExtent l="0" t="0" r="29845" b="19050"/>
                <wp:wrapNone/>
                <wp:docPr id="3" name="Gerader Verbinder 3" descr=" " title="Falzma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E058AD" id="Gerader Verbinder 3" o:spid="_x0000_s1026" alt="Titel: Falzmarke - Beschreibung:  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0.3pt,300pt" to="44.4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" o:allowoverlap="f" strokecolor="#717776 [321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  <w:r w:rsidR="00B41081" w:rsidRPr="00017973">
        <w:rPr>
          <w:rFonts w:ascii="Open Sans" w:hAnsi="Open Sans" w:cs="Open Sans"/>
          <w:b/>
          <w:sz w:val="22"/>
          <w:szCs w:val="22"/>
        </w:rPr>
        <w:t>Endzeugnis</w:t>
      </w:r>
    </w:p>
    <w:p w:rsidR="00B41081" w:rsidRPr="00017973" w:rsidRDefault="00B41081" w:rsidP="00B41081">
      <w:pPr>
        <w:jc w:val="center"/>
        <w:rPr>
          <w:rFonts w:ascii="Open Sans" w:hAnsi="Open Sans" w:cs="Open Sans"/>
          <w:b/>
          <w:sz w:val="22"/>
          <w:szCs w:val="22"/>
        </w:rPr>
      </w:pPr>
      <w:r w:rsidRPr="00017973">
        <w:rPr>
          <w:rFonts w:ascii="Open Sans" w:hAnsi="Open Sans" w:cs="Open Sans"/>
          <w:b/>
          <w:sz w:val="22"/>
          <w:szCs w:val="22"/>
        </w:rPr>
        <w:t xml:space="preserve">für Herrn Dr. </w:t>
      </w:r>
      <w:proofErr w:type="spellStart"/>
      <w:r w:rsidR="00151000">
        <w:rPr>
          <w:rFonts w:ascii="Open Sans" w:hAnsi="Open Sans" w:cs="Open Sans"/>
          <w:b/>
          <w:sz w:val="22"/>
          <w:szCs w:val="22"/>
        </w:rPr>
        <w:t>xyz</w:t>
      </w:r>
      <w:proofErr w:type="spellEnd"/>
      <w:r w:rsidRPr="00017973">
        <w:rPr>
          <w:rFonts w:ascii="Open Sans" w:hAnsi="Open Sans" w:cs="Open Sans"/>
          <w:b/>
          <w:sz w:val="22"/>
          <w:szCs w:val="22"/>
        </w:rPr>
        <w:t>,</w:t>
      </w:r>
    </w:p>
    <w:p w:rsidR="00B41081" w:rsidRPr="00017973" w:rsidRDefault="00B41081" w:rsidP="00B41081">
      <w:pPr>
        <w:jc w:val="center"/>
        <w:rPr>
          <w:rFonts w:ascii="Open Sans" w:hAnsi="Open Sans" w:cs="Open Sans"/>
          <w:b/>
          <w:sz w:val="22"/>
          <w:szCs w:val="22"/>
        </w:rPr>
      </w:pPr>
      <w:r w:rsidRPr="00017973">
        <w:rPr>
          <w:rFonts w:ascii="Open Sans" w:hAnsi="Open Sans" w:cs="Open Sans"/>
          <w:b/>
          <w:sz w:val="22"/>
          <w:szCs w:val="22"/>
        </w:rPr>
        <w:t xml:space="preserve">geboren am </w:t>
      </w:r>
      <w:r w:rsidR="00151000">
        <w:rPr>
          <w:rFonts w:ascii="Open Sans" w:hAnsi="Open Sans" w:cs="Open Sans"/>
          <w:b/>
          <w:sz w:val="22"/>
          <w:szCs w:val="22"/>
        </w:rPr>
        <w:t>xxx</w:t>
      </w:r>
    </w:p>
    <w:p w:rsidR="00B41081" w:rsidRPr="00017973" w:rsidRDefault="00B41081" w:rsidP="00B41081">
      <w:pPr>
        <w:jc w:val="both"/>
        <w:rPr>
          <w:rFonts w:ascii="Open Sans" w:hAnsi="Open Sans" w:cs="Open Sans"/>
          <w:sz w:val="22"/>
          <w:szCs w:val="22"/>
        </w:rPr>
      </w:pPr>
    </w:p>
    <w:p w:rsidR="000A4A5A" w:rsidRDefault="00315EB1" w:rsidP="00B41081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…</w:t>
      </w:r>
    </w:p>
    <w:p w:rsidR="00315EB1" w:rsidRDefault="00315EB1" w:rsidP="00B41081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12345678</w:t>
      </w:r>
      <w:r w:rsidR="00281C4F">
        <w:rPr>
          <w:rFonts w:ascii="Open Sans" w:hAnsi="Open Sans" w:cs="Open Sans"/>
          <w:sz w:val="22"/>
          <w:szCs w:val="22"/>
        </w:rPr>
        <w:t>)</w:t>
      </w:r>
      <w:r w:rsidR="00B41081" w:rsidRPr="00017973">
        <w:rPr>
          <w:rFonts w:ascii="Open Sans" w:hAnsi="Open Sans" w:cs="Open Sans"/>
          <w:sz w:val="22"/>
          <w:szCs w:val="22"/>
        </w:rPr>
        <w:t xml:space="preserve"> an der Fachrichtung</w:t>
      </w:r>
      <w:r w:rsidR="00281C4F">
        <w:rPr>
          <w:rFonts w:ascii="Open Sans" w:hAnsi="Open Sans" w:cs="Open Sans"/>
          <w:sz w:val="22"/>
          <w:szCs w:val="22"/>
        </w:rPr>
        <w:t xml:space="preserve"> (bzw. ab 1.10.2017 Fakultät)</w:t>
      </w:r>
      <w:r w:rsidR="00B41081" w:rsidRPr="00017973">
        <w:rPr>
          <w:rFonts w:ascii="Open Sans" w:hAnsi="Open Sans" w:cs="Open Sans"/>
          <w:sz w:val="22"/>
          <w:szCs w:val="22"/>
        </w:rPr>
        <w:t xml:space="preserve"> Mathematik der Technischen Universität Dresden </w:t>
      </w:r>
      <w:r w:rsidR="004E19B5">
        <w:rPr>
          <w:rFonts w:ascii="Open Sans" w:hAnsi="Open Sans" w:cs="Open Sans"/>
          <w:sz w:val="22"/>
          <w:szCs w:val="22"/>
        </w:rPr>
        <w:t xml:space="preserve">als wissenschaftlicher Mitarbeiter </w:t>
      </w:r>
      <w:r w:rsidR="00B41081" w:rsidRPr="00017973">
        <w:rPr>
          <w:rFonts w:ascii="Open Sans" w:hAnsi="Open Sans" w:cs="Open Sans"/>
          <w:sz w:val="22"/>
          <w:szCs w:val="22"/>
        </w:rPr>
        <w:t>beschäftigt</w:t>
      </w:r>
      <w:r w:rsidR="004E19B5">
        <w:rPr>
          <w:rFonts w:ascii="Open Sans" w:hAnsi="Open Sans" w:cs="Open Sans"/>
          <w:sz w:val="22"/>
          <w:szCs w:val="22"/>
        </w:rPr>
        <w:t xml:space="preserve">. Vom </w:t>
      </w:r>
      <w:proofErr w:type="spellStart"/>
      <w:r>
        <w:rPr>
          <w:rFonts w:ascii="Open Sans" w:hAnsi="Open Sans" w:cs="Open Sans"/>
          <w:sz w:val="22"/>
          <w:szCs w:val="22"/>
        </w:rPr>
        <w:t>xx</w:t>
      </w:r>
      <w:r w:rsidR="004E19B5">
        <w:rPr>
          <w:rFonts w:ascii="Open Sans" w:hAnsi="Open Sans" w:cs="Open Sans"/>
          <w:sz w:val="22"/>
          <w:szCs w:val="22"/>
        </w:rPr>
        <w:t>.</w:t>
      </w:r>
      <w:r>
        <w:rPr>
          <w:rFonts w:ascii="Open Sans" w:hAnsi="Open Sans" w:cs="Open Sans"/>
          <w:sz w:val="22"/>
          <w:szCs w:val="22"/>
        </w:rPr>
        <w:t>xx</w:t>
      </w:r>
      <w:r w:rsidR="004E19B5">
        <w:rPr>
          <w:rFonts w:ascii="Open Sans" w:hAnsi="Open Sans" w:cs="Open Sans"/>
          <w:sz w:val="22"/>
          <w:szCs w:val="22"/>
        </w:rPr>
        <w:t>.</w:t>
      </w:r>
      <w:r>
        <w:rPr>
          <w:rFonts w:ascii="Open Sans" w:hAnsi="Open Sans" w:cs="Open Sans"/>
          <w:sz w:val="22"/>
          <w:szCs w:val="22"/>
        </w:rPr>
        <w:t>xxxx</w:t>
      </w:r>
      <w:proofErr w:type="spellEnd"/>
      <w:r w:rsidR="004E19B5">
        <w:rPr>
          <w:rFonts w:ascii="Open Sans" w:hAnsi="Open Sans" w:cs="Open Sans"/>
          <w:sz w:val="22"/>
          <w:szCs w:val="22"/>
        </w:rPr>
        <w:t xml:space="preserve"> bis </w:t>
      </w:r>
    </w:p>
    <w:p w:rsidR="00315EB1" w:rsidRDefault="00315EB1" w:rsidP="00B41081">
      <w:pPr>
        <w:jc w:val="both"/>
        <w:rPr>
          <w:rFonts w:ascii="Open Sans" w:hAnsi="Open Sans" w:cs="Open Sans"/>
          <w:sz w:val="22"/>
          <w:szCs w:val="22"/>
        </w:rPr>
      </w:pPr>
    </w:p>
    <w:p w:rsidR="00CD6621" w:rsidRDefault="00315EB1" w:rsidP="00B41081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…</w:t>
      </w:r>
    </w:p>
    <w:p w:rsidR="00B41081" w:rsidRPr="00017973" w:rsidRDefault="00B41081" w:rsidP="00B41081">
      <w:pPr>
        <w:jc w:val="both"/>
        <w:rPr>
          <w:rFonts w:ascii="Open Sans" w:hAnsi="Open Sans" w:cs="Open Sans"/>
          <w:sz w:val="22"/>
          <w:szCs w:val="22"/>
        </w:rPr>
      </w:pPr>
    </w:p>
    <w:p w:rsidR="004E19B5" w:rsidRPr="00017973" w:rsidRDefault="004E19B5" w:rsidP="00DA293E">
      <w:pPr>
        <w:jc w:val="both"/>
        <w:rPr>
          <w:rFonts w:ascii="Open Sans" w:hAnsi="Open Sans" w:cs="Open Sans"/>
          <w:sz w:val="22"/>
          <w:szCs w:val="22"/>
        </w:rPr>
      </w:pPr>
    </w:p>
    <w:p w:rsidR="00DA293E" w:rsidRPr="00017973" w:rsidRDefault="00DA293E" w:rsidP="00DA293E">
      <w:pPr>
        <w:jc w:val="both"/>
        <w:rPr>
          <w:rFonts w:ascii="Open Sans" w:hAnsi="Open Sans" w:cs="Open Sans"/>
          <w:sz w:val="22"/>
          <w:szCs w:val="22"/>
        </w:rPr>
      </w:pPr>
      <w:r w:rsidRPr="00017973">
        <w:rPr>
          <w:rFonts w:ascii="Open Sans" w:hAnsi="Open Sans" w:cs="Open Sans"/>
          <w:sz w:val="22"/>
          <w:szCs w:val="22"/>
        </w:rPr>
        <w:t xml:space="preserve">Herr Dr. </w:t>
      </w:r>
      <w:proofErr w:type="spellStart"/>
      <w:r w:rsidR="00151000">
        <w:rPr>
          <w:rFonts w:ascii="Open Sans" w:hAnsi="Open Sans" w:cs="Open Sans"/>
          <w:sz w:val="22"/>
          <w:szCs w:val="22"/>
        </w:rPr>
        <w:t>xyzxyzxyzxyz</w:t>
      </w:r>
      <w:proofErr w:type="spellEnd"/>
      <w:r w:rsidRPr="00017973">
        <w:rPr>
          <w:rFonts w:ascii="Open Sans" w:hAnsi="Open Sans" w:cs="Open Sans"/>
          <w:sz w:val="22"/>
          <w:szCs w:val="22"/>
        </w:rPr>
        <w:t xml:space="preserve"> ist in jeder Hinsicht ein vertrauenswürdiger Mitarbeiter. Seine Arbeitsweise ist teamorientiert</w:t>
      </w:r>
      <w:r w:rsidR="000B67E7">
        <w:rPr>
          <w:rFonts w:ascii="Open Sans" w:hAnsi="Open Sans" w:cs="Open Sans"/>
          <w:sz w:val="22"/>
          <w:szCs w:val="22"/>
        </w:rPr>
        <w:t>,</w:t>
      </w:r>
      <w:r w:rsidRPr="00017973">
        <w:rPr>
          <w:rFonts w:ascii="Open Sans" w:hAnsi="Open Sans" w:cs="Open Sans"/>
          <w:sz w:val="22"/>
          <w:szCs w:val="22"/>
        </w:rPr>
        <w:t xml:space="preserve"> und sein Verhalten gegenüber Vorgesetzten</w:t>
      </w:r>
      <w:r w:rsidR="000B67E7">
        <w:rPr>
          <w:rFonts w:ascii="Open Sans" w:hAnsi="Open Sans" w:cs="Open Sans"/>
          <w:sz w:val="22"/>
          <w:szCs w:val="22"/>
        </w:rPr>
        <w:t xml:space="preserve">, </w:t>
      </w:r>
      <w:r w:rsidRPr="00017973">
        <w:rPr>
          <w:rFonts w:ascii="Open Sans" w:hAnsi="Open Sans" w:cs="Open Sans"/>
          <w:sz w:val="22"/>
          <w:szCs w:val="22"/>
        </w:rPr>
        <w:t>Kolleg</w:t>
      </w:r>
      <w:r w:rsidR="000B67E7">
        <w:rPr>
          <w:rFonts w:ascii="Open Sans" w:hAnsi="Open Sans" w:cs="Open Sans"/>
          <w:sz w:val="22"/>
          <w:szCs w:val="22"/>
        </w:rPr>
        <w:t>innen und Kollegen sowie Studierenden</w:t>
      </w:r>
      <w:r w:rsidRPr="00017973">
        <w:rPr>
          <w:rFonts w:ascii="Open Sans" w:hAnsi="Open Sans" w:cs="Open Sans"/>
          <w:sz w:val="22"/>
          <w:szCs w:val="22"/>
        </w:rPr>
        <w:t xml:space="preserve"> </w:t>
      </w:r>
      <w:r w:rsidR="000B67E7">
        <w:rPr>
          <w:rFonts w:ascii="Open Sans" w:hAnsi="Open Sans" w:cs="Open Sans"/>
          <w:sz w:val="22"/>
          <w:szCs w:val="22"/>
        </w:rPr>
        <w:t>war stets</w:t>
      </w:r>
      <w:r w:rsidRPr="00017973">
        <w:rPr>
          <w:rFonts w:ascii="Open Sans" w:hAnsi="Open Sans" w:cs="Open Sans"/>
          <w:sz w:val="22"/>
          <w:szCs w:val="22"/>
        </w:rPr>
        <w:t xml:space="preserve"> vorbildlich. </w:t>
      </w:r>
    </w:p>
    <w:p w:rsidR="00DA293E" w:rsidRDefault="00DA293E" w:rsidP="00DA293E">
      <w:pPr>
        <w:jc w:val="both"/>
        <w:rPr>
          <w:rFonts w:ascii="Open Sans" w:hAnsi="Open Sans" w:cs="Open Sans"/>
          <w:sz w:val="22"/>
          <w:szCs w:val="22"/>
        </w:rPr>
      </w:pPr>
    </w:p>
    <w:p w:rsidR="007E02AD" w:rsidRDefault="007E02AD" w:rsidP="00DA293E">
      <w:pPr>
        <w:jc w:val="both"/>
        <w:rPr>
          <w:rFonts w:ascii="Open Sans" w:hAnsi="Open Sans" w:cs="Open Sans"/>
          <w:sz w:val="22"/>
          <w:szCs w:val="22"/>
        </w:rPr>
      </w:pPr>
    </w:p>
    <w:p w:rsidR="007E02AD" w:rsidRDefault="007E02AD" w:rsidP="007E02AD">
      <w:pPr>
        <w:spacing w:line="264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Technische Universität Dresden                                                             Dresden, 6. August 2018</w:t>
      </w:r>
      <w:bookmarkStart w:id="0" w:name="_GoBack"/>
      <w:bookmarkEnd w:id="0"/>
    </w:p>
    <w:sectPr w:rsidR="007E02AD" w:rsidSect="006773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134" w:bottom="680" w:left="1701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6C6" w:rsidRDefault="00B906C6" w:rsidP="00A77480">
      <w:r>
        <w:separator/>
      </w:r>
    </w:p>
  </w:endnote>
  <w:endnote w:type="continuationSeparator" w:id="0">
    <w:p w:rsidR="00B906C6" w:rsidRDefault="00B906C6" w:rsidP="00A7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576531E-9B49-4C5E-915B-458E71B14700}"/>
    <w:embedBold r:id="rId2" w:fontKey="{9F143642-8BDA-48F0-B507-33E3AC3642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283CA6-027D-4756-8FC4-FE7F287CD4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4A34BA-2B06-4BD1-94B9-DCFF9567A7E4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5" w:fontKey="{7879713D-DFB0-4BAD-AC25-0271E145721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5B1B557-2937-47A2-B3E3-D9446E62E8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544" w:rsidRDefault="0052054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040" w:rsidRDefault="00A77B7B" w:rsidP="00A77B7B">
    <w:pPr>
      <w:pStyle w:val="SeitenzahlFolgeseiten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520544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4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Caption w:val="Fußbereich"/>
      <w:tblDescription w:val="Angaben zu Postadresse, Zufahrt, bankverbindung etc."/>
    </w:tblPr>
    <w:tblGrid>
      <w:gridCol w:w="1985"/>
      <w:gridCol w:w="1984"/>
      <w:gridCol w:w="1560"/>
      <w:gridCol w:w="2126"/>
      <w:gridCol w:w="1406"/>
    </w:tblGrid>
    <w:tr w:rsidR="003E5300" w:rsidTr="001C6AF9">
      <w:tc>
        <w:tcPr>
          <w:tcW w:w="1985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1984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1560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2126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1406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</w:tr>
    <w:tr w:rsidR="003E5300" w:rsidTr="001C6AF9">
      <w:tc>
        <w:tcPr>
          <w:tcW w:w="1985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1984" w:type="dxa"/>
          <w:tcMar>
            <w:bottom w:w="113" w:type="dxa"/>
          </w:tcMar>
        </w:tcPr>
        <w:p w:rsidR="003E5300" w:rsidRPr="00BA06E5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1560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2126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1406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</w:tr>
    <w:tr w:rsidR="003E5300" w:rsidTr="001C6AF9">
      <w:tc>
        <w:tcPr>
          <w:tcW w:w="1985" w:type="dxa"/>
          <w:tcMar>
            <w:bottom w:w="113" w:type="dxa"/>
          </w:tcMar>
        </w:tcPr>
        <w:p w:rsidR="003E5300" w:rsidRDefault="003E5300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  <w:tc>
        <w:tcPr>
          <w:tcW w:w="7076" w:type="dxa"/>
          <w:gridSpan w:val="4"/>
          <w:tcMar>
            <w:bottom w:w="113" w:type="dxa"/>
          </w:tcMar>
        </w:tcPr>
        <w:p w:rsidR="003E5300" w:rsidRPr="003662D4" w:rsidRDefault="003E5300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</w:rPr>
          </w:pPr>
        </w:p>
      </w:tc>
    </w:tr>
  </w:tbl>
  <w:p w:rsidR="003E5300" w:rsidRDefault="003E530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6C6" w:rsidRDefault="00B906C6" w:rsidP="00A77480">
      <w:r>
        <w:separator/>
      </w:r>
    </w:p>
  </w:footnote>
  <w:footnote w:type="continuationSeparator" w:id="0">
    <w:p w:rsidR="00B906C6" w:rsidRDefault="00B906C6" w:rsidP="00A77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544" w:rsidRDefault="0052054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732" w:rsidRDefault="00997732" w:rsidP="00997732">
    <w:pPr>
      <w:pStyle w:val="Kopfzeile"/>
    </w:pPr>
  </w:p>
  <w:p w:rsidR="00997732" w:rsidRDefault="0099773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1266825</wp:posOffset>
              </wp:positionV>
              <wp:extent cx="5752465" cy="204470"/>
              <wp:effectExtent l="0" t="0" r="635" b="508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74F2B" w:rsidRDefault="00387302" w:rsidP="00774F2B">
                          <w:r>
                            <w:rPr>
                              <w:rStyle w:val="Querbalken1Ebenefett"/>
                            </w:rPr>
                            <w:t>xyz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6" type="#_x0000_t202" alt="Titel: Einrichtung des Absenders - Beschreibung:  " style="position:absolute;margin-left:0;margin-top:99.75pt;width:452.9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" o:allowoverlap="f" filled="f" stroked="f" strokeweight=".5pt">
              <v:textbox inset="0,0,0,0">
                <w:txbxContent>
                  <w:p w:rsidR="00774F2B" w:rsidRDefault="00387302" w:rsidP="00774F2B">
                    <w:r>
                      <w:rPr>
                        <w:rStyle w:val="Querbalken1Ebenefett"/>
                      </w:rPr>
                      <w:t>xyz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F25DF9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5EBB5F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635C7E57" wp14:editId="6E67ADA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C7E57" id="Textfeld 8" o:spid="_x0000_s1027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97DF4"/>
    <w:multiLevelType w:val="hybridMultilevel"/>
    <w:tmpl w:val="6D40D3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92B01"/>
    <w:multiLevelType w:val="hybridMultilevel"/>
    <w:tmpl w:val="BE2E66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E0F63"/>
    <w:multiLevelType w:val="hybridMultilevel"/>
    <w:tmpl w:val="D92CF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6451E9"/>
    <w:multiLevelType w:val="hybridMultilevel"/>
    <w:tmpl w:val="4518FC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81"/>
    <w:rsid w:val="00002782"/>
    <w:rsid w:val="00004E20"/>
    <w:rsid w:val="00012EF6"/>
    <w:rsid w:val="00040036"/>
    <w:rsid w:val="000A4A5A"/>
    <w:rsid w:val="000B0B77"/>
    <w:rsid w:val="000B67E7"/>
    <w:rsid w:val="000D0973"/>
    <w:rsid w:val="00117E72"/>
    <w:rsid w:val="001322DC"/>
    <w:rsid w:val="00151000"/>
    <w:rsid w:val="001C2D95"/>
    <w:rsid w:val="001C6AF9"/>
    <w:rsid w:val="001F613A"/>
    <w:rsid w:val="00204B4C"/>
    <w:rsid w:val="00261365"/>
    <w:rsid w:val="00281C4F"/>
    <w:rsid w:val="002A584A"/>
    <w:rsid w:val="002A62F6"/>
    <w:rsid w:val="002A799B"/>
    <w:rsid w:val="002C79F8"/>
    <w:rsid w:val="00302EE4"/>
    <w:rsid w:val="00312C1D"/>
    <w:rsid w:val="00315EB1"/>
    <w:rsid w:val="0031725B"/>
    <w:rsid w:val="00327F7B"/>
    <w:rsid w:val="003662D4"/>
    <w:rsid w:val="00387302"/>
    <w:rsid w:val="003B6D92"/>
    <w:rsid w:val="003D1C5E"/>
    <w:rsid w:val="003D5C0B"/>
    <w:rsid w:val="003D7E5C"/>
    <w:rsid w:val="003E5300"/>
    <w:rsid w:val="003E5E24"/>
    <w:rsid w:val="004818A7"/>
    <w:rsid w:val="00484A22"/>
    <w:rsid w:val="004E19B5"/>
    <w:rsid w:val="004E2CF4"/>
    <w:rsid w:val="004E300C"/>
    <w:rsid w:val="005012DE"/>
    <w:rsid w:val="00505DAC"/>
    <w:rsid w:val="00512155"/>
    <w:rsid w:val="0051366B"/>
    <w:rsid w:val="00520544"/>
    <w:rsid w:val="005517C0"/>
    <w:rsid w:val="00566208"/>
    <w:rsid w:val="00571D24"/>
    <w:rsid w:val="00577C66"/>
    <w:rsid w:val="0059349C"/>
    <w:rsid w:val="005969EA"/>
    <w:rsid w:val="005D5E63"/>
    <w:rsid w:val="005E49BA"/>
    <w:rsid w:val="00670891"/>
    <w:rsid w:val="0067736C"/>
    <w:rsid w:val="00692740"/>
    <w:rsid w:val="00697B5D"/>
    <w:rsid w:val="006B4F10"/>
    <w:rsid w:val="006C4317"/>
    <w:rsid w:val="006E4761"/>
    <w:rsid w:val="006E629D"/>
    <w:rsid w:val="006F69B0"/>
    <w:rsid w:val="00702BA8"/>
    <w:rsid w:val="007315A6"/>
    <w:rsid w:val="007718DD"/>
    <w:rsid w:val="00774F2B"/>
    <w:rsid w:val="007A2743"/>
    <w:rsid w:val="007E02AD"/>
    <w:rsid w:val="00813AC4"/>
    <w:rsid w:val="008275E3"/>
    <w:rsid w:val="00865AAF"/>
    <w:rsid w:val="008801C7"/>
    <w:rsid w:val="008A12CE"/>
    <w:rsid w:val="008A4FE0"/>
    <w:rsid w:val="0090090A"/>
    <w:rsid w:val="009075A4"/>
    <w:rsid w:val="0093653F"/>
    <w:rsid w:val="00957D7C"/>
    <w:rsid w:val="00957E5A"/>
    <w:rsid w:val="00997732"/>
    <w:rsid w:val="009A5CC3"/>
    <w:rsid w:val="009B47A1"/>
    <w:rsid w:val="009D0CF9"/>
    <w:rsid w:val="009D15BF"/>
    <w:rsid w:val="009D6115"/>
    <w:rsid w:val="009F727A"/>
    <w:rsid w:val="00A33529"/>
    <w:rsid w:val="00A53879"/>
    <w:rsid w:val="00A6088B"/>
    <w:rsid w:val="00A675AF"/>
    <w:rsid w:val="00A77480"/>
    <w:rsid w:val="00A77B7B"/>
    <w:rsid w:val="00AA1040"/>
    <w:rsid w:val="00AC78CF"/>
    <w:rsid w:val="00AD2D3C"/>
    <w:rsid w:val="00AF184C"/>
    <w:rsid w:val="00B21E61"/>
    <w:rsid w:val="00B31494"/>
    <w:rsid w:val="00B41081"/>
    <w:rsid w:val="00B55A12"/>
    <w:rsid w:val="00B6751D"/>
    <w:rsid w:val="00B906C6"/>
    <w:rsid w:val="00BA06E5"/>
    <w:rsid w:val="00BB323A"/>
    <w:rsid w:val="00BB65E4"/>
    <w:rsid w:val="00BD17DF"/>
    <w:rsid w:val="00BD25A5"/>
    <w:rsid w:val="00BE0473"/>
    <w:rsid w:val="00C3629C"/>
    <w:rsid w:val="00C77373"/>
    <w:rsid w:val="00C8175E"/>
    <w:rsid w:val="00C93ED1"/>
    <w:rsid w:val="00CB5D69"/>
    <w:rsid w:val="00CC2C1F"/>
    <w:rsid w:val="00CD6621"/>
    <w:rsid w:val="00D077E4"/>
    <w:rsid w:val="00D276D4"/>
    <w:rsid w:val="00D34F0E"/>
    <w:rsid w:val="00D406D9"/>
    <w:rsid w:val="00D440DE"/>
    <w:rsid w:val="00D67182"/>
    <w:rsid w:val="00D95672"/>
    <w:rsid w:val="00DA22C9"/>
    <w:rsid w:val="00DA293E"/>
    <w:rsid w:val="00DB0F70"/>
    <w:rsid w:val="00DD2F56"/>
    <w:rsid w:val="00DF72FD"/>
    <w:rsid w:val="00E11073"/>
    <w:rsid w:val="00E47558"/>
    <w:rsid w:val="00E64655"/>
    <w:rsid w:val="00E64FF9"/>
    <w:rsid w:val="00E87128"/>
    <w:rsid w:val="00EA5D52"/>
    <w:rsid w:val="00EC0DB3"/>
    <w:rsid w:val="00EC20CA"/>
    <w:rsid w:val="00F15FF5"/>
    <w:rsid w:val="00F554AF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37FB447-1B5D-4683-8A47-B94116CB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108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AA1040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02B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3D7E5C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paragraph" w:styleId="Listenabsatz">
    <w:name w:val="List Paragraph"/>
    <w:basedOn w:val="Standard"/>
    <w:uiPriority w:val="34"/>
    <w:qFormat/>
    <w:rsid w:val="00CD6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dl\Desktop\BRIEF_ZUV.dotx" TargetMode="External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4AF183FE-63B9-48F2-BE96-E9A43E129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BRIEF_ZUV.dotx</Template>
  <TotalTime>0</TotalTime>
  <Pages>1</Pages>
  <Words>78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rudl</dc:creator>
  <cp:keywords/>
  <dc:description/>
  <cp:lastModifiedBy>rudl</cp:lastModifiedBy>
  <cp:revision>14</cp:revision>
  <cp:lastPrinted>2018-05-24T13:04:00Z</cp:lastPrinted>
  <dcterms:created xsi:type="dcterms:W3CDTF">2018-05-24T12:49:00Z</dcterms:created>
  <dcterms:modified xsi:type="dcterms:W3CDTF">2018-09-14T14:05:00Z</dcterms:modified>
</cp:coreProperties>
</file>